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30</w:t>
      </w:r>
      <w:r w:rsidRPr="00EB3D79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March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r w:rsidR="005E52CD">
        <w:rPr>
          <w:rFonts w:ascii="Comic Sans MS" w:hAnsi="Comic Sans MS"/>
          <w:b/>
          <w:sz w:val="28"/>
          <w:szCs w:val="28"/>
          <w:u w:val="single"/>
        </w:rPr>
        <w:t>j</w:t>
      </w:r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‘Geraldine the Giraffe learns the /j/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5E52CD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hase 3 game- j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try and write some real </w:t>
      </w:r>
      <w:r w:rsidR="005E52C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j</w:t>
      </w:r>
      <w:r w:rsidR="00EB3D79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words</w:t>
      </w:r>
      <w:r w:rsidR="005E52CD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e.g. jam, jet, jog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5E52CD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v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‘Geraldine the Giraffe learns the /v/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- v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write wor</w:t>
      </w:r>
      <w:r w:rsidR="00793E99">
        <w:rPr>
          <w:rFonts w:ascii="Comic Sans MS" w:hAnsi="Comic Sans MS"/>
          <w:sz w:val="24"/>
          <w:szCs w:val="24"/>
        </w:rPr>
        <w:t>ds on paper and run to each with v</w:t>
      </w:r>
      <w:r w:rsidR="00EB3D79">
        <w:rPr>
          <w:rFonts w:ascii="Comic Sans MS" w:hAnsi="Comic Sans MS"/>
          <w:sz w:val="24"/>
          <w:szCs w:val="24"/>
        </w:rPr>
        <w:t xml:space="preserve"> in them</w:t>
      </w:r>
      <w:r w:rsidR="00793E99">
        <w:rPr>
          <w:rFonts w:ascii="Comic Sans MS" w:hAnsi="Comic Sans MS"/>
          <w:sz w:val="24"/>
          <w:szCs w:val="24"/>
        </w:rPr>
        <w:t xml:space="preserve"> e.g. van, vet, Viv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r w:rsidR="00793E99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aldine the Giraffe learns the /w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793E9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Dragon’s Den Phase 3 game- w -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 w:rsidR="00793E99">
        <w:rPr>
          <w:rFonts w:ascii="Comic Sans MS" w:hAnsi="Comic Sans MS"/>
          <w:sz w:val="24"/>
          <w:szCs w:val="24"/>
        </w:rPr>
        <w:t>could write words with w sound e.g. wet, win, web, cut them up and then order the sounds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E99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r w:rsidR="00793E99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x</w:t>
      </w:r>
    </w:p>
    <w:p w:rsidR="00793E99" w:rsidRPr="002F71FF" w:rsidRDefault="00793E99" w:rsidP="00793E9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aldine the Giraffe learns the /x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793E99" w:rsidRPr="00CB2A60" w:rsidRDefault="00793E99" w:rsidP="00793E9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Pick a picture game</w:t>
      </w: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</w:t>
      </w:r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could </w:t>
      </w:r>
      <w:r>
        <w:rPr>
          <w:rFonts w:ascii="Comic Sans MS" w:hAnsi="Comic Sans MS"/>
          <w:sz w:val="24"/>
          <w:szCs w:val="24"/>
        </w:rPr>
        <w:t>sort words with the j, v, w, and x sounds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  <w:bookmarkStart w:id="0" w:name="_GoBack"/>
      <w:bookmarkEnd w:id="0"/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9B79D5"/>
    <w:rsid w:val="00BD2F87"/>
    <w:rsid w:val="00CB2A60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C225BB8C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2020-03-26T16:37:00Z</dcterms:created>
  <dcterms:modified xsi:type="dcterms:W3CDTF">2020-03-26T16:37:00Z</dcterms:modified>
</cp:coreProperties>
</file>