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B3210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11</w:t>
      </w:r>
      <w:r w:rsidR="005E06F4"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291E98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EC0150">
        <w:rPr>
          <w:rFonts w:ascii="Comic Sans MS" w:hAnsi="Comic Sans MS"/>
          <w:b/>
          <w:sz w:val="28"/>
          <w:szCs w:val="28"/>
          <w:u w:val="single"/>
        </w:rPr>
        <w:t>oy</w:t>
      </w:r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EC0150">
        <w:rPr>
          <w:rFonts w:ascii="Comic Sans MS" w:hAnsi="Comic Sans MS"/>
          <w:b/>
          <w:sz w:val="28"/>
          <w:szCs w:val="28"/>
          <w:u w:val="single"/>
        </w:rPr>
        <w:t>boy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  <w:r w:rsidR="00041BF8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DF32AD">
        <w:rPr>
          <w:rFonts w:ascii="Comic Sans MS" w:hAnsi="Comic Sans MS"/>
          <w:sz w:val="24"/>
          <w:szCs w:val="24"/>
        </w:rPr>
        <w:t>rial-Phase</w:t>
      </w:r>
      <w:r w:rsidRPr="002F71FF">
        <w:rPr>
          <w:rFonts w:ascii="Comic Sans MS" w:hAnsi="Comic Sans MS"/>
          <w:sz w:val="24"/>
          <w:szCs w:val="24"/>
        </w:rPr>
        <w:t xml:space="preserve">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Default="00EC0150" w:rsidP="007D1173">
      <w:pPr>
        <w:spacing w:after="0" w:line="240" w:lineRule="auto"/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oy</w:t>
      </w:r>
      <w:proofErr w:type="gram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</w:t>
      </w:r>
      <w:proofErr w:type="spellStart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youtube</w:t>
      </w:r>
      <w:proofErr w:type="spellEnd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)</w:t>
      </w:r>
      <w:r w:rsidR="00DF32AD" w:rsidRPr="00DF32AD">
        <w:t xml:space="preserve"> </w:t>
      </w:r>
      <w:hyperlink r:id="rId4" w:history="1">
        <w:r w:rsidR="00DF32AD" w:rsidRPr="00DF32AD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https://www.youtube.com/watch?v=aodJQr-WJLk</w:t>
        </w:r>
      </w:hyperlink>
    </w:p>
    <w:p w:rsidR="00F3504D" w:rsidRDefault="00DF32A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Write these oy words</w:t>
      </w:r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-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toys, boy, annoy, joy, royal, cowboy, enjoy, ahoy </w:t>
      </w:r>
    </w:p>
    <w:p w:rsidR="00DF32AD" w:rsidRPr="00DF32AD" w:rsidRDefault="00DF32AD" w:rsidP="007D1173">
      <w:pPr>
        <w:spacing w:after="0" w:line="240" w:lineRule="auto"/>
        <w:rPr>
          <w:rStyle w:val="HTMLCite"/>
          <w:rFonts w:ascii="Comic Sans MS" w:hAnsi="Comic Sans MS" w:cs="Arial"/>
          <w:b/>
          <w:i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Write sentences-</w:t>
      </w:r>
      <w:r w:rsidRPr="00DF32AD">
        <w:rPr>
          <w:rStyle w:val="HTMLCite"/>
          <w:rFonts w:ascii="Comic Sans MS" w:hAnsi="Comic Sans MS" w:cs="Arial"/>
          <w:b/>
          <w:i/>
          <w:color w:val="auto"/>
          <w:sz w:val="24"/>
          <w:szCs w:val="24"/>
          <w:lang w:val="en"/>
        </w:rPr>
        <w:t>The boy plays with his toys. I can jump for joy. I am royal I am the queen.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EC0150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au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F32AD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F32AD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proofErr w:type="gramStart"/>
      <w:r w:rsidR="00DF32AD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Autumn</w:t>
      </w:r>
      <w:proofErr w:type="gramEnd"/>
      <w:r w:rsidR="00DF32AD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</w:t>
      </w:r>
      <w:r w:rsidR="00CB0D88">
        <w:rPr>
          <w:rFonts w:ascii="Comic Sans MS" w:hAnsi="Comic Sans MS"/>
          <w:sz w:val="24"/>
          <w:szCs w:val="24"/>
        </w:rPr>
        <w:t xml:space="preserve"> Trial-Phase</w:t>
      </w:r>
      <w:r w:rsidRPr="002F71FF">
        <w:rPr>
          <w:rFonts w:ascii="Comic Sans MS" w:hAnsi="Comic Sans MS"/>
          <w:sz w:val="24"/>
          <w:szCs w:val="24"/>
        </w:rPr>
        <w:t xml:space="preserve"> 5a</w:t>
      </w:r>
    </w:p>
    <w:p w:rsidR="00A56D7D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463687">
        <w:rPr>
          <w:rFonts w:ascii="Comic Sans MS" w:hAnsi="Comic Sans MS"/>
          <w:sz w:val="24"/>
          <w:szCs w:val="24"/>
        </w:rPr>
        <w:t>.</w:t>
      </w:r>
      <w:r w:rsidR="00463687" w:rsidRPr="00463687">
        <w:rPr>
          <w:rFonts w:ascii="Comic Sans MS" w:hAnsi="Comic Sans MS"/>
          <w:sz w:val="24"/>
          <w:szCs w:val="24"/>
        </w:rPr>
        <w:t xml:space="preserve"> </w:t>
      </w:r>
      <w:r w:rsidR="00463687">
        <w:rPr>
          <w:rFonts w:ascii="Comic Sans MS" w:hAnsi="Comic Sans MS"/>
          <w:sz w:val="24"/>
          <w:szCs w:val="24"/>
        </w:rPr>
        <w:t xml:space="preserve">Have a go at writing </w:t>
      </w:r>
    </w:p>
    <w:p w:rsidR="009B79D5" w:rsidRPr="002F71FF" w:rsidRDefault="00A56D7D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Phase 5 Tricky Words below.</w:t>
      </w:r>
    </w:p>
    <w:p w:rsidR="0072349B" w:rsidRDefault="00EC0150" w:rsidP="009B79D5">
      <w:pPr>
        <w:spacing w:after="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au</w:t>
      </w:r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="00DF32AD" w:rsidRPr="008F2319">
          <w:rPr>
            <w:rStyle w:val="Hyperlink"/>
            <w:rFonts w:ascii="Comic Sans MS" w:hAnsi="Comic Sans MS"/>
            <w:sz w:val="24"/>
            <w:szCs w:val="24"/>
          </w:rPr>
          <w:t>https://www.youtube.com/watch?v=dOHDkQGhku4</w:t>
        </w:r>
      </w:hyperlink>
    </w:p>
    <w:p w:rsidR="001B7C88" w:rsidRDefault="006B76F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Play Buried Treasure Phase 5 au</w:t>
      </w:r>
      <w:r w:rsidR="001B7C88">
        <w:rPr>
          <w:rFonts w:ascii="Comic Sans MS" w:hAnsi="Comic Sans MS"/>
          <w:color w:val="00B0F0"/>
          <w:sz w:val="24"/>
          <w:szCs w:val="24"/>
        </w:rPr>
        <w:t xml:space="preserve"> </w:t>
      </w:r>
      <w:proofErr w:type="spellStart"/>
      <w:r w:rsidR="001B7C88">
        <w:rPr>
          <w:rFonts w:ascii="Comic Sans MS" w:hAnsi="Comic Sans MS"/>
          <w:color w:val="00B0F0"/>
          <w:sz w:val="24"/>
          <w:szCs w:val="24"/>
        </w:rPr>
        <w:t>Phonicsplay</w:t>
      </w:r>
      <w:proofErr w:type="spellEnd"/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EC0150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aw</w:t>
      </w:r>
      <w:r w:rsidR="006B76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-(claw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</w:t>
      </w:r>
      <w:r w:rsidR="006B76FF">
        <w:rPr>
          <w:rFonts w:ascii="Comic Sans MS" w:hAnsi="Comic Sans MS"/>
          <w:sz w:val="24"/>
          <w:szCs w:val="24"/>
        </w:rPr>
        <w:t>ash Card Speed Trial-Phase</w:t>
      </w:r>
      <w:r w:rsidRPr="00CB2A60">
        <w:rPr>
          <w:rFonts w:ascii="Comic Sans MS" w:hAnsi="Comic Sans MS"/>
          <w:sz w:val="24"/>
          <w:szCs w:val="24"/>
        </w:rPr>
        <w:t xml:space="preserve">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454AB4">
        <w:rPr>
          <w:rFonts w:ascii="Comic Sans MS" w:hAnsi="Comic Sans MS"/>
          <w:b/>
          <w:sz w:val="24"/>
          <w:szCs w:val="24"/>
        </w:rPr>
        <w:t>ords Phase 5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 xml:space="preserve">the </w:t>
      </w:r>
      <w:r w:rsidR="006B76FF">
        <w:rPr>
          <w:rFonts w:ascii="Comic Sans MS" w:hAnsi="Comic Sans MS"/>
          <w:sz w:val="24"/>
          <w:szCs w:val="24"/>
        </w:rPr>
        <w:t xml:space="preserve">read the Tricky words below? </w:t>
      </w:r>
    </w:p>
    <w:p w:rsidR="00680326" w:rsidRDefault="00EC0150" w:rsidP="00F3504D">
      <w:pPr>
        <w:spacing w:after="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aw</w:t>
      </w:r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924FA0">
        <w:rPr>
          <w:rFonts w:ascii="Comic Sans MS" w:hAnsi="Comic Sans MS"/>
          <w:sz w:val="24"/>
          <w:szCs w:val="24"/>
        </w:rPr>
        <w:t>W</w:t>
      </w:r>
      <w:r w:rsidR="00924FA0" w:rsidRPr="00924FA0">
        <w:rPr>
          <w:rFonts w:ascii="Comic Sans MS" w:hAnsi="Comic Sans MS"/>
          <w:sz w:val="24"/>
          <w:szCs w:val="24"/>
        </w:rPr>
        <w:t>atch</w:t>
      </w:r>
      <w:r w:rsidR="006B76FF">
        <w:rPr>
          <w:rFonts w:ascii="Comic Sans MS" w:hAnsi="Comic Sans MS"/>
          <w:sz w:val="24"/>
          <w:szCs w:val="24"/>
        </w:rPr>
        <w:t xml:space="preserve"> </w:t>
      </w:r>
      <w:hyperlink r:id="rId6" w:history="1">
        <w:r w:rsidR="006B76FF" w:rsidRPr="008F2319">
          <w:rPr>
            <w:rStyle w:val="Hyperlink"/>
            <w:rFonts w:ascii="Comic Sans MS" w:hAnsi="Comic Sans MS"/>
            <w:sz w:val="24"/>
            <w:szCs w:val="24"/>
          </w:rPr>
          <w:t>https://www.youtube.com/watch?v=7xvdbR6g060</w:t>
        </w:r>
      </w:hyperlink>
    </w:p>
    <w:p w:rsidR="00F3504D" w:rsidRPr="00400640" w:rsidRDefault="00904357" w:rsidP="00F3504D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Sentences </w:t>
      </w:r>
      <w:r w:rsidR="007D117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Phase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5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a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C46B3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aw Week 2 Friday-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680326" w:rsidRDefault="00400640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 w:rsidR="00904357">
        <w:rPr>
          <w:rFonts w:ascii="Comic Sans MS" w:hAnsi="Comic Sans MS"/>
          <w:sz w:val="24"/>
          <w:szCs w:val="24"/>
        </w:rPr>
        <w:t>you</w:t>
      </w:r>
      <w:proofErr w:type="gramEnd"/>
      <w:r w:rsidR="00904357">
        <w:rPr>
          <w:rFonts w:ascii="Comic Sans MS" w:hAnsi="Comic Sans MS"/>
          <w:sz w:val="24"/>
          <w:szCs w:val="24"/>
        </w:rPr>
        <w:t xml:space="preserve"> could write words with or</w:t>
      </w:r>
      <w:r w:rsidR="007C2D8A">
        <w:rPr>
          <w:rFonts w:ascii="Comic Sans MS" w:hAnsi="Comic Sans MS"/>
          <w:sz w:val="24"/>
          <w:szCs w:val="24"/>
        </w:rPr>
        <w:t xml:space="preserve">, </w:t>
      </w:r>
      <w:r w:rsidR="00904357">
        <w:rPr>
          <w:rFonts w:ascii="Comic Sans MS" w:hAnsi="Comic Sans MS"/>
          <w:sz w:val="24"/>
          <w:szCs w:val="24"/>
        </w:rPr>
        <w:t>au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904357">
        <w:rPr>
          <w:rFonts w:ascii="Comic Sans MS" w:hAnsi="Comic Sans MS"/>
          <w:sz w:val="24"/>
          <w:szCs w:val="24"/>
        </w:rPr>
        <w:t>and aw</w:t>
      </w:r>
      <w:r w:rsidR="00EB3D79">
        <w:rPr>
          <w:rFonts w:ascii="Comic Sans MS" w:hAnsi="Comic Sans MS"/>
          <w:sz w:val="24"/>
          <w:szCs w:val="24"/>
        </w:rPr>
        <w:t xml:space="preserve"> </w:t>
      </w:r>
      <w:r w:rsidR="00635F2F">
        <w:rPr>
          <w:rFonts w:ascii="Comic Sans MS" w:hAnsi="Comic Sans MS"/>
          <w:sz w:val="24"/>
          <w:szCs w:val="24"/>
        </w:rPr>
        <w:t xml:space="preserve">and </w:t>
      </w:r>
      <w:r w:rsidR="00F3504D" w:rsidRPr="00CB2A60">
        <w:rPr>
          <w:rFonts w:ascii="Comic Sans MS" w:hAnsi="Comic Sans MS"/>
          <w:sz w:val="24"/>
          <w:szCs w:val="24"/>
        </w:rPr>
        <w:t>sort them</w:t>
      </w:r>
      <w:r w:rsidR="001B7C88">
        <w:rPr>
          <w:rFonts w:ascii="Comic Sans MS" w:hAnsi="Comic Sans MS"/>
          <w:sz w:val="24"/>
          <w:szCs w:val="24"/>
        </w:rPr>
        <w:t xml:space="preserve">- </w:t>
      </w:r>
      <w:r w:rsidR="00904357">
        <w:rPr>
          <w:rFonts w:ascii="Comic Sans MS" w:hAnsi="Comic Sans MS"/>
          <w:i/>
          <w:sz w:val="24"/>
          <w:szCs w:val="24"/>
        </w:rPr>
        <w:t xml:space="preserve">sport, short, fork, draw, paw, claw, Paul, haunted, August </w:t>
      </w:r>
      <w:r w:rsidR="00F3504D" w:rsidRPr="001B7C88">
        <w:rPr>
          <w:rFonts w:ascii="Comic Sans MS" w:hAnsi="Comic Sans MS"/>
          <w:i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1B7C88" w:rsidRPr="001B7C88" w:rsidRDefault="002F71FF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24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B2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Common Exception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Word Day</w:t>
      </w:r>
      <w:r w:rsidR="001B7C88" w:rsidRPr="001B7C88">
        <w:t xml:space="preserve"> </w:t>
      </w:r>
      <w:hyperlink r:id="rId7" w:history="1">
        <w:r w:rsidR="001B7C88" w:rsidRPr="001B7C88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https://www.youtube.com/watch?v=RxlJitIIMGI</w:t>
        </w:r>
      </w:hyperlink>
    </w:p>
    <w:p w:rsidR="00793B2E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</w:t>
      </w:r>
      <w:r w:rsidR="006059C9">
        <w:rPr>
          <w:rFonts w:ascii="Comic Sans MS" w:hAnsi="Comic Sans MS"/>
          <w:sz w:val="24"/>
          <w:szCs w:val="24"/>
        </w:rPr>
        <w:t>se</w:t>
      </w:r>
      <w:r>
        <w:rPr>
          <w:rFonts w:ascii="Comic Sans MS" w:hAnsi="Comic Sans MS"/>
          <w:sz w:val="24"/>
          <w:szCs w:val="24"/>
        </w:rPr>
        <w:t xml:space="preserve">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924FA0" w:rsidRDefault="00B32107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List 4</w:t>
      </w:r>
      <w:r w:rsidR="00793B2E">
        <w:rPr>
          <w:rFonts w:ascii="Comic Sans MS" w:hAnsi="Comic Sans MS"/>
          <w:sz w:val="24"/>
          <w:szCs w:val="24"/>
        </w:rPr>
        <w:t xml:space="preserve">- </w:t>
      </w:r>
      <w:r>
        <w:rPr>
          <w:rFonts w:ascii="Comic Sans MS" w:hAnsi="Comic Sans MS"/>
          <w:i/>
          <w:sz w:val="28"/>
          <w:szCs w:val="28"/>
        </w:rPr>
        <w:t xml:space="preserve">one, once, ask, friend, </w:t>
      </w:r>
      <w:r w:rsidR="00463687">
        <w:rPr>
          <w:rFonts w:ascii="Comic Sans MS" w:hAnsi="Comic Sans MS"/>
          <w:i/>
          <w:sz w:val="28"/>
          <w:szCs w:val="28"/>
        </w:rPr>
        <w:t xml:space="preserve">school, put, push, pull, full, </w:t>
      </w:r>
      <w:r>
        <w:rPr>
          <w:rFonts w:ascii="Comic Sans MS" w:hAnsi="Comic Sans MS"/>
          <w:i/>
          <w:sz w:val="28"/>
          <w:szCs w:val="28"/>
        </w:rPr>
        <w:t>house, our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F92E65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592A8C16" wp14:editId="17BD8E0B">
            <wp:extent cx="5731510" cy="2865755"/>
            <wp:effectExtent l="0" t="0" r="2540" b="0"/>
            <wp:docPr id="4" name="Picture 4" descr="FREE! - Phase 5 Tricky Words Word Mat (teacher made)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! - Phase 5 Tricky Words Word Mat (teacher made)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Pr="00CB2A60" w:rsidRDefault="00470A7C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6C7E11E7" wp14:editId="09CA5C6B">
            <wp:extent cx="5855247" cy="428625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698"/>
                    <a:stretch/>
                  </pic:blipFill>
                  <pic:spPr bwMode="auto">
                    <a:xfrm>
                      <a:off x="0" y="0"/>
                      <a:ext cx="5871165" cy="429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41BF8"/>
    <w:rsid w:val="00092E37"/>
    <w:rsid w:val="000B59F7"/>
    <w:rsid w:val="00120B0E"/>
    <w:rsid w:val="001B7C88"/>
    <w:rsid w:val="001F1B68"/>
    <w:rsid w:val="00214757"/>
    <w:rsid w:val="00282A5C"/>
    <w:rsid w:val="00291E98"/>
    <w:rsid w:val="002F71FF"/>
    <w:rsid w:val="003B221E"/>
    <w:rsid w:val="003E6A36"/>
    <w:rsid w:val="003E6F8F"/>
    <w:rsid w:val="00400640"/>
    <w:rsid w:val="00454AB4"/>
    <w:rsid w:val="00463687"/>
    <w:rsid w:val="00470A7C"/>
    <w:rsid w:val="004E552F"/>
    <w:rsid w:val="00510ED2"/>
    <w:rsid w:val="005E06F4"/>
    <w:rsid w:val="006059C9"/>
    <w:rsid w:val="00635F2F"/>
    <w:rsid w:val="00680326"/>
    <w:rsid w:val="006B76FF"/>
    <w:rsid w:val="006F363C"/>
    <w:rsid w:val="0072349B"/>
    <w:rsid w:val="00770A27"/>
    <w:rsid w:val="00793B2E"/>
    <w:rsid w:val="007C2D8A"/>
    <w:rsid w:val="007C5235"/>
    <w:rsid w:val="007D1173"/>
    <w:rsid w:val="00904357"/>
    <w:rsid w:val="00924FA0"/>
    <w:rsid w:val="009B79D5"/>
    <w:rsid w:val="00A56D7D"/>
    <w:rsid w:val="00B32107"/>
    <w:rsid w:val="00BD2F87"/>
    <w:rsid w:val="00C46B33"/>
    <w:rsid w:val="00CB0D88"/>
    <w:rsid w:val="00CB2A60"/>
    <w:rsid w:val="00CF5C28"/>
    <w:rsid w:val="00DF32AD"/>
    <w:rsid w:val="00EB3D79"/>
    <w:rsid w:val="00EC0150"/>
    <w:rsid w:val="00F20B50"/>
    <w:rsid w:val="00F260CD"/>
    <w:rsid w:val="00F3504D"/>
    <w:rsid w:val="00F92E65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xlJitIIMG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7xvdbR6g060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youtube.com/watch?v=dOHDkQGhku4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youtube.com/watch?v=aodJQr-WJLk" TargetMode="External"/><Relationship Id="rId9" Type="http://schemas.openxmlformats.org/officeDocument/2006/relationships/hyperlink" Target="https://www.google.co.uk/url?sa=i&amp;url=https://www.twinkl.co.uk/resource/t-l-4220-phase-5-tricky-words-word-mat&amp;psig=AOvVaw3yjUCqKiVoFs8JjmfxSAVq&amp;ust=1587560335761000&amp;source=images&amp;cd=vfe&amp;ved=0CAIQjRxqFwoTCICF7qDJ-e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DC1FE990</Template>
  <TotalTime>0</TotalTime>
  <Pages>3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2020-05-10T17:04:00Z</dcterms:created>
  <dcterms:modified xsi:type="dcterms:W3CDTF">2020-05-10T17:04:00Z</dcterms:modified>
</cp:coreProperties>
</file>