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037FB3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11</w:t>
      </w:r>
      <w:r w:rsidR="00A10ABF" w:rsidRPr="00A10ABF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A10ABF">
        <w:rPr>
          <w:rFonts w:ascii="Comic Sans MS" w:hAnsi="Comic Sans MS"/>
          <w:sz w:val="28"/>
          <w:szCs w:val="28"/>
          <w:u w:val="single"/>
        </w:rPr>
        <w:t xml:space="preserve"> May</w:t>
      </w:r>
      <w:r w:rsidR="005000FC">
        <w:rPr>
          <w:rFonts w:ascii="Comic Sans MS" w:hAnsi="Comic Sans MS"/>
          <w:sz w:val="28"/>
          <w:szCs w:val="28"/>
          <w:u w:val="single"/>
        </w:rPr>
        <w:t xml:space="preserve"> 2020</w:t>
      </w:r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752E30">
        <w:rPr>
          <w:rFonts w:ascii="Comic Sans MS" w:hAnsi="Comic Sans MS"/>
          <w:b/>
          <w:sz w:val="28"/>
          <w:szCs w:val="28"/>
          <w:u w:val="single"/>
        </w:rPr>
        <w:t xml:space="preserve">ve Spellings For </w:t>
      </w:r>
      <w:r w:rsidR="00037FB3">
        <w:rPr>
          <w:rFonts w:ascii="Comic Sans MS" w:hAnsi="Comic Sans MS"/>
          <w:b/>
          <w:sz w:val="28"/>
          <w:szCs w:val="28"/>
          <w:u w:val="single"/>
        </w:rPr>
        <w:t>oi (oi, oy)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5000FC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5000FC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241C5C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5000FC">
        <w:rPr>
          <w:rFonts w:ascii="Comic Sans MS" w:hAnsi="Comic Sans MS"/>
          <w:sz w:val="24"/>
          <w:szCs w:val="24"/>
        </w:rPr>
        <w:t xml:space="preserve"> (Phase 5</w:t>
      </w:r>
      <w:r w:rsidR="00993D9D">
        <w:rPr>
          <w:rFonts w:ascii="Comic Sans MS" w:hAnsi="Comic Sans MS"/>
          <w:sz w:val="24"/>
          <w:szCs w:val="24"/>
        </w:rPr>
        <w:t>)</w:t>
      </w:r>
    </w:p>
    <w:p w:rsidR="003F50D5" w:rsidRDefault="005E040F" w:rsidP="007D1173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 w:rsidRPr="005E040F">
        <w:t xml:space="preserve"> </w:t>
      </w:r>
      <w:proofErr w:type="gramStart"/>
      <w:r w:rsidR="00037FB3">
        <w:rPr>
          <w:rFonts w:ascii="Comic Sans MS" w:hAnsi="Comic Sans MS"/>
          <w:b/>
          <w:sz w:val="32"/>
          <w:szCs w:val="32"/>
        </w:rPr>
        <w:t>oi</w:t>
      </w:r>
      <w:proofErr w:type="gramEnd"/>
      <w:r w:rsidR="00037FB3">
        <w:rPr>
          <w:rFonts w:ascii="Comic Sans MS" w:hAnsi="Comic Sans MS"/>
          <w:b/>
          <w:sz w:val="32"/>
          <w:szCs w:val="32"/>
        </w:rPr>
        <w:t xml:space="preserve"> / oy </w:t>
      </w:r>
      <w:r w:rsidR="00037FB3" w:rsidRPr="00037FB3">
        <w:rPr>
          <w:rStyle w:val="Hyperlink"/>
          <w:sz w:val="24"/>
          <w:szCs w:val="24"/>
        </w:rPr>
        <w:t>https://www.youtube.com/watch?v=fkyhnm-IHnc</w:t>
      </w:r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5E040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get an adult to write </w:t>
      </w:r>
      <w:r w:rsidR="0060675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 list of oi / oy words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and time how long it takes to read them all. Can you try to beat your score?</w:t>
      </w:r>
    </w:p>
    <w:p w:rsidR="009B79D5" w:rsidRPr="003F50D5" w:rsidRDefault="00993D9D" w:rsidP="003F50D5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Write a list of </w:t>
      </w:r>
      <w:r w:rsidR="0060675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oy / oi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words that you find in some of your story books.</w:t>
      </w: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5E040F" w:rsidRPr="005E04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5E040F">
        <w:rPr>
          <w:rFonts w:ascii="Comic Sans MS" w:hAnsi="Comic Sans MS"/>
          <w:b/>
          <w:sz w:val="28"/>
          <w:szCs w:val="28"/>
          <w:u w:val="single"/>
        </w:rPr>
        <w:t>Spellings For</w:t>
      </w:r>
      <w:r w:rsidR="003E11B3" w:rsidRPr="003E11B3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606758">
        <w:rPr>
          <w:rFonts w:ascii="Comic Sans MS" w:hAnsi="Comic Sans MS"/>
          <w:b/>
          <w:sz w:val="28"/>
          <w:szCs w:val="28"/>
          <w:u w:val="single"/>
        </w:rPr>
        <w:t xml:space="preserve">oi / oy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241C5C" w:rsidRDefault="003E6F8F" w:rsidP="005E040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752610">
        <w:rPr>
          <w:rFonts w:ascii="Comic Sans MS" w:hAnsi="Comic Sans MS"/>
          <w:sz w:val="24"/>
          <w:szCs w:val="24"/>
        </w:rPr>
        <w:t xml:space="preserve"> (Phase</w:t>
      </w:r>
      <w:r w:rsidR="00810324">
        <w:rPr>
          <w:rFonts w:ascii="Comic Sans MS" w:hAnsi="Comic Sans MS"/>
          <w:sz w:val="24"/>
          <w:szCs w:val="24"/>
        </w:rPr>
        <w:t xml:space="preserve"> 5)</w:t>
      </w:r>
    </w:p>
    <w:p w:rsidR="005E040F" w:rsidRDefault="00606758" w:rsidP="005E040F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r>
        <w:rPr>
          <w:rFonts w:ascii="Comic Sans MS" w:hAnsi="Comic Sans MS"/>
          <w:b/>
          <w:sz w:val="28"/>
          <w:szCs w:val="28"/>
          <w:u w:val="single"/>
        </w:rPr>
        <w:t>Oi / oy</w:t>
      </w:r>
      <w:r w:rsidRPr="00606758">
        <w:rPr>
          <w:rFonts w:ascii="Comic Sans MS" w:hAnsi="Comic Sans MS"/>
          <w:b/>
          <w:sz w:val="28"/>
          <w:szCs w:val="28"/>
        </w:rPr>
        <w:t xml:space="preserve"> - </w:t>
      </w:r>
      <w:r w:rsidR="005E040F"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Pr="00606758">
          <w:rPr>
            <w:rStyle w:val="Hyperlink"/>
            <w:rFonts w:ascii="Comic Sans MS" w:hAnsi="Comic Sans MS"/>
            <w:sz w:val="24"/>
            <w:szCs w:val="24"/>
          </w:rPr>
          <w:t>https://www.youtube.com/watch?v=EJV7XsmxW4s</w:t>
        </w:r>
      </w:hyperlink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4D5F4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</w:t>
      </w:r>
      <w:r w:rsidR="00606758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gating Alternative Spellings oi</w:t>
      </w:r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241C5C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D77F59">
        <w:rPr>
          <w:rFonts w:ascii="Comic Sans MS" w:hAnsi="Comic Sans MS"/>
          <w:b/>
          <w:sz w:val="28"/>
          <w:szCs w:val="28"/>
          <w:u w:val="single"/>
        </w:rPr>
        <w:t xml:space="preserve">Alternative </w:t>
      </w:r>
      <w:r w:rsidR="00606758">
        <w:rPr>
          <w:rFonts w:ascii="Comic Sans MS" w:hAnsi="Comic Sans MS"/>
          <w:b/>
          <w:sz w:val="28"/>
          <w:szCs w:val="28"/>
          <w:u w:val="single"/>
        </w:rPr>
        <w:t>Spellings – ar (ar, a, al)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014C9B">
        <w:rPr>
          <w:rFonts w:ascii="Comic Sans MS" w:hAnsi="Comic Sans MS"/>
          <w:sz w:val="24"/>
          <w:szCs w:val="24"/>
        </w:rPr>
        <w:t xml:space="preserve"> (Phase 5</w:t>
      </w:r>
      <w:r w:rsidR="00110BB2">
        <w:rPr>
          <w:rFonts w:ascii="Comic Sans MS" w:hAnsi="Comic Sans MS"/>
          <w:sz w:val="24"/>
          <w:szCs w:val="24"/>
        </w:rPr>
        <w:t>)</w:t>
      </w:r>
    </w:p>
    <w:p w:rsidR="00110BB2" w:rsidRDefault="00606758" w:rsidP="00110BB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28"/>
          <w:szCs w:val="28"/>
          <w:u w:val="single"/>
        </w:rPr>
        <w:t>ar</w:t>
      </w:r>
      <w:proofErr w:type="gramEnd"/>
      <w:r>
        <w:rPr>
          <w:rFonts w:ascii="Comic Sans MS" w:hAnsi="Comic Sans MS"/>
          <w:b/>
          <w:sz w:val="28"/>
          <w:szCs w:val="28"/>
          <w:u w:val="single"/>
        </w:rPr>
        <w:t>, a, al</w:t>
      </w:r>
      <w:r w:rsidR="000022CE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D77F59">
        <w:rPr>
          <w:rFonts w:ascii="Comic Sans MS" w:hAnsi="Comic Sans MS"/>
          <w:b/>
          <w:sz w:val="24"/>
          <w:szCs w:val="24"/>
        </w:rPr>
        <w:t xml:space="preserve">- </w:t>
      </w:r>
      <w:hyperlink r:id="rId6" w:history="1">
        <w:r w:rsidR="00110BB2" w:rsidRPr="00606758">
          <w:rPr>
            <w:rStyle w:val="Hyperlink"/>
            <w:rFonts w:ascii="Comic Sans MS" w:hAnsi="Comic Sans MS"/>
            <w:sz w:val="24"/>
            <w:szCs w:val="24"/>
          </w:rPr>
          <w:t xml:space="preserve">Watch </w:t>
        </w:r>
        <w:r w:rsidRPr="00606758">
          <w:rPr>
            <w:rStyle w:val="Hyperlink"/>
            <w:rFonts w:ascii="Comic Sans MS" w:hAnsi="Comic Sans MS"/>
            <w:sz w:val="24"/>
            <w:szCs w:val="24"/>
          </w:rPr>
          <w:t>https://www.youtube.com/watch?v=G5zmCvh-L70</w:t>
        </w:r>
      </w:hyperlink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354765" w:rsidRP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354765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7A1B19" w:rsidRPr="007A1B1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A1B19">
        <w:rPr>
          <w:rFonts w:ascii="Comic Sans MS" w:hAnsi="Comic Sans MS"/>
          <w:b/>
          <w:sz w:val="28"/>
          <w:szCs w:val="28"/>
          <w:u w:val="single"/>
        </w:rPr>
        <w:t>Spellings – ar (ar, a, al)</w:t>
      </w:r>
      <w:r w:rsid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261ECA">
        <w:rPr>
          <w:rFonts w:ascii="Comic Sans MS" w:hAnsi="Comic Sans MS"/>
          <w:sz w:val="24"/>
          <w:szCs w:val="24"/>
        </w:rPr>
        <w:t xml:space="preserve">s </w:t>
      </w:r>
      <w:proofErr w:type="gramStart"/>
      <w:r w:rsidR="00261ECA">
        <w:rPr>
          <w:rFonts w:ascii="Comic Sans MS" w:hAnsi="Comic Sans MS"/>
          <w:sz w:val="24"/>
          <w:szCs w:val="24"/>
        </w:rPr>
        <w:t xml:space="preserve">Clip </w:t>
      </w:r>
      <w:r w:rsidR="00AE62D5" w:rsidRPr="00AE62D5">
        <w:t xml:space="preserve"> </w:t>
      </w:r>
      <w:r w:rsidR="00AE62D5" w:rsidRPr="00AE62D5">
        <w:rPr>
          <w:rStyle w:val="Hyperlink"/>
          <w:rFonts w:ascii="Comic Sans MS" w:hAnsi="Comic Sans MS"/>
          <w:sz w:val="24"/>
          <w:szCs w:val="24"/>
        </w:rPr>
        <w:t>https</w:t>
      </w:r>
      <w:proofErr w:type="gramEnd"/>
      <w:r w:rsidR="00AE62D5" w:rsidRPr="00AE62D5">
        <w:rPr>
          <w:rStyle w:val="Hyperlink"/>
          <w:rFonts w:ascii="Comic Sans MS" w:hAnsi="Comic Sans MS"/>
          <w:sz w:val="24"/>
          <w:szCs w:val="24"/>
        </w:rPr>
        <w:t>://www.youtube.com/watch?v=DbcZnb2iz1c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7A1B19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igating Alternative Spellings ar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AE62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make a list of different </w:t>
      </w:r>
      <w:r w:rsidR="00170AC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ow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(like the sorting game) that you find in some of your story books or that you can find in our story for this week.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022CE"/>
    <w:rsid w:val="00014C9B"/>
    <w:rsid w:val="0002631A"/>
    <w:rsid w:val="00037FB3"/>
    <w:rsid w:val="00110BB2"/>
    <w:rsid w:val="00126A5F"/>
    <w:rsid w:val="00170ACF"/>
    <w:rsid w:val="00214757"/>
    <w:rsid w:val="00241C5C"/>
    <w:rsid w:val="00261ECA"/>
    <w:rsid w:val="00282A5C"/>
    <w:rsid w:val="002A363D"/>
    <w:rsid w:val="002F71FF"/>
    <w:rsid w:val="00354765"/>
    <w:rsid w:val="003B221E"/>
    <w:rsid w:val="003E11B3"/>
    <w:rsid w:val="003E6F8F"/>
    <w:rsid w:val="003F50D5"/>
    <w:rsid w:val="004D5F4C"/>
    <w:rsid w:val="004E552F"/>
    <w:rsid w:val="005000FC"/>
    <w:rsid w:val="00510ED2"/>
    <w:rsid w:val="005565AF"/>
    <w:rsid w:val="005E040F"/>
    <w:rsid w:val="00606758"/>
    <w:rsid w:val="00642455"/>
    <w:rsid w:val="006F363C"/>
    <w:rsid w:val="00752610"/>
    <w:rsid w:val="00752E30"/>
    <w:rsid w:val="00770A27"/>
    <w:rsid w:val="007A1B19"/>
    <w:rsid w:val="007D1173"/>
    <w:rsid w:val="007D2B2D"/>
    <w:rsid w:val="007F20B1"/>
    <w:rsid w:val="00810324"/>
    <w:rsid w:val="008138EC"/>
    <w:rsid w:val="008B5A8C"/>
    <w:rsid w:val="00993D9D"/>
    <w:rsid w:val="009B79D5"/>
    <w:rsid w:val="009E467F"/>
    <w:rsid w:val="00A10ABF"/>
    <w:rsid w:val="00A54D27"/>
    <w:rsid w:val="00AE62D5"/>
    <w:rsid w:val="00B81012"/>
    <w:rsid w:val="00BD2F87"/>
    <w:rsid w:val="00CB2A60"/>
    <w:rsid w:val="00D315B9"/>
    <w:rsid w:val="00D77F59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BWP-SR-001\Staff\staff17\Downloads\Watch%20https:\www.youtube.com\watch%3fv=G5zmCvh-L70" TargetMode="External"/><Relationship Id="rId5" Type="http://schemas.openxmlformats.org/officeDocument/2006/relationships/hyperlink" Target="https://www.youtube.com/watch?v=EJV7XsmxW4s" TargetMode="External"/><Relationship Id="rId4" Type="http://schemas.openxmlformats.org/officeDocument/2006/relationships/hyperlink" Target="https://www.phonicspla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671C315B</Template>
  <TotalTime>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2020-05-10T17:04:00Z</dcterms:created>
  <dcterms:modified xsi:type="dcterms:W3CDTF">2020-05-10T17:04:00Z</dcterms:modified>
</cp:coreProperties>
</file>