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C17BFF" w14:textId="086AB094" w:rsidR="00D61749" w:rsidRPr="00D61749" w:rsidRDefault="00A36584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09DCBA3" wp14:editId="209A199D">
            <wp:simplePos x="0" y="0"/>
            <wp:positionH relativeFrom="rightMargin">
              <wp:posOffset>-617855</wp:posOffset>
            </wp:positionH>
            <wp:positionV relativeFrom="margin">
              <wp:align>top</wp:align>
            </wp:positionV>
            <wp:extent cx="687070" cy="76009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2D55701" wp14:editId="5D77995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7B11">
        <w:rPr>
          <w:rFonts w:ascii="Comic Sans MS" w:hAnsi="Comic Sans MS"/>
          <w:b/>
          <w:bCs/>
          <w:sz w:val="28"/>
          <w:szCs w:val="28"/>
          <w:u w:val="single"/>
        </w:rPr>
        <w:t>Year 1</w:t>
      </w:r>
      <w:r w:rsidR="001D0EC2">
        <w:rPr>
          <w:rFonts w:ascii="Comic Sans MS" w:hAnsi="Comic Sans MS"/>
          <w:b/>
          <w:bCs/>
          <w:sz w:val="28"/>
          <w:szCs w:val="28"/>
          <w:u w:val="single"/>
        </w:rPr>
        <w:t xml:space="preserve"> Home Learning </w:t>
      </w:r>
      <w:r w:rsidR="00433DBD">
        <w:rPr>
          <w:rFonts w:ascii="Comic Sans MS" w:hAnsi="Comic Sans MS"/>
          <w:b/>
          <w:bCs/>
          <w:sz w:val="28"/>
          <w:szCs w:val="28"/>
          <w:u w:val="single"/>
        </w:rPr>
        <w:t>Week Beginning Monday</w:t>
      </w:r>
      <w:r w:rsidR="00BA7287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  <w:r w:rsidR="00DD1E31">
        <w:rPr>
          <w:rFonts w:ascii="Comic Sans MS" w:hAnsi="Comic Sans MS"/>
          <w:b/>
          <w:bCs/>
          <w:sz w:val="28"/>
          <w:szCs w:val="28"/>
          <w:u w:val="single"/>
        </w:rPr>
        <w:t>1</w:t>
      </w:r>
      <w:r w:rsidR="00DD1E31" w:rsidRPr="00DD1E31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st</w:t>
      </w:r>
      <w:r w:rsidR="00DD1E31">
        <w:rPr>
          <w:rFonts w:ascii="Comic Sans MS" w:hAnsi="Comic Sans MS"/>
          <w:b/>
          <w:bCs/>
          <w:sz w:val="28"/>
          <w:szCs w:val="28"/>
          <w:u w:val="single"/>
        </w:rPr>
        <w:t xml:space="preserve"> June</w:t>
      </w:r>
    </w:p>
    <w:p w14:paraId="4ABEDDF9" w14:textId="08FAF998" w:rsidR="00D61749" w:rsidRPr="00332F95" w:rsidRDefault="00D61749" w:rsidP="00625612">
      <w:pPr>
        <w:jc w:val="center"/>
        <w:rPr>
          <w:rFonts w:ascii="Comic Sans MS" w:hAnsi="Comic Sans MS"/>
          <w:sz w:val="24"/>
        </w:rPr>
      </w:pPr>
      <w:r w:rsidRPr="00332F95">
        <w:rPr>
          <w:rFonts w:ascii="Comic Sans MS" w:hAnsi="Comic Sans MS"/>
          <w:sz w:val="24"/>
        </w:rPr>
        <w:t xml:space="preserve">Theme: </w:t>
      </w:r>
      <w:r w:rsidR="00DD1E31">
        <w:rPr>
          <w:rFonts w:ascii="Comic Sans MS" w:hAnsi="Comic Sans MS"/>
          <w:sz w:val="24"/>
        </w:rPr>
        <w:t>Ocean Adventures</w:t>
      </w:r>
    </w:p>
    <w:p w14:paraId="1756685C" w14:textId="4566CD4A" w:rsidR="00D61749" w:rsidRPr="00332F95" w:rsidRDefault="00D61749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044576" w:rsidRPr="00A36584" w14:paraId="195FCB83" w14:textId="77777777" w:rsidTr="00793AAD">
        <w:tc>
          <w:tcPr>
            <w:tcW w:w="10343" w:type="dxa"/>
          </w:tcPr>
          <w:p w14:paraId="68EE4F29" w14:textId="06167DEA"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044576" w:rsidRPr="00D61749" w14:paraId="0801B234" w14:textId="77777777" w:rsidTr="00793AAD">
        <w:trPr>
          <w:trHeight w:val="5514"/>
        </w:trPr>
        <w:tc>
          <w:tcPr>
            <w:tcW w:w="10343" w:type="dxa"/>
            <w:vMerge w:val="restart"/>
          </w:tcPr>
          <w:p w14:paraId="0B0F1E7C" w14:textId="01F070D9" w:rsidR="00044576" w:rsidRPr="00044576" w:rsidRDefault="00DD1E31" w:rsidP="00044576">
            <w:pPr>
              <w:jc w:val="center"/>
              <w:rPr>
                <w:noProof/>
                <w:sz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2547C039" wp14:editId="0757C0B4">
                  <wp:simplePos x="0" y="0"/>
                  <wp:positionH relativeFrom="column">
                    <wp:posOffset>4823984</wp:posOffset>
                  </wp:positionH>
                  <wp:positionV relativeFrom="paragraph">
                    <wp:posOffset>173354</wp:posOffset>
                  </wp:positionV>
                  <wp:extent cx="1511411" cy="86677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32" t="26003" r="35935" b="23267"/>
                          <a:stretch/>
                        </pic:blipFill>
                        <pic:spPr bwMode="auto">
                          <a:xfrm>
                            <a:off x="0" y="0"/>
                            <a:ext cx="1513596" cy="868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112FDF" w14:textId="34F48C73" w:rsidR="00044576" w:rsidRPr="00044576" w:rsidRDefault="00044576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Reading:</w:t>
            </w:r>
          </w:p>
          <w:p w14:paraId="4DE0493D" w14:textId="195B2E5A" w:rsidR="00BA7287" w:rsidRPr="00BA7287" w:rsidRDefault="00BA7287" w:rsidP="00BA7287">
            <w:pPr>
              <w:rPr>
                <w:rFonts w:ascii="Comic Sans MS" w:hAnsi="Comic Sans MS"/>
                <w:b/>
                <w:sz w:val="24"/>
                <w:szCs w:val="20"/>
              </w:rPr>
            </w:pPr>
            <w:r w:rsidRPr="00BA7287">
              <w:rPr>
                <w:rFonts w:ascii="Comic Sans MS" w:hAnsi="Comic Sans MS"/>
                <w:sz w:val="24"/>
                <w:szCs w:val="20"/>
              </w:rPr>
              <w:t>This week our story focus is…</w:t>
            </w:r>
            <w:r w:rsidR="00DD1E31">
              <w:rPr>
                <w:rFonts w:ascii="Comic Sans MS" w:hAnsi="Comic Sans MS"/>
                <w:b/>
                <w:bCs/>
                <w:sz w:val="24"/>
                <w:szCs w:val="20"/>
              </w:rPr>
              <w:t>The Bubble Mystery</w:t>
            </w:r>
            <w:r w:rsidRPr="00BA7287">
              <w:rPr>
                <w:rFonts w:ascii="Arial" w:hAnsi="Arial" w:cs="Arial"/>
                <w:noProof/>
                <w:color w:val="001BA0"/>
                <w:sz w:val="18"/>
                <w:szCs w:val="18"/>
              </w:rPr>
              <w:t xml:space="preserve">                </w:t>
            </w:r>
          </w:p>
          <w:p w14:paraId="30668925" w14:textId="776ADB4A" w:rsidR="00BA7287" w:rsidRPr="00BA7287" w:rsidRDefault="00BA7287" w:rsidP="00BA7287">
            <w:pPr>
              <w:rPr>
                <w:rFonts w:ascii="Comic Sans MS" w:hAnsi="Comic Sans MS"/>
                <w:sz w:val="24"/>
                <w:szCs w:val="20"/>
              </w:rPr>
            </w:pPr>
            <w:r w:rsidRPr="00BA7287">
              <w:rPr>
                <w:rFonts w:ascii="Comic Sans MS" w:hAnsi="Comic Sans MS"/>
                <w:sz w:val="24"/>
                <w:szCs w:val="20"/>
              </w:rPr>
              <w:t>To listen to the story</w:t>
            </w:r>
            <w:r w:rsidR="006C30B8">
              <w:rPr>
                <w:rFonts w:ascii="Comic Sans MS" w:hAnsi="Comic Sans MS"/>
                <w:sz w:val="24"/>
                <w:szCs w:val="20"/>
              </w:rPr>
              <w:t>,</w:t>
            </w:r>
            <w:r w:rsidRPr="00BA7287">
              <w:rPr>
                <w:rFonts w:ascii="Comic Sans MS" w:hAnsi="Comic Sans MS"/>
                <w:sz w:val="24"/>
                <w:szCs w:val="20"/>
              </w:rPr>
              <w:t xml:space="preserve"> follow this link:</w:t>
            </w:r>
          </w:p>
          <w:p w14:paraId="4DB8E331" w14:textId="20B52898" w:rsidR="00793AAD" w:rsidRPr="0023258B" w:rsidRDefault="00DD1E31" w:rsidP="00044576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hyperlink r:id="rId8" w:history="1">
              <w:r w:rsidRPr="0023258B">
                <w:rPr>
                  <w:rStyle w:val="Hyperlink"/>
                  <w:rFonts w:ascii="Comic Sans MS" w:hAnsi="Comic Sans MS"/>
                  <w:noProof/>
                  <w:sz w:val="24"/>
                  <w:lang w:eastAsia="en-GB"/>
                </w:rPr>
                <w:t>https://www.youtube.com/watch?v=zV203lxqPz8</w:t>
              </w:r>
            </w:hyperlink>
            <w:r w:rsidRPr="0023258B">
              <w:rPr>
                <w:rFonts w:ascii="Comic Sans MS" w:hAnsi="Comic Sans MS"/>
                <w:noProof/>
                <w:sz w:val="24"/>
                <w:lang w:eastAsia="en-GB"/>
              </w:rPr>
              <w:t xml:space="preserve"> </w:t>
            </w:r>
          </w:p>
          <w:p w14:paraId="04528B87" w14:textId="77777777" w:rsidR="00BA7287" w:rsidRDefault="00BA7287" w:rsidP="00044576">
            <w:pPr>
              <w:rPr>
                <w:rFonts w:ascii="Comic Sans MS" w:hAnsi="Comic Sans MS"/>
                <w:sz w:val="24"/>
                <w:szCs w:val="26"/>
              </w:rPr>
            </w:pPr>
          </w:p>
          <w:p w14:paraId="4C887183" w14:textId="00CBC0D9" w:rsidR="00DD1E31" w:rsidRPr="00DD1E31" w:rsidRDefault="00DD1E31" w:rsidP="00044576">
            <w:pPr>
              <w:rPr>
                <w:rFonts w:ascii="Comic Sans MS" w:hAnsi="Comic Sans MS"/>
                <w:sz w:val="24"/>
                <w:szCs w:val="24"/>
              </w:rPr>
            </w:pPr>
            <w:r w:rsidRPr="00DD1E31">
              <w:rPr>
                <w:rFonts w:ascii="Comic Sans MS" w:hAnsi="Comic Sans MS"/>
                <w:sz w:val="24"/>
                <w:szCs w:val="24"/>
              </w:rPr>
              <w:t>- What kind of animal is Toot-Toot? Why was she scared o</w:t>
            </w:r>
            <w:r>
              <w:rPr>
                <w:rFonts w:ascii="Comic Sans MS" w:hAnsi="Comic Sans MS"/>
                <w:sz w:val="24"/>
                <w:szCs w:val="24"/>
              </w:rPr>
              <w:t>f the water? What is a mystery?</w:t>
            </w:r>
            <w:r w:rsidRPr="00DD1E31">
              <w:rPr>
                <w:rFonts w:ascii="Comic Sans MS" w:hAnsi="Comic Sans MS"/>
                <w:sz w:val="24"/>
                <w:szCs w:val="24"/>
              </w:rPr>
              <w:t xml:space="preserve"> What was the solution? Why didn’t Toot-</w:t>
            </w:r>
            <w:r w:rsidRPr="00DD1E31">
              <w:rPr>
                <w:rFonts w:ascii="Comic Sans MS" w:hAnsi="Comic Sans MS"/>
                <w:sz w:val="24"/>
                <w:szCs w:val="24"/>
              </w:rPr>
              <w:t>Toot tell his sister?</w:t>
            </w:r>
          </w:p>
          <w:p w14:paraId="4AC6BB2F" w14:textId="77777777" w:rsidR="00BA7287" w:rsidRDefault="00BA7287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320CA7E4" w14:textId="45B4F924"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 xml:space="preserve">Other stories to read: </w:t>
            </w:r>
            <w:r w:rsidRPr="00044576">
              <w:rPr>
                <w:rFonts w:ascii="Comic Sans MS" w:hAnsi="Comic Sans MS"/>
                <w:sz w:val="24"/>
                <w:szCs w:val="26"/>
              </w:rPr>
              <w:t>(search on YouTube if you don’t have a copy)</w:t>
            </w:r>
          </w:p>
          <w:p w14:paraId="53C950BE" w14:textId="3D428ADF" w:rsidR="00DD1E31" w:rsidRPr="00DD1E31" w:rsidRDefault="00DD1E31" w:rsidP="00DD1E31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DD1E31">
              <w:rPr>
                <w:rFonts w:ascii="Comic Sans MS" w:hAnsi="Comic Sans MS"/>
                <w:color w:val="000000" w:themeColor="text1"/>
                <w:sz w:val="24"/>
                <w:szCs w:val="24"/>
              </w:rPr>
              <w:t>Bubble Trouble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hyperlink r:id="rId9" w:history="1">
              <w:r w:rsidRPr="00DD1E31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https://www.youtube.com/watch?v=WPTcmVGhDTc</w:t>
              </w:r>
            </w:hyperlink>
            <w:r w:rsidRPr="00DD1E31">
              <w:rPr>
                <w:rFonts w:ascii="Arial" w:hAnsi="Arial" w:cs="Arial"/>
                <w:noProof/>
                <w:color w:val="1A0DAB"/>
                <w:sz w:val="24"/>
                <w:szCs w:val="24"/>
                <w:lang w:eastAsia="en-GB"/>
              </w:rPr>
              <w:t xml:space="preserve"> </w:t>
            </w:r>
          </w:p>
          <w:p w14:paraId="18E4C55B" w14:textId="77777777" w:rsidR="000D2454" w:rsidRDefault="000D2454" w:rsidP="00044576">
            <w:pPr>
              <w:rPr>
                <w:rFonts w:ascii="Comic Sans MS" w:hAnsi="Comic Sans MS"/>
                <w:sz w:val="24"/>
                <w:szCs w:val="20"/>
              </w:rPr>
            </w:pPr>
          </w:p>
          <w:p w14:paraId="10743B56" w14:textId="77777777" w:rsidR="0023258B" w:rsidRPr="0023258B" w:rsidRDefault="0023258B" w:rsidP="00044576">
            <w:pPr>
              <w:rPr>
                <w:rFonts w:ascii="Comic Sans MS" w:hAnsi="Comic Sans MS"/>
                <w:b/>
                <w:sz w:val="24"/>
                <w:szCs w:val="20"/>
              </w:rPr>
            </w:pPr>
            <w:r w:rsidRPr="0023258B">
              <w:rPr>
                <w:rFonts w:ascii="Comic Sans MS" w:hAnsi="Comic Sans MS"/>
                <w:b/>
                <w:sz w:val="24"/>
                <w:szCs w:val="20"/>
              </w:rPr>
              <w:t>Phonics:</w:t>
            </w:r>
          </w:p>
          <w:p w14:paraId="561515C1" w14:textId="016B0E6C" w:rsidR="0023258B" w:rsidRDefault="0023258B" w:rsidP="00044576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 xml:space="preserve">Mrs Ellis’ group: Choose your favourite Phase 5 games on </w:t>
            </w:r>
            <w:proofErr w:type="spellStart"/>
            <w:r>
              <w:rPr>
                <w:rFonts w:ascii="Comic Sans MS" w:hAnsi="Comic Sans MS"/>
                <w:sz w:val="24"/>
                <w:szCs w:val="20"/>
              </w:rPr>
              <w:t>Phonicsplay</w:t>
            </w:r>
            <w:proofErr w:type="spellEnd"/>
            <w:r>
              <w:rPr>
                <w:rFonts w:ascii="Comic Sans MS" w:hAnsi="Comic Sans MS"/>
                <w:sz w:val="24"/>
                <w:szCs w:val="20"/>
              </w:rPr>
              <w:t xml:space="preserve"> to revise the sounds.</w:t>
            </w:r>
          </w:p>
          <w:p w14:paraId="5670D178" w14:textId="3E5C39E1" w:rsidR="0023258B" w:rsidRDefault="0023258B" w:rsidP="00044576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 xml:space="preserve">Mrs Reynolds’ group: </w:t>
            </w:r>
            <w:r>
              <w:rPr>
                <w:rFonts w:ascii="Comic Sans MS" w:hAnsi="Comic Sans MS"/>
                <w:sz w:val="24"/>
                <w:szCs w:val="20"/>
              </w:rPr>
              <w:t xml:space="preserve">Choose your favourite Phase </w:t>
            </w:r>
            <w:r>
              <w:rPr>
                <w:rFonts w:ascii="Comic Sans MS" w:hAnsi="Comic Sans MS"/>
                <w:sz w:val="24"/>
                <w:szCs w:val="20"/>
              </w:rPr>
              <w:t xml:space="preserve">4 and </w:t>
            </w:r>
            <w:r>
              <w:rPr>
                <w:rFonts w:ascii="Comic Sans MS" w:hAnsi="Comic Sans MS"/>
                <w:sz w:val="24"/>
                <w:szCs w:val="20"/>
              </w:rPr>
              <w:t xml:space="preserve">5 games on </w:t>
            </w:r>
            <w:proofErr w:type="spellStart"/>
            <w:r>
              <w:rPr>
                <w:rFonts w:ascii="Comic Sans MS" w:hAnsi="Comic Sans MS"/>
                <w:sz w:val="24"/>
                <w:szCs w:val="20"/>
              </w:rPr>
              <w:t>Phonicsplay</w:t>
            </w:r>
            <w:proofErr w:type="spellEnd"/>
            <w:r>
              <w:rPr>
                <w:rFonts w:ascii="Comic Sans MS" w:hAnsi="Comic Sans MS"/>
                <w:sz w:val="24"/>
                <w:szCs w:val="20"/>
              </w:rPr>
              <w:t xml:space="preserve"> to revise the sounds.</w:t>
            </w:r>
          </w:p>
          <w:p w14:paraId="73253065" w14:textId="19CBDBB5" w:rsidR="0023258B" w:rsidRDefault="0023258B" w:rsidP="00044576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sz w:val="24"/>
                <w:szCs w:val="20"/>
              </w:rPr>
              <w:t xml:space="preserve">Mrs Lowell’s group: </w:t>
            </w:r>
            <w:r>
              <w:rPr>
                <w:rFonts w:ascii="Comic Sans MS" w:hAnsi="Comic Sans MS"/>
                <w:sz w:val="24"/>
                <w:szCs w:val="20"/>
              </w:rPr>
              <w:t xml:space="preserve">Choose your favourite </w:t>
            </w:r>
            <w:r>
              <w:rPr>
                <w:rFonts w:ascii="Comic Sans MS" w:hAnsi="Comic Sans MS"/>
                <w:sz w:val="24"/>
                <w:szCs w:val="20"/>
              </w:rPr>
              <w:t>Phase 3</w:t>
            </w:r>
            <w:r>
              <w:rPr>
                <w:rFonts w:ascii="Comic Sans MS" w:hAnsi="Comic Sans MS"/>
                <w:sz w:val="24"/>
                <w:szCs w:val="20"/>
              </w:rPr>
              <w:t xml:space="preserve"> games on </w:t>
            </w:r>
            <w:proofErr w:type="spellStart"/>
            <w:r>
              <w:rPr>
                <w:rFonts w:ascii="Comic Sans MS" w:hAnsi="Comic Sans MS"/>
                <w:sz w:val="24"/>
                <w:szCs w:val="20"/>
              </w:rPr>
              <w:t>Phonicsplay</w:t>
            </w:r>
            <w:proofErr w:type="spellEnd"/>
            <w:r>
              <w:rPr>
                <w:rFonts w:ascii="Comic Sans MS" w:hAnsi="Comic Sans MS"/>
                <w:sz w:val="24"/>
                <w:szCs w:val="20"/>
              </w:rPr>
              <w:t xml:space="preserve"> to revise the sounds.</w:t>
            </w:r>
          </w:p>
          <w:p w14:paraId="3CB85FD5" w14:textId="77777777" w:rsidR="0023258B" w:rsidRDefault="0023258B" w:rsidP="00044576">
            <w:pPr>
              <w:rPr>
                <w:rFonts w:ascii="Comic Sans MS" w:hAnsi="Comic Sans MS"/>
                <w:sz w:val="24"/>
                <w:szCs w:val="20"/>
              </w:rPr>
            </w:pPr>
          </w:p>
          <w:p w14:paraId="69DCB355" w14:textId="67AAA765" w:rsidR="00044576" w:rsidRPr="00044576" w:rsidRDefault="00044576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Writing:</w:t>
            </w:r>
          </w:p>
          <w:p w14:paraId="7B27520E" w14:textId="3A9C0AC8" w:rsidR="0023258B" w:rsidRPr="0023258B" w:rsidRDefault="00044576" w:rsidP="0023258B">
            <w:pPr>
              <w:rPr>
                <w:rFonts w:ascii="Comic Sans MS" w:hAnsi="Comic Sans MS"/>
                <w:sz w:val="24"/>
                <w:szCs w:val="24"/>
              </w:rPr>
            </w:pPr>
            <w:r w:rsidRPr="0023258B">
              <w:rPr>
                <w:rFonts w:ascii="Comic Sans MS" w:hAnsi="Comic Sans MS"/>
                <w:sz w:val="24"/>
                <w:szCs w:val="24"/>
              </w:rPr>
              <w:t xml:space="preserve">- </w:t>
            </w:r>
            <w:r w:rsidR="0023258B" w:rsidRPr="0023258B">
              <w:rPr>
                <w:rFonts w:ascii="Comic Sans MS" w:hAnsi="Comic Sans MS"/>
                <w:sz w:val="24"/>
                <w:szCs w:val="24"/>
              </w:rPr>
              <w:t xml:space="preserve">Imagine you were floating away in a bubble. How did you get there? Where would you go? What might happen? How would you get out?  </w:t>
            </w:r>
          </w:p>
          <w:p w14:paraId="624749EC" w14:textId="3368128A" w:rsidR="009638C3" w:rsidRPr="0023258B" w:rsidRDefault="0023258B" w:rsidP="009638C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- </w:t>
            </w:r>
            <w:r w:rsidRPr="0023258B">
              <w:rPr>
                <w:rFonts w:ascii="Comic Sans MS" w:hAnsi="Comic Sans MS"/>
                <w:sz w:val="24"/>
                <w:szCs w:val="24"/>
              </w:rPr>
              <w:t>Draw yourself inside a bubble. Write a caption for your picture.</w:t>
            </w:r>
          </w:p>
          <w:p w14:paraId="2B8AD45D" w14:textId="39655340" w:rsidR="00793AAD" w:rsidRPr="00044576" w:rsidRDefault="00793AAD" w:rsidP="00C319E7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4576" w:rsidRPr="00D61749" w14:paraId="55C2BB84" w14:textId="77777777" w:rsidTr="00793AAD">
        <w:trPr>
          <w:trHeight w:val="307"/>
        </w:trPr>
        <w:tc>
          <w:tcPr>
            <w:tcW w:w="10343" w:type="dxa"/>
            <w:vMerge/>
          </w:tcPr>
          <w:p w14:paraId="441E3421" w14:textId="77777777"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D61749" w14:paraId="6D94A545" w14:textId="77777777" w:rsidTr="00793AAD">
        <w:trPr>
          <w:trHeight w:val="307"/>
        </w:trPr>
        <w:tc>
          <w:tcPr>
            <w:tcW w:w="10343" w:type="dxa"/>
            <w:vMerge/>
          </w:tcPr>
          <w:p w14:paraId="2AA09584" w14:textId="77777777"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A36584" w14:paraId="47876457" w14:textId="77777777" w:rsidTr="00793AAD">
        <w:tc>
          <w:tcPr>
            <w:tcW w:w="10343" w:type="dxa"/>
          </w:tcPr>
          <w:p w14:paraId="7A952A5E" w14:textId="77777777"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>Maths</w:t>
            </w:r>
          </w:p>
        </w:tc>
      </w:tr>
      <w:tr w:rsidR="00044576" w:rsidRPr="00D61749" w14:paraId="57AF16E4" w14:textId="77777777" w:rsidTr="00793AAD">
        <w:trPr>
          <w:trHeight w:val="2117"/>
        </w:trPr>
        <w:tc>
          <w:tcPr>
            <w:tcW w:w="10343" w:type="dxa"/>
          </w:tcPr>
          <w:p w14:paraId="7FF3035C" w14:textId="08697ED2" w:rsidR="00C53BA5" w:rsidRDefault="00C53BA5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047E6BEB" w14:textId="1C6A66D3"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Songs and videos for a starter/maths warm up:</w:t>
            </w:r>
          </w:p>
          <w:p w14:paraId="2733DB06" w14:textId="77777777"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2D Shape song: </w:t>
            </w:r>
            <w:hyperlink r:id="rId10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https://www.youtube.com/watch?v=WTeqUejf3D0</w:t>
              </w:r>
            </w:hyperlink>
          </w:p>
          <w:p w14:paraId="0B664954" w14:textId="77777777"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3D Shape song: </w:t>
            </w:r>
            <w:hyperlink r:id="rId11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https://www.youtube.com/watch?v=2cg-Uc556-Q</w:t>
              </w:r>
            </w:hyperlink>
          </w:p>
          <w:p w14:paraId="06F05D82" w14:textId="77777777" w:rsidR="00E05C48" w:rsidRDefault="00E05C48" w:rsidP="009638C3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47B2E5C3" w14:textId="09E8A538" w:rsidR="00C319E7" w:rsidRDefault="00044576" w:rsidP="009638C3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This week our maths focus is:</w:t>
            </w:r>
            <w:r w:rsidR="009638C3">
              <w:rPr>
                <w:rFonts w:ascii="Comic Sans MS" w:hAnsi="Comic Sans MS"/>
                <w:b/>
                <w:sz w:val="24"/>
                <w:szCs w:val="26"/>
              </w:rPr>
              <w:t xml:space="preserve"> </w:t>
            </w:r>
            <w:r w:rsidR="00E05C48">
              <w:rPr>
                <w:rFonts w:ascii="Comic Sans MS" w:hAnsi="Comic Sans MS"/>
                <w:b/>
                <w:sz w:val="24"/>
                <w:szCs w:val="26"/>
              </w:rPr>
              <w:t>Position and direction</w:t>
            </w:r>
          </w:p>
          <w:p w14:paraId="70016EA2" w14:textId="77777777" w:rsidR="00C319E7" w:rsidRDefault="00C319E7" w:rsidP="009638C3">
            <w:pPr>
              <w:rPr>
                <w:rFonts w:ascii="Comic Sans MS" w:hAnsi="Comic Sans MS"/>
                <w:szCs w:val="24"/>
              </w:rPr>
            </w:pPr>
          </w:p>
          <w:p w14:paraId="449844F5" w14:textId="7BC5F9CE" w:rsidR="00044576" w:rsidRDefault="00E05C48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E05C48">
              <w:rPr>
                <w:rFonts w:ascii="Comic Sans MS" w:hAnsi="Comic Sans MS"/>
                <w:b/>
                <w:sz w:val="24"/>
                <w:szCs w:val="26"/>
              </w:rPr>
              <w:t>Turns:</w:t>
            </w:r>
            <w:r>
              <w:rPr>
                <w:rFonts w:ascii="Comic Sans MS" w:hAnsi="Comic Sans MS"/>
                <w:b/>
                <w:sz w:val="24"/>
                <w:szCs w:val="26"/>
              </w:rPr>
              <w:t xml:space="preserve"> </w:t>
            </w:r>
            <w:r w:rsidRPr="00E05C48">
              <w:rPr>
                <w:rFonts w:ascii="Comic Sans MS" w:hAnsi="Comic Sans MS"/>
                <w:sz w:val="24"/>
                <w:szCs w:val="26"/>
              </w:rPr>
              <w:t>quarter turn, half turn, whole turn.</w:t>
            </w:r>
          </w:p>
          <w:p w14:paraId="750D475F" w14:textId="24CB11CB" w:rsidR="00E05C48" w:rsidRPr="00E05C48" w:rsidRDefault="00E05C48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E05C48">
              <w:rPr>
                <w:rFonts w:ascii="Comic Sans MS" w:hAnsi="Comic Sans MS"/>
                <w:sz w:val="24"/>
                <w:szCs w:val="26"/>
              </w:rPr>
              <w:t>- Using your bod</w:t>
            </w:r>
            <w:r>
              <w:rPr>
                <w:rFonts w:ascii="Comic Sans MS" w:hAnsi="Comic Sans MS"/>
                <w:sz w:val="24"/>
                <w:szCs w:val="26"/>
              </w:rPr>
              <w:t>y, can you complete these turns? Can you</w:t>
            </w:r>
            <w:r w:rsidRPr="00E05C48">
              <w:rPr>
                <w:rFonts w:ascii="Comic Sans MS" w:hAnsi="Comic Sans MS"/>
                <w:sz w:val="24"/>
                <w:szCs w:val="26"/>
              </w:rPr>
              <w:t xml:space="preserve"> instruct others to complete the turns?</w:t>
            </w:r>
          </w:p>
          <w:p w14:paraId="17F6CDCD" w14:textId="1D766A1F" w:rsidR="00E05C48" w:rsidRPr="00E05C48" w:rsidRDefault="00E05C48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E05C48">
              <w:rPr>
                <w:rFonts w:ascii="Comic Sans MS" w:hAnsi="Comic Sans MS"/>
                <w:sz w:val="24"/>
                <w:szCs w:val="26"/>
              </w:rPr>
              <w:t xml:space="preserve">- Using a toy or plastic shape, </w:t>
            </w:r>
            <w:r>
              <w:rPr>
                <w:rFonts w:ascii="Comic Sans MS" w:hAnsi="Comic Sans MS"/>
                <w:sz w:val="24"/>
                <w:szCs w:val="26"/>
              </w:rPr>
              <w:t xml:space="preserve">lying it flat on the floor or table, </w:t>
            </w:r>
            <w:r w:rsidRPr="00E05C48">
              <w:rPr>
                <w:rFonts w:ascii="Comic Sans MS" w:hAnsi="Comic Sans MS"/>
                <w:sz w:val="24"/>
                <w:szCs w:val="26"/>
              </w:rPr>
              <w:t>can you complete these turns?</w:t>
            </w:r>
          </w:p>
          <w:p w14:paraId="2F4AA251" w14:textId="5965408E" w:rsidR="00E05C48" w:rsidRDefault="00E05C48" w:rsidP="00044576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>- Complete the sentence to describe these turns-</w:t>
            </w:r>
          </w:p>
          <w:p w14:paraId="0FE66219" w14:textId="77777777" w:rsidR="00E05C48" w:rsidRDefault="00E05C48" w:rsidP="00044576">
            <w:pPr>
              <w:rPr>
                <w:rFonts w:ascii="Comic Sans MS" w:hAnsi="Comic Sans MS"/>
                <w:sz w:val="24"/>
                <w:szCs w:val="26"/>
              </w:rPr>
            </w:pPr>
          </w:p>
          <w:p w14:paraId="10BAA1D5" w14:textId="77777777" w:rsidR="00E05C48" w:rsidRDefault="00E05C48" w:rsidP="00044576">
            <w:pPr>
              <w:rPr>
                <w:rFonts w:ascii="Comic Sans MS" w:hAnsi="Comic Sans MS"/>
                <w:sz w:val="24"/>
                <w:szCs w:val="26"/>
              </w:rPr>
            </w:pPr>
          </w:p>
          <w:p w14:paraId="38F75AF5" w14:textId="48E8C023" w:rsidR="00E05C48" w:rsidRPr="00E05C48" w:rsidRDefault="00E05C48" w:rsidP="00044576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66F446B5" wp14:editId="53EEEC2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3175</wp:posOffset>
                  </wp:positionV>
                  <wp:extent cx="3686175" cy="111308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159" t="35690" r="14294" b="44681"/>
                          <a:stretch/>
                        </pic:blipFill>
                        <pic:spPr bwMode="auto">
                          <a:xfrm>
                            <a:off x="0" y="0"/>
                            <a:ext cx="3686175" cy="1113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DF2166" w14:textId="77777777" w:rsidR="00E05C48" w:rsidRDefault="00E05C48" w:rsidP="00044576">
            <w:pPr>
              <w:rPr>
                <w:rFonts w:ascii="Comic Sans MS" w:hAnsi="Comic Sans MS"/>
                <w:color w:val="FF0000"/>
                <w:szCs w:val="20"/>
              </w:rPr>
            </w:pPr>
          </w:p>
          <w:p w14:paraId="251128AA" w14:textId="77777777" w:rsidR="00E05C48" w:rsidRDefault="00E05C48" w:rsidP="00044576">
            <w:pPr>
              <w:rPr>
                <w:rFonts w:ascii="Comic Sans MS" w:hAnsi="Comic Sans MS"/>
                <w:color w:val="FF0000"/>
                <w:szCs w:val="20"/>
              </w:rPr>
            </w:pPr>
          </w:p>
          <w:p w14:paraId="1E51B6BC" w14:textId="77777777" w:rsidR="00E05C48" w:rsidRDefault="00E05C48" w:rsidP="00044576">
            <w:pPr>
              <w:rPr>
                <w:rFonts w:ascii="Comic Sans MS" w:hAnsi="Comic Sans MS"/>
                <w:color w:val="FF0000"/>
                <w:szCs w:val="20"/>
              </w:rPr>
            </w:pPr>
          </w:p>
          <w:p w14:paraId="3FDC0DE2" w14:textId="77777777" w:rsidR="00E05C48" w:rsidRDefault="00E05C48" w:rsidP="00044576">
            <w:pPr>
              <w:rPr>
                <w:rFonts w:ascii="Comic Sans MS" w:hAnsi="Comic Sans MS"/>
                <w:color w:val="FF0000"/>
                <w:szCs w:val="20"/>
              </w:rPr>
            </w:pPr>
          </w:p>
          <w:p w14:paraId="780D6ACB" w14:textId="77777777" w:rsidR="00E05C48" w:rsidRDefault="00E05C48" w:rsidP="00044576">
            <w:pPr>
              <w:rPr>
                <w:rFonts w:ascii="Comic Sans MS" w:hAnsi="Comic Sans MS"/>
                <w:color w:val="FF0000"/>
                <w:szCs w:val="20"/>
              </w:rPr>
            </w:pPr>
          </w:p>
          <w:p w14:paraId="35C6E9D4" w14:textId="26376F7C" w:rsidR="00E05C48" w:rsidRDefault="00E05C48" w:rsidP="00044576">
            <w:pPr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 w:rsidRPr="00E05C48">
              <w:rPr>
                <w:rFonts w:ascii="Comic Sans MS" w:hAnsi="Comic Sans MS"/>
                <w:b/>
                <w:color w:val="000000" w:themeColor="text1"/>
                <w:sz w:val="24"/>
                <w:szCs w:val="20"/>
              </w:rPr>
              <w:t>Position:</w:t>
            </w: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 xml:space="preserve"> left, right, forwards, backwards.</w:t>
            </w:r>
          </w:p>
          <w:p w14:paraId="37BCB2D3" w14:textId="4EA505B2" w:rsidR="00E05C48" w:rsidRDefault="00E05C48" w:rsidP="00044576">
            <w:pPr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 xml:space="preserve">- </w:t>
            </w:r>
            <w:r w:rsidR="00072880">
              <w:rPr>
                <w:rFonts w:ascii="Comic Sans MS" w:hAnsi="Comic Sans MS"/>
                <w:color w:val="000000" w:themeColor="text1"/>
                <w:sz w:val="24"/>
                <w:szCs w:val="20"/>
              </w:rPr>
              <w:t>Play a game, such as Snakes and Ladders or Twister, to explore the language of position.</w:t>
            </w:r>
          </w:p>
          <w:p w14:paraId="3095EE70" w14:textId="1104C204" w:rsidR="00072880" w:rsidRDefault="00072880" w:rsidP="00072880">
            <w:pPr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>- What different directions can we move in? How would I get to the…? How would I get</w:t>
            </w:r>
            <w:r w:rsidR="00BB2884">
              <w:rPr>
                <w:rFonts w:ascii="Comic Sans MS" w:hAnsi="Comic Sans MS"/>
                <w:color w:val="000000" w:themeColor="text1"/>
                <w:sz w:val="24"/>
                <w:szCs w:val="20"/>
              </w:rPr>
              <w:t xml:space="preserve"> to … from the …?</w:t>
            </w:r>
          </w:p>
          <w:p w14:paraId="6B7BD363" w14:textId="77777777" w:rsidR="00BB2884" w:rsidRDefault="00BB2884" w:rsidP="00072880">
            <w:pPr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03B31B24" wp14:editId="134ED324">
                  <wp:simplePos x="0" y="0"/>
                  <wp:positionH relativeFrom="column">
                    <wp:posOffset>4243070</wp:posOffset>
                  </wp:positionH>
                  <wp:positionV relativeFrom="paragraph">
                    <wp:posOffset>346075</wp:posOffset>
                  </wp:positionV>
                  <wp:extent cx="1227455" cy="120015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42" t="26257" r="69616" b="51054"/>
                          <a:stretch/>
                        </pic:blipFill>
                        <pic:spPr bwMode="auto">
                          <a:xfrm>
                            <a:off x="0" y="0"/>
                            <a:ext cx="1227455" cy="1200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>- Find a selection of coins and place them in a line. Can you describe their position?</w:t>
            </w:r>
          </w:p>
          <w:p w14:paraId="7E93D77C" w14:textId="5206D73B" w:rsidR="00BB2884" w:rsidRDefault="00BB2884" w:rsidP="00072880">
            <w:pPr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>E.g. the £1 coin is to the left of the 10p coin.</w:t>
            </w:r>
          </w:p>
          <w:p w14:paraId="290FD210" w14:textId="5C8F1A7F" w:rsidR="00BB2884" w:rsidRDefault="00BB2884" w:rsidP="00072880">
            <w:pPr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>- Draw some shapes and use instructions to colour them.</w:t>
            </w:r>
          </w:p>
          <w:p w14:paraId="1614DDA8" w14:textId="35B9E5A2" w:rsidR="00BB2884" w:rsidRDefault="00BB2884" w:rsidP="00072880">
            <w:pPr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>E.g. The circle to the right of the square is green.</w:t>
            </w:r>
          </w:p>
          <w:p w14:paraId="6067DE76" w14:textId="290140F6" w:rsidR="00BB2884" w:rsidRDefault="00BB2884" w:rsidP="00072880">
            <w:pPr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>The triangle up from the square is blue.</w:t>
            </w:r>
          </w:p>
          <w:p w14:paraId="3FCE648E" w14:textId="67F875E9" w:rsidR="00BB2884" w:rsidRDefault="00BB2884" w:rsidP="00072880">
            <w:pPr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</w:p>
          <w:p w14:paraId="37E3CF71" w14:textId="37420409" w:rsidR="00BB2884" w:rsidRDefault="00BB2884" w:rsidP="00072880">
            <w:pPr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</w:p>
          <w:p w14:paraId="42958DC5" w14:textId="77777777" w:rsidR="00072880" w:rsidRDefault="00072880" w:rsidP="00072880">
            <w:pPr>
              <w:rPr>
                <w:rFonts w:ascii="Comic Sans MS" w:hAnsi="Comic Sans MS"/>
                <w:color w:val="FF0000"/>
                <w:szCs w:val="20"/>
              </w:rPr>
            </w:pPr>
          </w:p>
          <w:p w14:paraId="209A39FB" w14:textId="03D57FD6" w:rsidR="00044576" w:rsidRPr="00FE43C9" w:rsidRDefault="00044576" w:rsidP="00072880">
            <w:pPr>
              <w:rPr>
                <w:rFonts w:ascii="Comic Sans MS" w:hAnsi="Comic Sans MS"/>
                <w:sz w:val="28"/>
              </w:rPr>
            </w:pPr>
            <w:r w:rsidRPr="00044576">
              <w:rPr>
                <w:rFonts w:ascii="Comic Sans MS" w:hAnsi="Comic Sans MS"/>
                <w:color w:val="FF0000"/>
                <w:szCs w:val="20"/>
              </w:rPr>
              <w:t>If you complete these tasks, there are plenty of other links and games on the Year 1 class page.</w:t>
            </w:r>
          </w:p>
        </w:tc>
      </w:tr>
      <w:tr w:rsidR="00044576" w:rsidRPr="00FE43C9" w14:paraId="7EC7E66A" w14:textId="77777777" w:rsidTr="00793AAD">
        <w:tc>
          <w:tcPr>
            <w:tcW w:w="10343" w:type="dxa"/>
          </w:tcPr>
          <w:p w14:paraId="730E1852" w14:textId="77777777" w:rsidR="00044576" w:rsidRPr="00A36584" w:rsidRDefault="00793AAD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Science</w:t>
            </w:r>
          </w:p>
        </w:tc>
      </w:tr>
      <w:tr w:rsidR="00044576" w:rsidRPr="00FE43C9" w14:paraId="0980C916" w14:textId="77777777" w:rsidTr="00793AAD">
        <w:trPr>
          <w:trHeight w:val="2711"/>
        </w:trPr>
        <w:tc>
          <w:tcPr>
            <w:tcW w:w="10343" w:type="dxa"/>
          </w:tcPr>
          <w:p w14:paraId="4B5EFFEE" w14:textId="727F512F" w:rsidR="00BB2884" w:rsidRPr="00BB2884" w:rsidRDefault="00BB2884" w:rsidP="00BB2884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B2884">
              <w:rPr>
                <w:rFonts w:ascii="Comic Sans MS" w:hAnsi="Comic Sans MS"/>
                <w:b/>
                <w:sz w:val="24"/>
                <w:szCs w:val="24"/>
              </w:rPr>
              <w:t>Which wand will make the biggest bubble? Best bubble?</w:t>
            </w:r>
          </w:p>
          <w:p w14:paraId="168D1BB0" w14:textId="4BA776A4" w:rsidR="00BB2884" w:rsidRPr="00BB2884" w:rsidRDefault="00BB2884" w:rsidP="00BB2884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B2884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Make wands </w:t>
            </w:r>
          </w:p>
          <w:p w14:paraId="3E6BFAB1" w14:textId="77777777" w:rsidR="00BB2884" w:rsidRPr="00BB2884" w:rsidRDefault="00BB2884" w:rsidP="00BB2884">
            <w:pPr>
              <w:rPr>
                <w:rFonts w:ascii="Comic Sans MS" w:hAnsi="Comic Sans MS"/>
                <w:sz w:val="24"/>
                <w:szCs w:val="24"/>
              </w:rPr>
            </w:pPr>
            <w:r w:rsidRPr="00BB2884">
              <w:rPr>
                <w:rFonts w:ascii="Comic Sans MS" w:hAnsi="Comic Sans MS"/>
                <w:sz w:val="24"/>
                <w:szCs w:val="24"/>
              </w:rPr>
              <w:t>1. Use a straw and feed string through.</w:t>
            </w:r>
          </w:p>
          <w:p w14:paraId="4F7D2447" w14:textId="77777777" w:rsidR="00BB2884" w:rsidRPr="00BB2884" w:rsidRDefault="00BB2884" w:rsidP="00BB2884">
            <w:pPr>
              <w:rPr>
                <w:rFonts w:ascii="Comic Sans MS" w:hAnsi="Comic Sans MS"/>
                <w:sz w:val="24"/>
                <w:szCs w:val="24"/>
              </w:rPr>
            </w:pPr>
            <w:r w:rsidRPr="00BB2884">
              <w:rPr>
                <w:rFonts w:ascii="Comic Sans MS" w:hAnsi="Comic Sans MS"/>
                <w:sz w:val="24"/>
                <w:szCs w:val="24"/>
              </w:rPr>
              <w:t>2. A plastic cup with the bottom cut out.</w:t>
            </w:r>
          </w:p>
          <w:p w14:paraId="0EE598AE" w14:textId="77777777" w:rsidR="00BB2884" w:rsidRPr="00BB2884" w:rsidRDefault="00BB2884" w:rsidP="00BB2884">
            <w:pPr>
              <w:rPr>
                <w:rFonts w:ascii="Comic Sans MS" w:hAnsi="Comic Sans MS"/>
                <w:sz w:val="24"/>
                <w:szCs w:val="24"/>
              </w:rPr>
            </w:pPr>
            <w:r w:rsidRPr="00BB2884">
              <w:rPr>
                <w:rFonts w:ascii="Comic Sans MS" w:hAnsi="Comic Sans MS"/>
                <w:sz w:val="24"/>
                <w:szCs w:val="24"/>
              </w:rPr>
              <w:t>3. A wire coat hanger.</w:t>
            </w:r>
          </w:p>
          <w:p w14:paraId="195A6F96" w14:textId="5A34BA51" w:rsidR="00BB2884" w:rsidRPr="00BB2884" w:rsidRDefault="00BB2884" w:rsidP="00BB2884">
            <w:pPr>
              <w:rPr>
                <w:rFonts w:ascii="Comic Sans MS" w:hAnsi="Comic Sans MS"/>
                <w:sz w:val="24"/>
                <w:szCs w:val="24"/>
              </w:rPr>
            </w:pPr>
            <w:r w:rsidRPr="00BB2884">
              <w:rPr>
                <w:rFonts w:ascii="Comic Sans MS" w:hAnsi="Comic Sans MS"/>
                <w:sz w:val="24"/>
                <w:szCs w:val="24"/>
              </w:rPr>
              <w:t>4. Half a plastic bottle.</w:t>
            </w:r>
          </w:p>
          <w:p w14:paraId="433443F3" w14:textId="77777777" w:rsidR="00BB2884" w:rsidRPr="00BB2884" w:rsidRDefault="00BB2884" w:rsidP="00BB2884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B2884">
              <w:rPr>
                <w:rFonts w:ascii="Comic Sans MS" w:hAnsi="Comic Sans MS"/>
                <w:b/>
                <w:sz w:val="24"/>
                <w:szCs w:val="24"/>
                <w:u w:val="single"/>
              </w:rPr>
              <w:t>Bubble Mixture Ideas</w:t>
            </w:r>
          </w:p>
          <w:p w14:paraId="471F9AD1" w14:textId="77777777" w:rsidR="00BB2884" w:rsidRPr="00BB2884" w:rsidRDefault="00BB2884" w:rsidP="00BB2884">
            <w:pPr>
              <w:shd w:val="clear" w:color="auto" w:fill="FFFFFF"/>
              <w:rPr>
                <w:rFonts w:ascii="Comic Sans MS" w:hAnsi="Comic Sans MS"/>
                <w:b/>
                <w:sz w:val="24"/>
                <w:szCs w:val="24"/>
              </w:rPr>
            </w:pPr>
            <w:r w:rsidRPr="00BB2884">
              <w:rPr>
                <w:rFonts w:ascii="Comic Sans MS" w:hAnsi="Comic Sans MS"/>
                <w:sz w:val="24"/>
                <w:szCs w:val="24"/>
              </w:rPr>
              <w:t>1</w:t>
            </w:r>
            <w:r w:rsidRPr="00BB2884">
              <w:rPr>
                <w:rFonts w:ascii="Comic Sans MS" w:hAnsi="Comic Sans MS"/>
                <w:b/>
                <w:sz w:val="24"/>
                <w:szCs w:val="24"/>
              </w:rPr>
              <w:t xml:space="preserve">. </w:t>
            </w:r>
            <w:r w:rsidRPr="00BB2884">
              <w:rPr>
                <w:rFonts w:ascii="Comic Sans MS" w:hAnsi="Comic Sans MS"/>
                <w:sz w:val="24"/>
                <w:szCs w:val="24"/>
              </w:rPr>
              <w:t>Warm water, washing up liquid and sugar or glycerine</w:t>
            </w:r>
          </w:p>
          <w:p w14:paraId="4399903B" w14:textId="1F837261" w:rsidR="00B2217D" w:rsidRPr="00BB2884" w:rsidRDefault="00BB2884" w:rsidP="00BB2884">
            <w:pPr>
              <w:shd w:val="clear" w:color="auto" w:fill="FFFFFF"/>
              <w:rPr>
                <w:rFonts w:ascii="Comic Sans MS" w:hAnsi="Comic Sans MS"/>
                <w:sz w:val="24"/>
                <w:szCs w:val="24"/>
              </w:rPr>
            </w:pPr>
            <w:r w:rsidRPr="00BB2884"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 xml:space="preserve">2. 2 cups water, 1 tablespoon </w:t>
            </w:r>
            <w:hyperlink r:id="rId14" w:tgtFrame="_blank" w:history="1">
              <w:r w:rsidRPr="00BB2884">
                <w:rPr>
                  <w:rFonts w:ascii="Comic Sans MS" w:eastAsia="Times New Roman" w:hAnsi="Comic Sans MS" w:cs="Arial"/>
                  <w:sz w:val="24"/>
                  <w:szCs w:val="24"/>
                  <w:lang w:val="en-US" w:eastAsia="en-GB"/>
                </w:rPr>
                <w:t>vegetable oil</w:t>
              </w:r>
            </w:hyperlink>
            <w:r w:rsidRPr="00BB2884"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 xml:space="preserve">, 4 tablespoons </w:t>
            </w:r>
            <w:hyperlink r:id="rId15" w:tgtFrame="_blank" w:history="1">
              <w:r w:rsidRPr="00BB2884">
                <w:rPr>
                  <w:rFonts w:ascii="Comic Sans MS" w:eastAsia="Times New Roman" w:hAnsi="Comic Sans MS" w:cs="Arial"/>
                  <w:sz w:val="24"/>
                  <w:szCs w:val="24"/>
                  <w:lang w:val="en-US" w:eastAsia="en-GB"/>
                </w:rPr>
                <w:t>dish washing liquid</w:t>
              </w:r>
            </w:hyperlink>
          </w:p>
          <w:p w14:paraId="3DAF4F44" w14:textId="11145F85" w:rsidR="00D50B9D" w:rsidRPr="00B2217D" w:rsidRDefault="00D50B9D" w:rsidP="009A7179">
            <w:pPr>
              <w:rPr>
                <w:rFonts w:ascii="Comic Sans MS" w:hAnsi="Comic Sans MS"/>
                <w:sz w:val="24"/>
              </w:rPr>
            </w:pPr>
          </w:p>
        </w:tc>
      </w:tr>
      <w:tr w:rsidR="00FE43C9" w:rsidRPr="00FE43C9" w14:paraId="4FE9B12C" w14:textId="77777777" w:rsidTr="00793AAD">
        <w:tc>
          <w:tcPr>
            <w:tcW w:w="10343" w:type="dxa"/>
          </w:tcPr>
          <w:p w14:paraId="2CAEFB41" w14:textId="77777777" w:rsidR="000D0F87" w:rsidRPr="00FE43C9" w:rsidRDefault="000D0F87" w:rsidP="005F7B11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t>Topic</w:t>
            </w:r>
          </w:p>
        </w:tc>
      </w:tr>
      <w:tr w:rsidR="00FE43C9" w:rsidRPr="00FE43C9" w14:paraId="6A247DDB" w14:textId="77777777" w:rsidTr="00587411">
        <w:trPr>
          <w:trHeight w:val="2039"/>
        </w:trPr>
        <w:tc>
          <w:tcPr>
            <w:tcW w:w="10343" w:type="dxa"/>
          </w:tcPr>
          <w:p w14:paraId="322515E8" w14:textId="17968F43" w:rsidR="00C7352F" w:rsidRPr="00287238" w:rsidRDefault="00287238" w:rsidP="00C7352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87238">
              <w:rPr>
                <w:rFonts w:ascii="Comic Sans MS" w:hAnsi="Comic Sans MS"/>
                <w:b/>
                <w:sz w:val="24"/>
                <w:szCs w:val="24"/>
              </w:rPr>
              <w:t>Get arty with bubbles!</w:t>
            </w:r>
          </w:p>
          <w:p w14:paraId="570BB4DF" w14:textId="00364CB2" w:rsidR="00287238" w:rsidRDefault="00287238" w:rsidP="00C735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 Paint a piece of paper and blow bubbles using a wand onto it before it dries.</w:t>
            </w:r>
          </w:p>
          <w:p w14:paraId="2FD5C2A6" w14:textId="44A2EB28" w:rsidR="00287238" w:rsidRDefault="00287238" w:rsidP="00C735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 Mix food colouring and water in a pot or bowl and blow bubbles using a straw. Lay a piece of paper over the top to print the bubbles onto it.</w:t>
            </w:r>
          </w:p>
          <w:p w14:paraId="392444A2" w14:textId="59B5601C" w:rsidR="00287238" w:rsidRDefault="00287238" w:rsidP="00C7352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- </w:t>
            </w:r>
            <w:r w:rsidR="00587411">
              <w:rPr>
                <w:rFonts w:ascii="Comic Sans MS" w:hAnsi="Comic Sans MS"/>
                <w:sz w:val="24"/>
                <w:szCs w:val="24"/>
              </w:rPr>
              <w:t>Paint some bubble wrap and print the pattern onto some paper.</w:t>
            </w:r>
          </w:p>
          <w:p w14:paraId="33DCADD6" w14:textId="77777777" w:rsidR="00C53BA5" w:rsidRDefault="00587411" w:rsidP="006C30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 Use your bubble paintings to make a picture.</w:t>
            </w:r>
          </w:p>
          <w:p w14:paraId="0BEBA4F8" w14:textId="22BCF3AA" w:rsidR="00587411" w:rsidRPr="00587411" w:rsidRDefault="00587411" w:rsidP="006C30B8">
            <w:pPr>
              <w:rPr>
                <w:rFonts w:ascii="Comic Sans MS" w:hAnsi="Comic Sans MS"/>
                <w:sz w:val="24"/>
                <w:szCs w:val="20"/>
              </w:rPr>
            </w:pPr>
          </w:p>
        </w:tc>
      </w:tr>
    </w:tbl>
    <w:p w14:paraId="5092F3A7" w14:textId="77777777" w:rsidR="00EA4ED1" w:rsidRDefault="00EA4ED1" w:rsidP="00D14EDB">
      <w:pPr>
        <w:spacing w:after="0" w:line="240" w:lineRule="auto"/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</w:pPr>
    </w:p>
    <w:p w14:paraId="44B8222D" w14:textId="03547BB5" w:rsidR="006C30B8" w:rsidRPr="00587411" w:rsidRDefault="000D0F87" w:rsidP="00D14EDB">
      <w:pPr>
        <w:spacing w:after="0" w:line="240" w:lineRule="auto"/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</w:pPr>
      <w:r w:rsidRPr="00B2217D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>PE: Please also try to enjoy some dail</w:t>
      </w:r>
      <w:r w:rsidR="00587411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>y exercise (Joe Wickes PE, Cosmic Kids Yoga</w:t>
      </w:r>
      <w:r w:rsidRPr="00B2217D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 xml:space="preserve">). </w:t>
      </w:r>
    </w:p>
    <w:p w14:paraId="5C10BD68" w14:textId="77777777" w:rsidR="00B2217D" w:rsidRDefault="00B2217D" w:rsidP="00D14EDB">
      <w:pPr>
        <w:spacing w:after="0" w:line="240" w:lineRule="auto"/>
      </w:pPr>
    </w:p>
    <w:p w14:paraId="7D4ABDA9" w14:textId="2FE0DFC4" w:rsidR="00B2217D" w:rsidRPr="00587411" w:rsidRDefault="000D0F87" w:rsidP="00D14EDB">
      <w:pPr>
        <w:pStyle w:val="Default"/>
        <w:rPr>
          <w:color w:val="FF0000"/>
          <w:szCs w:val="23"/>
        </w:rPr>
      </w:pPr>
      <w:r w:rsidRPr="00587411">
        <w:rPr>
          <w:color w:val="FF0000"/>
          <w:szCs w:val="23"/>
        </w:rPr>
        <w:t>Don’t worry if you can’t complete all these activities, the most important thing is for you to stay safe</w:t>
      </w:r>
      <w:r w:rsidR="00587411" w:rsidRPr="00587411">
        <w:rPr>
          <w:color w:val="FF0000"/>
          <w:szCs w:val="23"/>
        </w:rPr>
        <w:t xml:space="preserve"> and have fun learning at home.</w:t>
      </w:r>
    </w:p>
    <w:p w14:paraId="358E4E4D" w14:textId="60F528C9" w:rsidR="00625612" w:rsidRPr="00587411" w:rsidRDefault="000D0F87" w:rsidP="00D14EDB">
      <w:pPr>
        <w:pStyle w:val="Default"/>
        <w:rPr>
          <w:color w:val="FF0000"/>
          <w:szCs w:val="23"/>
        </w:rPr>
      </w:pPr>
      <w:r w:rsidRPr="00587411">
        <w:rPr>
          <w:color w:val="FF0000"/>
          <w:szCs w:val="23"/>
        </w:rPr>
        <w:t xml:space="preserve">We hope to see you very soon, </w:t>
      </w:r>
    </w:p>
    <w:p w14:paraId="2F5EBDA2" w14:textId="77777777" w:rsidR="00B84A9F" w:rsidRPr="00587411" w:rsidRDefault="00B2217D" w:rsidP="00793AAD">
      <w:pPr>
        <w:spacing w:after="0" w:line="240" w:lineRule="auto"/>
        <w:rPr>
          <w:rFonts w:ascii="Comic Sans MS" w:hAnsi="Comic Sans MS" w:cs="Comic Sans MS"/>
          <w:color w:val="000000"/>
          <w:szCs w:val="23"/>
        </w:rPr>
      </w:pPr>
      <w:r w:rsidRPr="00587411">
        <w:rPr>
          <w:rFonts w:ascii="Comic Sans MS" w:hAnsi="Comic Sans MS" w:cs="Comic Sans MS"/>
          <w:color w:val="FF0000"/>
          <w:sz w:val="24"/>
          <w:szCs w:val="23"/>
        </w:rPr>
        <w:t>Mrs Lowell</w:t>
      </w:r>
      <w:r w:rsidR="00C44191" w:rsidRPr="00587411">
        <w:rPr>
          <w:rFonts w:ascii="Comic Sans MS" w:hAnsi="Comic Sans MS" w:cs="Comic Sans MS"/>
          <w:color w:val="FF0000"/>
          <w:sz w:val="24"/>
          <w:szCs w:val="23"/>
        </w:rPr>
        <w:t>, Mrs Ellis, Mrs Reynolds and</w:t>
      </w:r>
      <w:r w:rsidR="00793AAD" w:rsidRPr="00587411">
        <w:rPr>
          <w:rFonts w:ascii="Comic Sans MS" w:hAnsi="Comic Sans MS" w:cs="Comic Sans MS"/>
          <w:color w:val="FF0000"/>
          <w:sz w:val="24"/>
          <w:szCs w:val="23"/>
        </w:rPr>
        <w:t xml:space="preserve"> Mrs Fox</w:t>
      </w:r>
      <w:bookmarkStart w:id="0" w:name="_GoBack"/>
      <w:bookmarkEnd w:id="0"/>
    </w:p>
    <w:sectPr w:rsidR="00B84A9F" w:rsidRPr="00587411" w:rsidSect="00793AAD">
      <w:pgSz w:w="11906" w:h="16838"/>
      <w:pgMar w:top="720" w:right="720" w:bottom="720" w:left="720" w:header="709" w:footer="709" w:gutter="0"/>
      <w:pgBorders w:offsetFrom="page">
        <w:top w:val="single" w:sz="36" w:space="15" w:color="0070C0"/>
        <w:left w:val="single" w:sz="36" w:space="15" w:color="0070C0"/>
        <w:bottom w:val="single" w:sz="36" w:space="15" w:color="0070C0"/>
        <w:right w:val="single" w:sz="36" w:space="15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125C6"/>
    <w:multiLevelType w:val="hybridMultilevel"/>
    <w:tmpl w:val="7D1C0B9E"/>
    <w:lvl w:ilvl="0" w:tplc="A2F2A73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36BC5"/>
    <w:multiLevelType w:val="hybridMultilevel"/>
    <w:tmpl w:val="3A0C6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C7385"/>
    <w:multiLevelType w:val="hybridMultilevel"/>
    <w:tmpl w:val="0E2AA0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49"/>
    <w:rsid w:val="00044576"/>
    <w:rsid w:val="00062523"/>
    <w:rsid w:val="00072880"/>
    <w:rsid w:val="00074210"/>
    <w:rsid w:val="000D0F87"/>
    <w:rsid w:val="000D2454"/>
    <w:rsid w:val="00113B44"/>
    <w:rsid w:val="001D0EC2"/>
    <w:rsid w:val="001E6C28"/>
    <w:rsid w:val="00202A41"/>
    <w:rsid w:val="0023258B"/>
    <w:rsid w:val="00284C6C"/>
    <w:rsid w:val="00287238"/>
    <w:rsid w:val="002B20F8"/>
    <w:rsid w:val="00312B24"/>
    <w:rsid w:val="00332F95"/>
    <w:rsid w:val="003535FA"/>
    <w:rsid w:val="0039087A"/>
    <w:rsid w:val="003D396A"/>
    <w:rsid w:val="00426CE2"/>
    <w:rsid w:val="00433577"/>
    <w:rsid w:val="00433DBD"/>
    <w:rsid w:val="00480AE9"/>
    <w:rsid w:val="004A3C1D"/>
    <w:rsid w:val="004E1A39"/>
    <w:rsid w:val="004E3F2F"/>
    <w:rsid w:val="005179A6"/>
    <w:rsid w:val="00587411"/>
    <w:rsid w:val="005A4221"/>
    <w:rsid w:val="005C0AC6"/>
    <w:rsid w:val="005E392C"/>
    <w:rsid w:val="005F7B11"/>
    <w:rsid w:val="00601516"/>
    <w:rsid w:val="00625612"/>
    <w:rsid w:val="00626B95"/>
    <w:rsid w:val="006370ED"/>
    <w:rsid w:val="00654286"/>
    <w:rsid w:val="00661724"/>
    <w:rsid w:val="006C30B8"/>
    <w:rsid w:val="006E545F"/>
    <w:rsid w:val="006F03F9"/>
    <w:rsid w:val="00721E40"/>
    <w:rsid w:val="007731EC"/>
    <w:rsid w:val="00793AAD"/>
    <w:rsid w:val="007F0B8D"/>
    <w:rsid w:val="0088319E"/>
    <w:rsid w:val="008C6D4A"/>
    <w:rsid w:val="009145D0"/>
    <w:rsid w:val="00926B92"/>
    <w:rsid w:val="00950FBD"/>
    <w:rsid w:val="009638C3"/>
    <w:rsid w:val="009A7179"/>
    <w:rsid w:val="00A22780"/>
    <w:rsid w:val="00A36584"/>
    <w:rsid w:val="00A37CA0"/>
    <w:rsid w:val="00A436E8"/>
    <w:rsid w:val="00A73932"/>
    <w:rsid w:val="00AD15B5"/>
    <w:rsid w:val="00B2217D"/>
    <w:rsid w:val="00B35553"/>
    <w:rsid w:val="00B534D0"/>
    <w:rsid w:val="00B84A9F"/>
    <w:rsid w:val="00B86300"/>
    <w:rsid w:val="00BA7287"/>
    <w:rsid w:val="00BB2884"/>
    <w:rsid w:val="00C13456"/>
    <w:rsid w:val="00C319E7"/>
    <w:rsid w:val="00C44191"/>
    <w:rsid w:val="00C53BA5"/>
    <w:rsid w:val="00C7352F"/>
    <w:rsid w:val="00CC6FC7"/>
    <w:rsid w:val="00CD21D3"/>
    <w:rsid w:val="00CE76D1"/>
    <w:rsid w:val="00CF6B54"/>
    <w:rsid w:val="00D14EDB"/>
    <w:rsid w:val="00D50B9D"/>
    <w:rsid w:val="00D61749"/>
    <w:rsid w:val="00D83691"/>
    <w:rsid w:val="00DD1E31"/>
    <w:rsid w:val="00E05C48"/>
    <w:rsid w:val="00E839CE"/>
    <w:rsid w:val="00EA4ED1"/>
    <w:rsid w:val="00EB4D2F"/>
    <w:rsid w:val="00EE280E"/>
    <w:rsid w:val="00F01A8D"/>
    <w:rsid w:val="00F16AE3"/>
    <w:rsid w:val="00F60A03"/>
    <w:rsid w:val="00FB5690"/>
    <w:rsid w:val="00FE43C9"/>
    <w:rsid w:val="00FE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8AC77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paragraph" w:customStyle="1" w:styleId="Default">
    <w:name w:val="Default"/>
    <w:rsid w:val="002B20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50FB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F7B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V203lxqPz8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2cg-Uc556-Q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amazon.com/s?k=dishwashing+liquid&amp;crid=1AIFI8TV6RATG&amp;sprefix=dishwashing+li%2Caps%2C156&amp;ref=nb_sb_ss_i_7_14tagonecrazymom-20" TargetMode="External"/><Relationship Id="rId10" Type="http://schemas.openxmlformats.org/officeDocument/2006/relationships/hyperlink" Target="https://www.youtube.com/watch?v=WTeqUejf3D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WPTcmVGhDTc" TargetMode="External"/><Relationship Id="rId14" Type="http://schemas.openxmlformats.org/officeDocument/2006/relationships/hyperlink" Target="https://www.amazon.com/s?k=vegetable+oil&amp;ref=tagonecrazymom-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37FA3916</Template>
  <TotalTime>51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Staff17</cp:lastModifiedBy>
  <cp:revision>4</cp:revision>
  <dcterms:created xsi:type="dcterms:W3CDTF">2020-04-24T10:20:00Z</dcterms:created>
  <dcterms:modified xsi:type="dcterms:W3CDTF">2020-05-29T09:43:00Z</dcterms:modified>
</cp:coreProperties>
</file>