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749" w:rsidRPr="00D61749" w:rsidRDefault="00A36584" w:rsidP="00D61749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821238E" wp14:editId="3A5DD5E1">
            <wp:simplePos x="0" y="0"/>
            <wp:positionH relativeFrom="rightMargin">
              <wp:posOffset>-617855</wp:posOffset>
            </wp:positionH>
            <wp:positionV relativeFrom="margin">
              <wp:align>top</wp:align>
            </wp:positionV>
            <wp:extent cx="687070" cy="760095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070" cy="76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1749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7B11">
        <w:rPr>
          <w:rFonts w:ascii="Comic Sans MS" w:hAnsi="Comic Sans MS"/>
          <w:b/>
          <w:bCs/>
          <w:sz w:val="28"/>
          <w:szCs w:val="28"/>
          <w:u w:val="single"/>
        </w:rPr>
        <w:t>Year 1</w:t>
      </w:r>
      <w:r w:rsidR="001D0EC2">
        <w:rPr>
          <w:rFonts w:ascii="Comic Sans MS" w:hAnsi="Comic Sans MS"/>
          <w:b/>
          <w:bCs/>
          <w:sz w:val="28"/>
          <w:szCs w:val="28"/>
          <w:u w:val="single"/>
        </w:rPr>
        <w:t xml:space="preserve"> Home Learning </w:t>
      </w:r>
      <w:r w:rsidR="007D2A1A">
        <w:rPr>
          <w:rFonts w:ascii="Comic Sans MS" w:hAnsi="Comic Sans MS"/>
          <w:b/>
          <w:bCs/>
          <w:sz w:val="28"/>
          <w:szCs w:val="28"/>
          <w:u w:val="single"/>
        </w:rPr>
        <w:t>Week Beginning Monday 8</w:t>
      </w:r>
      <w:r w:rsidR="007D2A1A" w:rsidRPr="007D2A1A">
        <w:rPr>
          <w:rFonts w:ascii="Comic Sans MS" w:hAnsi="Comic Sans MS"/>
          <w:b/>
          <w:bCs/>
          <w:sz w:val="28"/>
          <w:szCs w:val="28"/>
          <w:u w:val="single"/>
          <w:vertAlign w:val="superscript"/>
        </w:rPr>
        <w:t>th</w:t>
      </w:r>
      <w:r w:rsidR="004E7C6D">
        <w:rPr>
          <w:rFonts w:ascii="Comic Sans MS" w:hAnsi="Comic Sans MS"/>
          <w:b/>
          <w:bCs/>
          <w:sz w:val="28"/>
          <w:szCs w:val="28"/>
          <w:u w:val="single"/>
        </w:rPr>
        <w:t xml:space="preserve"> June</w:t>
      </w:r>
    </w:p>
    <w:p w:rsidR="00D61749" w:rsidRPr="00332F95" w:rsidRDefault="00D61749" w:rsidP="00625612">
      <w:pPr>
        <w:jc w:val="center"/>
        <w:rPr>
          <w:rFonts w:ascii="Comic Sans MS" w:hAnsi="Comic Sans MS"/>
          <w:sz w:val="24"/>
        </w:rPr>
      </w:pPr>
      <w:r w:rsidRPr="00332F95">
        <w:rPr>
          <w:rFonts w:ascii="Comic Sans MS" w:hAnsi="Comic Sans MS"/>
          <w:sz w:val="24"/>
        </w:rPr>
        <w:t xml:space="preserve">Theme: </w:t>
      </w:r>
      <w:r w:rsidR="004E7C6D">
        <w:rPr>
          <w:rFonts w:ascii="Comic Sans MS" w:hAnsi="Comic Sans MS"/>
          <w:sz w:val="24"/>
        </w:rPr>
        <w:t>Under the Sea</w:t>
      </w:r>
    </w:p>
    <w:p w:rsidR="00D61749" w:rsidRPr="00332F95" w:rsidRDefault="00D61749"/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044576" w:rsidRPr="00A36584" w:rsidTr="00793AAD">
        <w:tc>
          <w:tcPr>
            <w:tcW w:w="10343" w:type="dxa"/>
          </w:tcPr>
          <w:p w:rsidR="00044576" w:rsidRPr="00A36584" w:rsidRDefault="00044576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 xml:space="preserve">Literacy </w:t>
            </w:r>
          </w:p>
        </w:tc>
      </w:tr>
      <w:tr w:rsidR="00044576" w:rsidRPr="00D61749" w:rsidTr="00793AAD">
        <w:trPr>
          <w:trHeight w:val="5514"/>
        </w:trPr>
        <w:tc>
          <w:tcPr>
            <w:tcW w:w="10343" w:type="dxa"/>
            <w:vMerge w:val="restart"/>
          </w:tcPr>
          <w:p w:rsidR="00B255FE" w:rsidRDefault="00B255FE" w:rsidP="00044576">
            <w:pPr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24"/>
                <w:lang w:eastAsia="en-GB"/>
              </w:rPr>
              <w:t>Phonics:</w:t>
            </w:r>
          </w:p>
          <w:p w:rsidR="00B255FE" w:rsidRPr="001A2783" w:rsidRDefault="00965A66" w:rsidP="00044576">
            <w:pPr>
              <w:rPr>
                <w:rFonts w:ascii="Comic Sans MS" w:hAnsi="Comic Sans MS"/>
                <w:noProof/>
                <w:sz w:val="24"/>
                <w:lang w:eastAsia="en-GB"/>
              </w:rPr>
            </w:pPr>
            <w:r w:rsidRPr="001A2783">
              <w:rPr>
                <w:rFonts w:ascii="Comic Sans MS" w:hAnsi="Comic Sans MS"/>
                <w:noProof/>
                <w:sz w:val="24"/>
                <w:lang w:eastAsia="en-GB"/>
              </w:rPr>
              <w:t>This week we are fo</w:t>
            </w:r>
            <w:r w:rsidR="00B255FE" w:rsidRPr="001A2783">
              <w:rPr>
                <w:rFonts w:ascii="Comic Sans MS" w:hAnsi="Comic Sans MS"/>
                <w:noProof/>
                <w:sz w:val="24"/>
                <w:lang w:eastAsia="en-GB"/>
              </w:rPr>
              <w:t xml:space="preserve">cusing on the </w:t>
            </w:r>
            <w:r w:rsidR="00B255FE" w:rsidRPr="001A2783">
              <w:rPr>
                <w:rFonts w:ascii="Comic Sans MS" w:hAnsi="Comic Sans MS"/>
                <w:noProof/>
                <w:color w:val="00B0F0"/>
                <w:sz w:val="24"/>
                <w:lang w:eastAsia="en-GB"/>
              </w:rPr>
              <w:t>ai</w:t>
            </w:r>
            <w:r w:rsidR="00B255FE" w:rsidRPr="001A2783">
              <w:rPr>
                <w:rFonts w:ascii="Comic Sans MS" w:hAnsi="Comic Sans MS"/>
                <w:noProof/>
                <w:sz w:val="24"/>
                <w:lang w:eastAsia="en-GB"/>
              </w:rPr>
              <w:t xml:space="preserve"> family.</w:t>
            </w:r>
            <w:r w:rsidRPr="001A2783">
              <w:rPr>
                <w:rFonts w:ascii="Comic Sans MS" w:hAnsi="Comic Sans MS"/>
                <w:noProof/>
                <w:sz w:val="24"/>
                <w:lang w:eastAsia="en-GB"/>
              </w:rPr>
              <w:t xml:space="preserve"> </w:t>
            </w:r>
            <w:r w:rsidR="00A83046" w:rsidRPr="001A2783">
              <w:rPr>
                <w:rFonts w:ascii="Comic Sans MS" w:hAnsi="Comic Sans MS"/>
                <w:noProof/>
                <w:sz w:val="24"/>
                <w:lang w:eastAsia="en-GB"/>
              </w:rPr>
              <w:t xml:space="preserve">Play games on phonicsplay </w:t>
            </w:r>
          </w:p>
          <w:p w:rsidR="008E0A65" w:rsidRPr="008E0A65" w:rsidRDefault="008E0A65" w:rsidP="008E0A65">
            <w:pPr>
              <w:rPr>
                <w:rFonts w:ascii="Comic Sans MS" w:hAnsi="Comic Sans MS" w:cstheme="minorHAnsi"/>
                <w:b/>
                <w:noProof/>
                <w:sz w:val="24"/>
                <w:lang w:eastAsia="en-GB"/>
              </w:rPr>
            </w:pPr>
            <w:r w:rsidRPr="008E0A65">
              <w:rPr>
                <w:rFonts w:ascii="Comic Sans MS" w:hAnsi="Comic Sans MS" w:cstheme="minorHAnsi"/>
                <w:b/>
                <w:noProof/>
                <w:sz w:val="24"/>
                <w:lang w:eastAsia="en-GB"/>
              </w:rPr>
              <w:t>Mrs Ellis</w:t>
            </w:r>
            <w:r w:rsidR="00E144DE">
              <w:rPr>
                <w:rFonts w:ascii="Comic Sans MS" w:hAnsi="Comic Sans MS" w:cstheme="minorHAnsi"/>
                <w:b/>
                <w:noProof/>
                <w:sz w:val="24"/>
                <w:lang w:eastAsia="en-GB"/>
              </w:rPr>
              <w:t xml:space="preserve">’ group: </w:t>
            </w:r>
            <w:r w:rsidRPr="008E0A65">
              <w:rPr>
                <w:rFonts w:ascii="Comic Sans MS" w:hAnsi="Comic Sans MS" w:cstheme="minorHAnsi"/>
                <w:noProof/>
                <w:sz w:val="24"/>
                <w:lang w:eastAsia="en-GB"/>
              </w:rPr>
              <w:t>eigh, a, ei, ea</w:t>
            </w:r>
          </w:p>
          <w:p w:rsidR="008E0A65" w:rsidRPr="008E0A65" w:rsidRDefault="008E0A65" w:rsidP="008E0A65">
            <w:pPr>
              <w:rPr>
                <w:rFonts w:ascii="Comic Sans MS" w:hAnsi="Comic Sans MS" w:cstheme="minorHAnsi"/>
                <w:noProof/>
                <w:sz w:val="24"/>
                <w:lang w:eastAsia="en-GB"/>
              </w:rPr>
            </w:pPr>
            <w:r w:rsidRPr="008E0A65">
              <w:rPr>
                <w:rFonts w:ascii="Comic Sans MS" w:hAnsi="Comic Sans MS" w:cstheme="minorHAnsi"/>
                <w:b/>
                <w:noProof/>
                <w:sz w:val="24"/>
                <w:lang w:eastAsia="en-GB"/>
              </w:rPr>
              <w:t>Mrs Reynolds</w:t>
            </w:r>
            <w:r w:rsidR="00E144DE">
              <w:rPr>
                <w:rFonts w:ascii="Comic Sans MS" w:hAnsi="Comic Sans MS" w:cstheme="minorHAnsi"/>
                <w:b/>
                <w:noProof/>
                <w:sz w:val="24"/>
                <w:lang w:eastAsia="en-GB"/>
              </w:rPr>
              <w:t>’ group:</w:t>
            </w:r>
            <w:r w:rsidRPr="008E0A65">
              <w:rPr>
                <w:rFonts w:ascii="Comic Sans MS" w:hAnsi="Comic Sans MS" w:cstheme="minorHAnsi"/>
                <w:noProof/>
                <w:sz w:val="24"/>
                <w:lang w:eastAsia="en-GB"/>
              </w:rPr>
              <w:t xml:space="preserve"> ai, ay,a-e, ey</w:t>
            </w:r>
          </w:p>
          <w:p w:rsidR="008E0A65" w:rsidRPr="008E0A65" w:rsidRDefault="008E0A65" w:rsidP="008E0A65">
            <w:pPr>
              <w:rPr>
                <w:rFonts w:ascii="Comic Sans MS" w:hAnsi="Comic Sans MS" w:cstheme="minorHAnsi"/>
                <w:b/>
                <w:noProof/>
                <w:sz w:val="24"/>
                <w:lang w:eastAsia="en-GB"/>
              </w:rPr>
            </w:pPr>
            <w:r w:rsidRPr="008E0A65">
              <w:rPr>
                <w:rFonts w:ascii="Comic Sans MS" w:hAnsi="Comic Sans MS" w:cstheme="minorHAnsi"/>
                <w:b/>
                <w:noProof/>
                <w:sz w:val="24"/>
                <w:lang w:eastAsia="en-GB"/>
              </w:rPr>
              <w:t>Mrs Lowell</w:t>
            </w:r>
            <w:r w:rsidR="00E144DE">
              <w:rPr>
                <w:rFonts w:ascii="Comic Sans MS" w:hAnsi="Comic Sans MS" w:cstheme="minorHAnsi"/>
                <w:b/>
                <w:noProof/>
                <w:sz w:val="24"/>
                <w:lang w:eastAsia="en-GB"/>
              </w:rPr>
              <w:t xml:space="preserve"> group:</w:t>
            </w:r>
            <w:r w:rsidRPr="008E0A65">
              <w:rPr>
                <w:rFonts w:ascii="Comic Sans MS" w:hAnsi="Comic Sans MS" w:cstheme="minorHAnsi"/>
                <w:b/>
                <w:noProof/>
                <w:sz w:val="24"/>
                <w:lang w:eastAsia="en-GB"/>
              </w:rPr>
              <w:t xml:space="preserve"> </w:t>
            </w:r>
            <w:r w:rsidRPr="008E0A65">
              <w:rPr>
                <w:rFonts w:ascii="Comic Sans MS" w:hAnsi="Comic Sans MS" w:cstheme="minorHAnsi"/>
                <w:noProof/>
                <w:sz w:val="24"/>
                <w:lang w:eastAsia="en-GB"/>
              </w:rPr>
              <w:t xml:space="preserve">ai </w:t>
            </w:r>
            <w:bookmarkStart w:id="0" w:name="_GoBack"/>
            <w:bookmarkEnd w:id="0"/>
          </w:p>
          <w:p w:rsidR="00B255FE" w:rsidRDefault="00B255FE" w:rsidP="00044576">
            <w:pPr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</w:p>
          <w:p w:rsidR="00044576" w:rsidRPr="00044576" w:rsidRDefault="00044576" w:rsidP="00044576">
            <w:pPr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 w:rsidRPr="00044576">
              <w:rPr>
                <w:rFonts w:ascii="Comic Sans MS" w:hAnsi="Comic Sans MS"/>
                <w:b/>
                <w:noProof/>
                <w:sz w:val="24"/>
                <w:lang w:eastAsia="en-GB"/>
              </w:rPr>
              <w:t>Reading:</w:t>
            </w:r>
          </w:p>
          <w:p w:rsidR="00E02833" w:rsidRDefault="004E7C6D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4681220</wp:posOffset>
                  </wp:positionH>
                  <wp:positionV relativeFrom="paragraph">
                    <wp:posOffset>51435</wp:posOffset>
                  </wp:positionV>
                  <wp:extent cx="1000125" cy="1172845"/>
                  <wp:effectExtent l="0" t="0" r="9525" b="8255"/>
                  <wp:wrapTight wrapText="bothSides">
                    <wp:wrapPolygon edited="0">
                      <wp:start x="0" y="0"/>
                      <wp:lineTo x="0" y="21401"/>
                      <wp:lineTo x="21394" y="21401"/>
                      <wp:lineTo x="21394" y="0"/>
                      <wp:lineTo x="0" y="0"/>
                    </wp:wrapPolygon>
                  </wp:wrapTight>
                  <wp:docPr id="1" name="emb97A6DC17F" descr="The Rainbow Fish">
                    <a:hlinkClick xmlns:a="http://schemas.openxmlformats.org/drawingml/2006/main" r:id="rId7" tooltip="&quot;The Rainbow Fish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mb97A6DC17F" descr="The Rainbow Fish">
                            <a:hlinkClick r:id="rId7" tooltip="&quot;The Rainbow Fish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172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4576" w:rsidRPr="00044576">
              <w:rPr>
                <w:rFonts w:ascii="Comic Sans MS" w:hAnsi="Comic Sans MS"/>
                <w:sz w:val="24"/>
                <w:szCs w:val="26"/>
              </w:rPr>
              <w:t xml:space="preserve">This week our story focus is…    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The Rainbow Fish</w:t>
            </w:r>
            <w:r w:rsidR="00E02833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t xml:space="preserve">         </w:t>
            </w:r>
          </w:p>
          <w:p w:rsidR="00044576" w:rsidRDefault="00044576" w:rsidP="00044576">
            <w:pPr>
              <w:rPr>
                <w:rFonts w:ascii="Comic Sans MS" w:hAnsi="Comic Sans MS"/>
                <w:noProof/>
                <w:sz w:val="24"/>
                <w:szCs w:val="26"/>
                <w:lang w:eastAsia="en-GB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>To listen to the story follow this link:</w:t>
            </w:r>
            <w:r w:rsidRPr="00044576">
              <w:rPr>
                <w:rFonts w:ascii="Comic Sans MS" w:hAnsi="Comic Sans MS"/>
                <w:noProof/>
                <w:sz w:val="24"/>
                <w:szCs w:val="26"/>
                <w:lang w:eastAsia="en-GB"/>
              </w:rPr>
              <w:t xml:space="preserve"> </w:t>
            </w:r>
          </w:p>
          <w:p w:rsidR="00E02833" w:rsidRDefault="00E144DE" w:rsidP="00044576">
            <w:pPr>
              <w:rPr>
                <w:rFonts w:ascii="Comic Sans MS" w:hAnsi="Comic Sans MS"/>
                <w:noProof/>
                <w:sz w:val="24"/>
                <w:szCs w:val="26"/>
                <w:lang w:eastAsia="en-GB"/>
              </w:rPr>
            </w:pPr>
            <w:hyperlink r:id="rId9" w:history="1">
              <w:r w:rsidR="004E7C6D" w:rsidRPr="008A1573">
                <w:rPr>
                  <w:rStyle w:val="Hyperlink"/>
                  <w:rFonts w:ascii="Comic Sans MS" w:hAnsi="Comic Sans MS"/>
                  <w:noProof/>
                  <w:sz w:val="24"/>
                  <w:szCs w:val="26"/>
                  <w:lang w:eastAsia="en-GB"/>
                </w:rPr>
                <w:t>https://www.youtube.com/watch?v=feytIwOzgns</w:t>
              </w:r>
            </w:hyperlink>
          </w:p>
          <w:p w:rsidR="004E7C6D" w:rsidRPr="00044576" w:rsidRDefault="004E7C6D" w:rsidP="00044576">
            <w:pPr>
              <w:rPr>
                <w:rFonts w:ascii="Comic Sans MS" w:hAnsi="Comic Sans MS"/>
                <w:noProof/>
                <w:sz w:val="24"/>
                <w:szCs w:val="26"/>
                <w:lang w:eastAsia="en-GB"/>
              </w:rPr>
            </w:pPr>
          </w:p>
          <w:p w:rsid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 xml:space="preserve">Other stories to read: </w:t>
            </w:r>
          </w:p>
          <w:p w:rsidR="00284D15" w:rsidRPr="001A2783" w:rsidRDefault="00284D15" w:rsidP="00044576">
            <w:pPr>
              <w:rPr>
                <w:rFonts w:ascii="Comic Sans MS" w:hAnsi="Comic Sans MS"/>
                <w:noProof/>
                <w:sz w:val="24"/>
                <w:lang w:eastAsia="en-GB"/>
              </w:rPr>
            </w:pPr>
            <w:r w:rsidRPr="001A2783">
              <w:rPr>
                <w:rFonts w:ascii="Comic Sans MS" w:hAnsi="Comic Sans MS"/>
                <w:noProof/>
                <w:sz w:val="24"/>
                <w:lang w:eastAsia="en-GB"/>
              </w:rPr>
              <w:t xml:space="preserve">Barry </w:t>
            </w:r>
            <w:r w:rsidR="00F51411" w:rsidRPr="001A2783">
              <w:rPr>
                <w:rFonts w:ascii="Comic Sans MS" w:hAnsi="Comic Sans MS"/>
                <w:noProof/>
                <w:sz w:val="24"/>
                <w:lang w:eastAsia="en-GB"/>
              </w:rPr>
              <w:t xml:space="preserve">The Fish with </w:t>
            </w:r>
            <w:r w:rsidR="007D2A1A" w:rsidRPr="001A2783">
              <w:rPr>
                <w:rFonts w:ascii="Comic Sans MS" w:hAnsi="Comic Sans MS"/>
                <w:noProof/>
                <w:sz w:val="24"/>
                <w:lang w:eastAsia="en-GB"/>
              </w:rPr>
              <w:t>Fingers</w:t>
            </w:r>
          </w:p>
          <w:p w:rsidR="00E412E9" w:rsidRPr="001A2783" w:rsidRDefault="00E144DE" w:rsidP="00044576">
            <w:pPr>
              <w:rPr>
                <w:rFonts w:ascii="Comic Sans MS" w:hAnsi="Comic Sans MS"/>
                <w:noProof/>
                <w:sz w:val="24"/>
                <w:u w:val="single"/>
                <w:lang w:eastAsia="en-GB"/>
              </w:rPr>
            </w:pPr>
            <w:hyperlink r:id="rId10" w:history="1">
              <w:r w:rsidR="00284D15" w:rsidRPr="001A2783">
                <w:rPr>
                  <w:rStyle w:val="Hyperlink"/>
                  <w:rFonts w:ascii="Comic Sans MS" w:hAnsi="Comic Sans MS"/>
                  <w:noProof/>
                  <w:sz w:val="24"/>
                  <w:lang w:eastAsia="en-GB"/>
                </w:rPr>
                <w:t>https://www.youtube.com/watch?v=5yQPruodTjM</w:t>
              </w:r>
            </w:hyperlink>
          </w:p>
          <w:p w:rsidR="00284D15" w:rsidRPr="00842711" w:rsidRDefault="00284D15" w:rsidP="00044576">
            <w:pPr>
              <w:rPr>
                <w:rFonts w:ascii="Comic Sans MS" w:hAnsi="Comic Sans MS"/>
                <w:b/>
                <w:noProof/>
                <w:sz w:val="24"/>
                <w:u w:val="single"/>
                <w:lang w:eastAsia="en-GB"/>
              </w:rPr>
            </w:pPr>
          </w:p>
          <w:p w:rsidR="00044576" w:rsidRDefault="00044576" w:rsidP="00044576">
            <w:pPr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 w:rsidRPr="00044576">
              <w:rPr>
                <w:rFonts w:ascii="Comic Sans MS" w:hAnsi="Comic Sans MS"/>
                <w:b/>
                <w:noProof/>
                <w:sz w:val="24"/>
                <w:lang w:eastAsia="en-GB"/>
              </w:rPr>
              <w:t>Writing:</w:t>
            </w:r>
          </w:p>
          <w:p w:rsidR="00793AAD" w:rsidRDefault="00B255FE" w:rsidP="00AA1674">
            <w:pPr>
              <w:rPr>
                <w:rFonts w:ascii="Comic Sans MS" w:hAnsi="Comic Sans MS"/>
                <w:noProof/>
                <w:sz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t xml:space="preserve">Write a list of words to describe </w:t>
            </w:r>
            <w:r w:rsidR="008E0A65">
              <w:rPr>
                <w:rFonts w:ascii="Comic Sans MS" w:hAnsi="Comic Sans MS"/>
                <w:noProof/>
                <w:sz w:val="24"/>
                <w:lang w:eastAsia="en-GB"/>
              </w:rPr>
              <w:t>T</w:t>
            </w:r>
            <w:r>
              <w:rPr>
                <w:rFonts w:ascii="Comic Sans MS" w:hAnsi="Comic Sans MS"/>
                <w:noProof/>
                <w:sz w:val="24"/>
                <w:lang w:eastAsia="en-GB"/>
              </w:rPr>
              <w:t>he Rainbow Fish</w:t>
            </w:r>
            <w:r w:rsidR="008E0A65">
              <w:rPr>
                <w:rFonts w:ascii="Comic Sans MS" w:hAnsi="Comic Sans MS"/>
                <w:noProof/>
                <w:sz w:val="24"/>
                <w:lang w:eastAsia="en-GB"/>
              </w:rPr>
              <w:t>-</w:t>
            </w:r>
            <w:r w:rsidR="001A2783">
              <w:rPr>
                <w:rFonts w:ascii="Comic Sans MS" w:hAnsi="Comic Sans MS"/>
                <w:noProof/>
                <w:sz w:val="24"/>
                <w:lang w:eastAsia="en-GB"/>
              </w:rPr>
              <w:t xml:space="preserve"> </w:t>
            </w:r>
            <w:r w:rsidR="008E0A65" w:rsidRPr="008E0A65">
              <w:rPr>
                <w:rFonts w:ascii="Comic Sans MS" w:hAnsi="Comic Sans MS"/>
                <w:b/>
                <w:i/>
                <w:noProof/>
                <w:sz w:val="24"/>
                <w:lang w:eastAsia="en-GB"/>
              </w:rPr>
              <w:t>beautiful, bright, shiny, sparkling</w:t>
            </w:r>
          </w:p>
          <w:p w:rsidR="00B255FE" w:rsidRDefault="00B255FE" w:rsidP="00AA1674">
            <w:pPr>
              <w:rPr>
                <w:rFonts w:ascii="Comic Sans MS" w:hAnsi="Comic Sans MS"/>
                <w:noProof/>
                <w:sz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t>Write sent</w:t>
            </w:r>
            <w:r w:rsidR="007D2A1A">
              <w:rPr>
                <w:rFonts w:ascii="Comic Sans MS" w:hAnsi="Comic Sans MS"/>
                <w:noProof/>
                <w:sz w:val="24"/>
                <w:lang w:eastAsia="en-GB"/>
              </w:rPr>
              <w:t>e</w:t>
            </w:r>
            <w:r>
              <w:rPr>
                <w:rFonts w:ascii="Comic Sans MS" w:hAnsi="Comic Sans MS"/>
                <w:noProof/>
                <w:sz w:val="24"/>
                <w:lang w:eastAsia="en-GB"/>
              </w:rPr>
              <w:t>nces t</w:t>
            </w:r>
            <w:r w:rsidR="008E0A65">
              <w:rPr>
                <w:rFonts w:ascii="Comic Sans MS" w:hAnsi="Comic Sans MS"/>
                <w:noProof/>
                <w:sz w:val="24"/>
                <w:lang w:eastAsia="en-GB"/>
              </w:rPr>
              <w:t>o describe the rainbow fish using ‘and’</w:t>
            </w:r>
            <w:r w:rsidR="007D2A1A">
              <w:rPr>
                <w:rFonts w:ascii="Comic Sans MS" w:hAnsi="Comic Sans MS"/>
                <w:noProof/>
                <w:sz w:val="24"/>
                <w:lang w:eastAsia="en-GB"/>
              </w:rPr>
              <w:t>.</w:t>
            </w:r>
          </w:p>
          <w:p w:rsidR="00B255FE" w:rsidRPr="00B255FE" w:rsidRDefault="00B255FE" w:rsidP="00AA1674">
            <w:pPr>
              <w:rPr>
                <w:rFonts w:ascii="Comic Sans MS" w:hAnsi="Comic Sans MS"/>
                <w:noProof/>
                <w:sz w:val="24"/>
                <w:lang w:eastAsia="en-GB"/>
              </w:rPr>
            </w:pPr>
          </w:p>
        </w:tc>
      </w:tr>
      <w:tr w:rsidR="00044576" w:rsidRPr="00D61749" w:rsidTr="00793AAD">
        <w:trPr>
          <w:trHeight w:val="307"/>
        </w:trPr>
        <w:tc>
          <w:tcPr>
            <w:tcW w:w="10343" w:type="dxa"/>
            <w:vMerge/>
          </w:tcPr>
          <w:p w:rsidR="00044576" w:rsidRDefault="00044576" w:rsidP="00044576">
            <w:pPr>
              <w:rPr>
                <w:rFonts w:ascii="Comic Sans MS" w:hAnsi="Comic Sans MS"/>
              </w:rPr>
            </w:pPr>
          </w:p>
        </w:tc>
      </w:tr>
      <w:tr w:rsidR="00044576" w:rsidRPr="00D61749" w:rsidTr="00793AAD">
        <w:trPr>
          <w:trHeight w:val="307"/>
        </w:trPr>
        <w:tc>
          <w:tcPr>
            <w:tcW w:w="10343" w:type="dxa"/>
            <w:vMerge/>
          </w:tcPr>
          <w:p w:rsidR="00044576" w:rsidRDefault="00044576" w:rsidP="00044576">
            <w:pPr>
              <w:rPr>
                <w:rFonts w:ascii="Comic Sans MS" w:hAnsi="Comic Sans MS"/>
              </w:rPr>
            </w:pPr>
          </w:p>
        </w:tc>
      </w:tr>
      <w:tr w:rsidR="00044576" w:rsidRPr="00A36584" w:rsidTr="00793AAD">
        <w:tc>
          <w:tcPr>
            <w:tcW w:w="10343" w:type="dxa"/>
          </w:tcPr>
          <w:p w:rsidR="00044576" w:rsidRPr="00A36584" w:rsidRDefault="00044576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>Maths</w:t>
            </w:r>
          </w:p>
        </w:tc>
      </w:tr>
      <w:tr w:rsidR="00044576" w:rsidRPr="00D61749" w:rsidTr="00395B55">
        <w:trPr>
          <w:trHeight w:val="841"/>
        </w:trPr>
        <w:tc>
          <w:tcPr>
            <w:tcW w:w="10343" w:type="dxa"/>
          </w:tcPr>
          <w:p w:rsidR="00044576" w:rsidRPr="00044576" w:rsidRDefault="00044576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>Songs and videos for a starter/maths warm up:</w:t>
            </w:r>
          </w:p>
          <w:p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Number bonds: </w:t>
            </w:r>
            <w:hyperlink r:id="rId11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https://www.youtube.com/watch?v=lD9tjBUiXs0</w:t>
              </w:r>
            </w:hyperlink>
          </w:p>
          <w:p w:rsidR="00044576" w:rsidRPr="00044576" w:rsidRDefault="00044576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:rsidR="00E412E9" w:rsidRPr="00044576" w:rsidRDefault="00044576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>This week our maths focus is:</w:t>
            </w:r>
            <w:r w:rsidRPr="00044576">
              <w:rPr>
                <w:rFonts w:ascii="Comic Sans MS" w:hAnsi="Comic Sans MS"/>
                <w:sz w:val="24"/>
                <w:szCs w:val="26"/>
              </w:rPr>
              <w:t xml:space="preserve"> </w:t>
            </w:r>
            <w:r w:rsidR="007D2A1A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Place Value- </w:t>
            </w:r>
            <w:r w:rsidR="00B255FE">
              <w:rPr>
                <w:rFonts w:ascii="Comic Sans MS" w:hAnsi="Comic Sans MS"/>
                <w:b/>
                <w:sz w:val="24"/>
                <w:szCs w:val="24"/>
                <w:u w:val="single"/>
              </w:rPr>
              <w:t>numbers to 100</w:t>
            </w:r>
          </w:p>
          <w:p w:rsidR="00044576" w:rsidRP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>Can your child…</w:t>
            </w:r>
          </w:p>
          <w:p w:rsidR="00B255FE" w:rsidRDefault="007D2A1A" w:rsidP="00B25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Choose 6 numbers fro</w:t>
            </w:r>
            <w:r w:rsidR="00B255FE">
              <w:rPr>
                <w:rFonts w:ascii="Comic Sans MS" w:hAnsi="Comic Sans MS"/>
                <w:sz w:val="24"/>
                <w:szCs w:val="24"/>
              </w:rPr>
              <w:t>m a pack of card</w:t>
            </w: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B255FE">
              <w:rPr>
                <w:rFonts w:ascii="Comic Sans MS" w:hAnsi="Comic Sans MS"/>
                <w:sz w:val="24"/>
                <w:szCs w:val="24"/>
              </w:rPr>
              <w:t xml:space="preserve"> and make three two digit numbers, can they change the tens and ones around to make </w:t>
            </w:r>
            <w:r>
              <w:rPr>
                <w:rFonts w:ascii="Comic Sans MS" w:hAnsi="Comic Sans MS"/>
                <w:sz w:val="24"/>
                <w:szCs w:val="24"/>
              </w:rPr>
              <w:t xml:space="preserve">a </w:t>
            </w:r>
            <w:r w:rsidR="00B255FE">
              <w:rPr>
                <w:rFonts w:ascii="Comic Sans MS" w:hAnsi="Comic Sans MS"/>
                <w:sz w:val="24"/>
                <w:szCs w:val="24"/>
              </w:rPr>
              <w:t>diffe</w:t>
            </w:r>
            <w:r>
              <w:rPr>
                <w:rFonts w:ascii="Comic Sans MS" w:hAnsi="Comic Sans MS"/>
                <w:sz w:val="24"/>
                <w:szCs w:val="24"/>
              </w:rPr>
              <w:t>rent number? Can they order them</w:t>
            </w:r>
            <w:r w:rsidR="00B255FE">
              <w:rPr>
                <w:rFonts w:ascii="Comic Sans MS" w:hAnsi="Comic Sans MS"/>
                <w:sz w:val="24"/>
                <w:szCs w:val="24"/>
              </w:rPr>
              <w:t xml:space="preserve"> from the biggest to smallest and smallest to biggest?</w:t>
            </w:r>
          </w:p>
          <w:p w:rsidR="00886A14" w:rsidRDefault="00886A14" w:rsidP="00B25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 Snakes and Ladders-</w:t>
            </w:r>
            <w:r w:rsidR="007D2A1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you could make your own game.</w:t>
            </w:r>
          </w:p>
          <w:p w:rsidR="00B255FE" w:rsidRDefault="00B255FE" w:rsidP="00B25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Play </w:t>
            </w:r>
            <w:r w:rsidR="00F51411">
              <w:rPr>
                <w:rFonts w:ascii="Comic Sans MS" w:hAnsi="Comic Sans MS"/>
                <w:sz w:val="24"/>
                <w:szCs w:val="24"/>
              </w:rPr>
              <w:t>number bingo.</w:t>
            </w:r>
          </w:p>
          <w:p w:rsidR="00044576" w:rsidRPr="00044576" w:rsidRDefault="00044576" w:rsidP="00044576">
            <w:pPr>
              <w:rPr>
                <w:rFonts w:ascii="Comic Sans MS" w:hAnsi="Comic Sans MS"/>
                <w:sz w:val="20"/>
              </w:rPr>
            </w:pPr>
          </w:p>
          <w:p w:rsidR="00044576" w:rsidRPr="00FE43C9" w:rsidRDefault="00044576" w:rsidP="00044576">
            <w:pPr>
              <w:rPr>
                <w:rFonts w:ascii="Comic Sans MS" w:hAnsi="Comic Sans MS"/>
                <w:sz w:val="28"/>
              </w:rPr>
            </w:pPr>
            <w:r w:rsidRPr="00044576">
              <w:rPr>
                <w:rFonts w:ascii="Comic Sans MS" w:hAnsi="Comic Sans MS"/>
                <w:color w:val="FF0000"/>
                <w:szCs w:val="20"/>
              </w:rPr>
              <w:t>If you complete these tasks, there are plenty of other links and games on the Year 1 class page.</w:t>
            </w:r>
          </w:p>
        </w:tc>
      </w:tr>
      <w:tr w:rsidR="00044576" w:rsidRPr="00FE43C9" w:rsidTr="00793AAD">
        <w:tc>
          <w:tcPr>
            <w:tcW w:w="10343" w:type="dxa"/>
          </w:tcPr>
          <w:p w:rsidR="00044576" w:rsidRPr="00A36584" w:rsidRDefault="00793AAD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Science</w:t>
            </w:r>
          </w:p>
        </w:tc>
      </w:tr>
      <w:tr w:rsidR="00044576" w:rsidRPr="00FE43C9" w:rsidTr="001A2783">
        <w:trPr>
          <w:trHeight w:val="1692"/>
        </w:trPr>
        <w:tc>
          <w:tcPr>
            <w:tcW w:w="10343" w:type="dxa"/>
          </w:tcPr>
          <w:p w:rsidR="007D2A1A" w:rsidRPr="001A2783" w:rsidRDefault="007D2A1A" w:rsidP="001A2783">
            <w:pPr>
              <w:rPr>
                <w:rFonts w:ascii="Comic Sans MS" w:hAnsi="Comic Sans MS"/>
                <w:b/>
                <w:sz w:val="24"/>
              </w:rPr>
            </w:pPr>
            <w:r w:rsidRPr="001A2783">
              <w:rPr>
                <w:rFonts w:ascii="Comic Sans MS" w:hAnsi="Comic Sans MS"/>
                <w:b/>
                <w:sz w:val="24"/>
              </w:rPr>
              <w:t>Types of animals</w:t>
            </w:r>
          </w:p>
          <w:p w:rsidR="001A2783" w:rsidRDefault="001A2783" w:rsidP="001A2783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7D2A1A" w:rsidRDefault="007D2A1A" w:rsidP="00B255F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Ask your child </w:t>
            </w:r>
            <w:r w:rsidR="001A2783">
              <w:rPr>
                <w:rFonts w:ascii="Comic Sans MS" w:hAnsi="Comic Sans MS"/>
                <w:sz w:val="24"/>
              </w:rPr>
              <w:t>what they know about the animal</w:t>
            </w:r>
            <w:r>
              <w:rPr>
                <w:rFonts w:ascii="Comic Sans MS" w:hAnsi="Comic Sans MS"/>
                <w:sz w:val="24"/>
              </w:rPr>
              <w:t xml:space="preserve"> groups we have already looked at this year- mammals, birds, reptiles and amphibians. </w:t>
            </w:r>
            <w:r w:rsidR="001A2783">
              <w:rPr>
                <w:rFonts w:ascii="Comic Sans MS" w:hAnsi="Comic Sans MS"/>
                <w:sz w:val="24"/>
              </w:rPr>
              <w:t>Can they name any of each? Look at BBC Bitesize (KS1 Science) for videos about each type.</w:t>
            </w:r>
          </w:p>
          <w:p w:rsidR="001A2783" w:rsidRDefault="001A2783" w:rsidP="00B255FE">
            <w:pPr>
              <w:rPr>
                <w:rFonts w:ascii="Comic Sans MS" w:hAnsi="Comic Sans MS"/>
                <w:sz w:val="24"/>
              </w:rPr>
            </w:pPr>
          </w:p>
          <w:p w:rsidR="001A2783" w:rsidRDefault="001A2783" w:rsidP="00B255F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lastRenderedPageBreak/>
              <w:t>Watch the video about fish on BBC Bitesize:</w:t>
            </w:r>
          </w:p>
          <w:p w:rsidR="00C062D2" w:rsidRDefault="00E144DE" w:rsidP="00B255FE">
            <w:pPr>
              <w:rPr>
                <w:rFonts w:ascii="Comic Sans MS" w:hAnsi="Comic Sans MS"/>
                <w:sz w:val="24"/>
              </w:rPr>
            </w:pPr>
            <w:hyperlink r:id="rId12" w:history="1">
              <w:r w:rsidR="007D2A1A" w:rsidRPr="007D2A1A">
                <w:rPr>
                  <w:rStyle w:val="Hyperlink"/>
                  <w:rFonts w:ascii="Comic Sans MS" w:hAnsi="Comic Sans MS"/>
                  <w:sz w:val="24"/>
                </w:rPr>
                <w:t>https://www.bbc.co.uk/bitesize/topics/z6882hv/articles/zxgq2hv</w:t>
              </w:r>
            </w:hyperlink>
          </w:p>
          <w:p w:rsidR="001A2783" w:rsidRDefault="001A2783" w:rsidP="00B255FE">
            <w:pPr>
              <w:rPr>
                <w:rFonts w:ascii="Comic Sans MS" w:hAnsi="Comic Sans MS"/>
                <w:sz w:val="24"/>
              </w:rPr>
            </w:pPr>
          </w:p>
          <w:p w:rsidR="001A2783" w:rsidRDefault="001A2783" w:rsidP="00B255F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Complete the quiz on BBC Bitesize about fish.</w:t>
            </w:r>
          </w:p>
          <w:p w:rsidR="001A2783" w:rsidRDefault="001A2783" w:rsidP="00B255F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Make notes from the video- what makes a fish a fish?</w:t>
            </w:r>
          </w:p>
          <w:p w:rsidR="001A2783" w:rsidRPr="00B2217D" w:rsidRDefault="001A2783" w:rsidP="00B255FE">
            <w:pPr>
              <w:rPr>
                <w:rFonts w:ascii="Comic Sans MS" w:hAnsi="Comic Sans MS"/>
                <w:sz w:val="24"/>
              </w:rPr>
            </w:pPr>
          </w:p>
        </w:tc>
      </w:tr>
      <w:tr w:rsidR="00FE43C9" w:rsidRPr="00FE43C9" w:rsidTr="00793AAD">
        <w:tc>
          <w:tcPr>
            <w:tcW w:w="10343" w:type="dxa"/>
          </w:tcPr>
          <w:p w:rsidR="000D0F87" w:rsidRPr="00FE43C9" w:rsidRDefault="000D0F87" w:rsidP="005F7B11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  <w:r w:rsidRPr="00FE43C9"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  <w:lastRenderedPageBreak/>
              <w:t>Topic</w:t>
            </w:r>
          </w:p>
        </w:tc>
      </w:tr>
      <w:tr w:rsidR="00FE43C9" w:rsidRPr="00FE43C9" w:rsidTr="00B2217D">
        <w:trPr>
          <w:trHeight w:val="2974"/>
        </w:trPr>
        <w:tc>
          <w:tcPr>
            <w:tcW w:w="10343" w:type="dxa"/>
          </w:tcPr>
          <w:p w:rsidR="00AB7F03" w:rsidRPr="00F51411" w:rsidRDefault="00AB7F03" w:rsidP="00AB7F03">
            <w:pPr>
              <w:rPr>
                <w:rFonts w:ascii="Comic Sans MS" w:hAnsi="Comic Sans MS" w:cs="Calibri"/>
                <w:sz w:val="20"/>
                <w:szCs w:val="32"/>
                <w:shd w:val="clear" w:color="auto" w:fill="FFFFFF"/>
              </w:rPr>
            </w:pPr>
          </w:p>
          <w:p w:rsidR="00F51411" w:rsidRPr="00F51411" w:rsidRDefault="00F51411" w:rsidP="00F51411">
            <w:pPr>
              <w:rPr>
                <w:rFonts w:ascii="Comic Sans MS" w:hAnsi="Comic Sans MS" w:cs="Calibri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51411">
              <w:rPr>
                <w:rFonts w:ascii="Comic Sans MS" w:hAnsi="Comic Sans MS" w:cs="Calibri"/>
                <w:b/>
                <w:sz w:val="24"/>
                <w:szCs w:val="24"/>
                <w:u w:val="single"/>
                <w:shd w:val="clear" w:color="auto" w:fill="FFFFFF"/>
              </w:rPr>
              <w:t>Art</w:t>
            </w:r>
          </w:p>
          <w:p w:rsidR="00F51411" w:rsidRPr="00F51411" w:rsidRDefault="00F51411" w:rsidP="00F51411">
            <w:pPr>
              <w:rPr>
                <w:rFonts w:ascii="Comic Sans MS" w:hAnsi="Comic Sans MS"/>
                <w:sz w:val="24"/>
                <w:szCs w:val="24"/>
              </w:rPr>
            </w:pPr>
            <w:r w:rsidRPr="00F51411">
              <w:rPr>
                <w:rFonts w:ascii="Comic Sans MS" w:hAnsi="Comic Sans MS"/>
                <w:sz w:val="24"/>
                <w:szCs w:val="24"/>
              </w:rPr>
              <w:t xml:space="preserve">Make a fish using play dough, put sequins </w:t>
            </w:r>
            <w:proofErr w:type="spellStart"/>
            <w:r w:rsidRPr="00F51411">
              <w:rPr>
                <w:rFonts w:ascii="Comic Sans MS" w:hAnsi="Comic Sans MS"/>
                <w:sz w:val="24"/>
                <w:szCs w:val="24"/>
              </w:rPr>
              <w:t>etc</w:t>
            </w:r>
            <w:proofErr w:type="spellEnd"/>
            <w:r w:rsidRPr="00F51411">
              <w:rPr>
                <w:rFonts w:ascii="Comic Sans MS" w:hAnsi="Comic Sans MS"/>
                <w:sz w:val="24"/>
                <w:szCs w:val="24"/>
              </w:rPr>
              <w:t xml:space="preserve"> on.</w:t>
            </w:r>
          </w:p>
          <w:p w:rsidR="00AB7F03" w:rsidRDefault="00F51411" w:rsidP="00F51411">
            <w:pPr>
              <w:rPr>
                <w:rFonts w:ascii="Comic Sans MS" w:hAnsi="Comic Sans MS"/>
                <w:sz w:val="24"/>
                <w:szCs w:val="24"/>
              </w:rPr>
            </w:pPr>
            <w:r w:rsidRPr="00F51411">
              <w:rPr>
                <w:rFonts w:ascii="Comic Sans MS" w:hAnsi="Comic Sans MS"/>
                <w:sz w:val="24"/>
                <w:szCs w:val="24"/>
              </w:rPr>
              <w:t>Listen to some calm sea music – paint/draw</w:t>
            </w:r>
            <w:r>
              <w:rPr>
                <w:rFonts w:ascii="Comic Sans MS" w:hAnsi="Comic Sans MS"/>
                <w:sz w:val="24"/>
                <w:szCs w:val="24"/>
              </w:rPr>
              <w:t xml:space="preserve"> a picture</w:t>
            </w:r>
            <w:r w:rsidRPr="00F51411">
              <w:rPr>
                <w:rFonts w:ascii="Comic Sans MS" w:hAnsi="Comic Sans MS"/>
                <w:sz w:val="24"/>
                <w:szCs w:val="24"/>
              </w:rPr>
              <w:t xml:space="preserve"> to go with the music.</w:t>
            </w:r>
          </w:p>
          <w:p w:rsidR="00F51411" w:rsidRPr="00F51411" w:rsidRDefault="00F51411" w:rsidP="00F5141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Listen to some stormy</w:t>
            </w:r>
            <w:r w:rsidRPr="00F51411">
              <w:rPr>
                <w:rFonts w:ascii="Comic Sans MS" w:hAnsi="Comic Sans MS"/>
                <w:sz w:val="24"/>
                <w:szCs w:val="24"/>
              </w:rPr>
              <w:t xml:space="preserve"> sea music– paint/draw</w:t>
            </w:r>
            <w:r>
              <w:rPr>
                <w:rFonts w:ascii="Comic Sans MS" w:hAnsi="Comic Sans MS"/>
                <w:sz w:val="24"/>
                <w:szCs w:val="24"/>
              </w:rPr>
              <w:t xml:space="preserve"> a picture</w:t>
            </w:r>
            <w:r w:rsidRPr="00F51411">
              <w:rPr>
                <w:rFonts w:ascii="Comic Sans MS" w:hAnsi="Comic Sans MS"/>
                <w:sz w:val="24"/>
                <w:szCs w:val="24"/>
              </w:rPr>
              <w:t xml:space="preserve"> to go with the music.</w:t>
            </w:r>
          </w:p>
          <w:p w:rsidR="00AB7F03" w:rsidRPr="00F51411" w:rsidRDefault="00AB7F03" w:rsidP="00793AAD">
            <w:pPr>
              <w:rPr>
                <w:rFonts w:ascii="Comic Sans MS" w:hAnsi="Comic Sans MS" w:cs="Calibri"/>
                <w:color w:val="FF0000"/>
                <w:sz w:val="24"/>
                <w:szCs w:val="24"/>
                <w:shd w:val="clear" w:color="auto" w:fill="FFFFFF"/>
              </w:rPr>
            </w:pPr>
          </w:p>
          <w:p w:rsidR="00842711" w:rsidRDefault="00842711" w:rsidP="00793AAD">
            <w:pPr>
              <w:rPr>
                <w:rFonts w:ascii="Comic Sans MS" w:hAnsi="Comic Sans MS" w:cs="Calibri"/>
                <w:color w:val="FF0000"/>
                <w:sz w:val="24"/>
                <w:szCs w:val="24"/>
                <w:shd w:val="clear" w:color="auto" w:fill="FFFFFF"/>
              </w:rPr>
            </w:pPr>
          </w:p>
          <w:p w:rsidR="00842711" w:rsidRPr="00C062D2" w:rsidRDefault="00842711" w:rsidP="00793AAD">
            <w:pPr>
              <w:rPr>
                <w:rFonts w:ascii="Comic Sans MS" w:hAnsi="Comic Sans MS" w:cs="Calibri"/>
                <w:color w:val="FF0000"/>
                <w:sz w:val="24"/>
                <w:szCs w:val="24"/>
                <w:shd w:val="clear" w:color="auto" w:fill="FFFFFF"/>
              </w:rPr>
            </w:pPr>
          </w:p>
        </w:tc>
      </w:tr>
    </w:tbl>
    <w:p w:rsidR="000D0F87" w:rsidRPr="00C44191" w:rsidRDefault="000D0F87" w:rsidP="00C44191">
      <w:pPr>
        <w:tabs>
          <w:tab w:val="left" w:pos="6835"/>
        </w:tabs>
        <w:spacing w:after="0"/>
        <w:rPr>
          <w:rFonts w:ascii="Comic Sans MS" w:hAnsi="Comic Sans MS" w:cs="Calibri"/>
          <w:sz w:val="28"/>
          <w:szCs w:val="32"/>
          <w:shd w:val="clear" w:color="auto" w:fill="FFFFFF"/>
        </w:rPr>
      </w:pPr>
    </w:p>
    <w:p w:rsidR="000D0F87" w:rsidRDefault="000D0F87" w:rsidP="00D14EDB">
      <w:pPr>
        <w:spacing w:after="0" w:line="240" w:lineRule="auto"/>
      </w:pPr>
      <w:r w:rsidRPr="00B2217D"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  <w:t>PE: Please also try to enjoy some daily exercise</w:t>
      </w:r>
      <w:r w:rsidR="001A2783"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  <w:t>-</w:t>
      </w:r>
      <w:r w:rsidRPr="00B2217D"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  <w:t xml:space="preserve"> </w:t>
      </w:r>
      <w:r w:rsidR="001A2783"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  <w:t>Zumba kids and Go N</w:t>
      </w:r>
      <w:r w:rsidR="00842711"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  <w:t>oodle have lots of ideas online.</w:t>
      </w:r>
    </w:p>
    <w:p w:rsidR="00B2217D" w:rsidRDefault="00B2217D" w:rsidP="00D14EDB">
      <w:pPr>
        <w:spacing w:after="0" w:line="240" w:lineRule="auto"/>
      </w:pPr>
    </w:p>
    <w:p w:rsidR="000D0F87" w:rsidRDefault="000D0F87" w:rsidP="00D14EDB">
      <w:pPr>
        <w:pStyle w:val="Default"/>
        <w:rPr>
          <w:color w:val="FF0000"/>
          <w:sz w:val="28"/>
          <w:szCs w:val="23"/>
        </w:rPr>
      </w:pPr>
      <w:r w:rsidRPr="000D0F87">
        <w:rPr>
          <w:color w:val="FF0000"/>
          <w:sz w:val="28"/>
          <w:szCs w:val="23"/>
        </w:rPr>
        <w:t xml:space="preserve">Don’t worry if you can’t complete all these activities, the most important thing is for you to stay safe and have fun learning at home. </w:t>
      </w:r>
    </w:p>
    <w:p w:rsidR="00B2217D" w:rsidRPr="000D0F87" w:rsidRDefault="00B2217D" w:rsidP="00D14EDB">
      <w:pPr>
        <w:pStyle w:val="Default"/>
        <w:rPr>
          <w:color w:val="FF0000"/>
          <w:sz w:val="28"/>
          <w:szCs w:val="23"/>
        </w:rPr>
      </w:pPr>
    </w:p>
    <w:p w:rsidR="00625612" w:rsidRPr="000D0F87" w:rsidRDefault="000D0F87" w:rsidP="00D14EDB">
      <w:pPr>
        <w:pStyle w:val="Default"/>
        <w:rPr>
          <w:color w:val="FF0000"/>
          <w:sz w:val="28"/>
          <w:szCs w:val="23"/>
        </w:rPr>
      </w:pPr>
      <w:r w:rsidRPr="000D0F87">
        <w:rPr>
          <w:color w:val="FF0000"/>
          <w:sz w:val="28"/>
          <w:szCs w:val="23"/>
        </w:rPr>
        <w:t xml:space="preserve">We hope to see you very soon, </w:t>
      </w:r>
    </w:p>
    <w:p w:rsidR="00B84A9F" w:rsidRPr="002B20F8" w:rsidRDefault="00B2217D" w:rsidP="00793AAD">
      <w:pPr>
        <w:spacing w:after="0" w:line="240" w:lineRule="auto"/>
        <w:rPr>
          <w:rFonts w:ascii="Comic Sans MS" w:hAnsi="Comic Sans MS" w:cs="Comic Sans MS"/>
          <w:color w:val="000000"/>
          <w:sz w:val="23"/>
          <w:szCs w:val="23"/>
        </w:rPr>
      </w:pPr>
      <w:r>
        <w:rPr>
          <w:rFonts w:ascii="Comic Sans MS" w:hAnsi="Comic Sans MS" w:cs="Comic Sans MS"/>
          <w:color w:val="FF0000"/>
          <w:sz w:val="28"/>
          <w:szCs w:val="23"/>
        </w:rPr>
        <w:t>Mrs Lowell</w:t>
      </w:r>
      <w:r w:rsidR="00C44191">
        <w:rPr>
          <w:rFonts w:ascii="Comic Sans MS" w:hAnsi="Comic Sans MS" w:cs="Comic Sans MS"/>
          <w:color w:val="FF0000"/>
          <w:sz w:val="28"/>
          <w:szCs w:val="23"/>
        </w:rPr>
        <w:t>, Mrs Ellis, Mrs Reynolds and</w:t>
      </w:r>
      <w:r w:rsidR="00793AAD">
        <w:rPr>
          <w:rFonts w:ascii="Comic Sans MS" w:hAnsi="Comic Sans MS" w:cs="Comic Sans MS"/>
          <w:color w:val="FF0000"/>
          <w:sz w:val="28"/>
          <w:szCs w:val="23"/>
        </w:rPr>
        <w:t xml:space="preserve"> Mrs Fox</w:t>
      </w:r>
    </w:p>
    <w:sectPr w:rsidR="00B84A9F" w:rsidRPr="002B20F8" w:rsidSect="00793AAD">
      <w:pgSz w:w="11906" w:h="16838"/>
      <w:pgMar w:top="720" w:right="720" w:bottom="720" w:left="720" w:header="709" w:footer="709" w:gutter="0"/>
      <w:pgBorders w:offsetFrom="page">
        <w:top w:val="single" w:sz="36" w:space="15" w:color="0070C0"/>
        <w:left w:val="single" w:sz="36" w:space="15" w:color="0070C0"/>
        <w:bottom w:val="single" w:sz="36" w:space="15" w:color="0070C0"/>
        <w:right w:val="single" w:sz="36" w:space="15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125C6"/>
    <w:multiLevelType w:val="hybridMultilevel"/>
    <w:tmpl w:val="7D1C0B9E"/>
    <w:lvl w:ilvl="0" w:tplc="A2F2A73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36BC5"/>
    <w:multiLevelType w:val="hybridMultilevel"/>
    <w:tmpl w:val="3A0C6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07564"/>
    <w:multiLevelType w:val="hybridMultilevel"/>
    <w:tmpl w:val="A0A6720E"/>
    <w:lvl w:ilvl="0" w:tplc="FD44DB46">
      <w:numFmt w:val="bullet"/>
      <w:lvlText w:val="-"/>
      <w:lvlJc w:val="left"/>
      <w:pPr>
        <w:ind w:left="450" w:hanging="360"/>
      </w:pPr>
      <w:rPr>
        <w:rFonts w:ascii="Comic Sans MS" w:eastAsiaTheme="minorHAnsi" w:hAnsi="Comic Sans MS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4C7C7385"/>
    <w:multiLevelType w:val="hybridMultilevel"/>
    <w:tmpl w:val="0E2AA0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749"/>
    <w:rsid w:val="00044576"/>
    <w:rsid w:val="00062523"/>
    <w:rsid w:val="00074210"/>
    <w:rsid w:val="000D0F87"/>
    <w:rsid w:val="001A2783"/>
    <w:rsid w:val="001D0EC2"/>
    <w:rsid w:val="001E6C28"/>
    <w:rsid w:val="00202A41"/>
    <w:rsid w:val="00214760"/>
    <w:rsid w:val="00284C6C"/>
    <w:rsid w:val="00284D15"/>
    <w:rsid w:val="002B20F8"/>
    <w:rsid w:val="00332F95"/>
    <w:rsid w:val="003535FA"/>
    <w:rsid w:val="0039087A"/>
    <w:rsid w:val="00395B55"/>
    <w:rsid w:val="003D65CB"/>
    <w:rsid w:val="00422CD7"/>
    <w:rsid w:val="00433DBD"/>
    <w:rsid w:val="004E7C6D"/>
    <w:rsid w:val="005179A6"/>
    <w:rsid w:val="005A3AFB"/>
    <w:rsid w:val="005A4221"/>
    <w:rsid w:val="005C0AC6"/>
    <w:rsid w:val="005E392C"/>
    <w:rsid w:val="005F7B11"/>
    <w:rsid w:val="00601516"/>
    <w:rsid w:val="00625612"/>
    <w:rsid w:val="006370ED"/>
    <w:rsid w:val="00661724"/>
    <w:rsid w:val="0067067E"/>
    <w:rsid w:val="006E545F"/>
    <w:rsid w:val="006F03F9"/>
    <w:rsid w:val="00721E40"/>
    <w:rsid w:val="007731EC"/>
    <w:rsid w:val="00793AAD"/>
    <w:rsid w:val="007D2A1A"/>
    <w:rsid w:val="007F40EB"/>
    <w:rsid w:val="0083119B"/>
    <w:rsid w:val="00842711"/>
    <w:rsid w:val="00875A42"/>
    <w:rsid w:val="0088319E"/>
    <w:rsid w:val="00886A14"/>
    <w:rsid w:val="008C03FE"/>
    <w:rsid w:val="008C6D4A"/>
    <w:rsid w:val="008E0A65"/>
    <w:rsid w:val="009145D0"/>
    <w:rsid w:val="009222E7"/>
    <w:rsid w:val="00926B92"/>
    <w:rsid w:val="00936160"/>
    <w:rsid w:val="00950FBD"/>
    <w:rsid w:val="00965A66"/>
    <w:rsid w:val="00A22780"/>
    <w:rsid w:val="00A34DCA"/>
    <w:rsid w:val="00A36584"/>
    <w:rsid w:val="00A436E8"/>
    <w:rsid w:val="00A73932"/>
    <w:rsid w:val="00A83046"/>
    <w:rsid w:val="00AA1674"/>
    <w:rsid w:val="00AB7F03"/>
    <w:rsid w:val="00AD15B5"/>
    <w:rsid w:val="00B2217D"/>
    <w:rsid w:val="00B255FE"/>
    <w:rsid w:val="00B35553"/>
    <w:rsid w:val="00B84A9F"/>
    <w:rsid w:val="00B86300"/>
    <w:rsid w:val="00BE1CA8"/>
    <w:rsid w:val="00C062D2"/>
    <w:rsid w:val="00C13456"/>
    <w:rsid w:val="00C44191"/>
    <w:rsid w:val="00CC6FC7"/>
    <w:rsid w:val="00CD21D3"/>
    <w:rsid w:val="00CE76D1"/>
    <w:rsid w:val="00CF6B54"/>
    <w:rsid w:val="00D14EDB"/>
    <w:rsid w:val="00D43EEA"/>
    <w:rsid w:val="00D61749"/>
    <w:rsid w:val="00D83691"/>
    <w:rsid w:val="00D85C6D"/>
    <w:rsid w:val="00E02833"/>
    <w:rsid w:val="00E144DE"/>
    <w:rsid w:val="00E412E9"/>
    <w:rsid w:val="00E839CE"/>
    <w:rsid w:val="00EB4D2F"/>
    <w:rsid w:val="00F01A8D"/>
    <w:rsid w:val="00F16AE3"/>
    <w:rsid w:val="00F20F56"/>
    <w:rsid w:val="00F51411"/>
    <w:rsid w:val="00F60A03"/>
    <w:rsid w:val="00F60B65"/>
    <w:rsid w:val="00F7355E"/>
    <w:rsid w:val="00FB5690"/>
    <w:rsid w:val="00FC2F66"/>
    <w:rsid w:val="00FE43C9"/>
    <w:rsid w:val="00FE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3657DC-CC18-4EDA-8410-E5FBF530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1749"/>
    <w:rPr>
      <w:color w:val="0000FF"/>
      <w:u w:val="single"/>
    </w:rPr>
  </w:style>
  <w:style w:type="paragraph" w:customStyle="1" w:styleId="Default">
    <w:name w:val="Default"/>
    <w:rsid w:val="002B20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50FB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F7B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Rainbow_Fish" TargetMode="External"/><Relationship Id="rId12" Type="http://schemas.openxmlformats.org/officeDocument/2006/relationships/hyperlink" Target="https://www.bbc.co.uk/bitesize/topics/z6882hv/articles/zxgq2h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youtube.com/watch?v=lD9tjBUiXs0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youtube.com/watch?v=5yQPruodTj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feytIwOzgn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B30A20E0</Template>
  <TotalTime>2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E.Watson</dc:creator>
  <cp:keywords/>
  <dc:description/>
  <cp:lastModifiedBy>Staff17</cp:lastModifiedBy>
  <cp:revision>3</cp:revision>
  <dcterms:created xsi:type="dcterms:W3CDTF">2020-06-03T13:19:00Z</dcterms:created>
  <dcterms:modified xsi:type="dcterms:W3CDTF">2020-06-03T13:27:00Z</dcterms:modified>
</cp:coreProperties>
</file>