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17BFF" w14:textId="77AF5032" w:rsidR="00D61749" w:rsidRPr="00D61749" w:rsidRDefault="00A36584" w:rsidP="00D61749">
      <w:pPr>
        <w:jc w:val="center"/>
        <w:rPr>
          <w:rFonts w:ascii="Comic Sans MS" w:hAnsi="Comic Sans MS"/>
          <w:b/>
          <w:bCs/>
          <w:sz w:val="28"/>
          <w:szCs w:val="28"/>
          <w:u w:val="single"/>
        </w:rPr>
      </w:pPr>
      <w:bookmarkStart w:id="0" w:name="_GoBack"/>
      <w:bookmarkEnd w:id="0"/>
      <w:r>
        <w:rPr>
          <w:noProof/>
          <w:lang w:eastAsia="en-GB"/>
        </w:rPr>
        <w:drawing>
          <wp:anchor distT="0" distB="0" distL="114300" distR="114300" simplePos="0" relativeHeight="251662336" behindDoc="0" locked="0" layoutInCell="1" allowOverlap="1" wp14:anchorId="609DCBA3" wp14:editId="209A199D">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14:anchorId="52D55701" wp14:editId="5D779954">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433DBD">
        <w:rPr>
          <w:rFonts w:ascii="Comic Sans MS" w:hAnsi="Comic Sans MS"/>
          <w:b/>
          <w:bCs/>
          <w:sz w:val="28"/>
          <w:szCs w:val="28"/>
          <w:u w:val="single"/>
        </w:rPr>
        <w:t>Week Beginning Monday</w:t>
      </w:r>
      <w:r w:rsidR="00BA7287">
        <w:rPr>
          <w:rFonts w:ascii="Comic Sans MS" w:hAnsi="Comic Sans MS"/>
          <w:b/>
          <w:bCs/>
          <w:sz w:val="28"/>
          <w:szCs w:val="28"/>
          <w:u w:val="single"/>
        </w:rPr>
        <w:t xml:space="preserve"> </w:t>
      </w:r>
      <w:r w:rsidR="000C6A90">
        <w:rPr>
          <w:rFonts w:ascii="Comic Sans MS" w:hAnsi="Comic Sans MS"/>
          <w:b/>
          <w:bCs/>
          <w:sz w:val="28"/>
          <w:szCs w:val="28"/>
          <w:u w:val="single"/>
        </w:rPr>
        <w:t>15</w:t>
      </w:r>
      <w:r w:rsidR="000C6A90" w:rsidRPr="000C6A90">
        <w:rPr>
          <w:rFonts w:ascii="Comic Sans MS" w:hAnsi="Comic Sans MS"/>
          <w:b/>
          <w:bCs/>
          <w:sz w:val="28"/>
          <w:szCs w:val="28"/>
          <w:u w:val="single"/>
          <w:vertAlign w:val="superscript"/>
        </w:rPr>
        <w:t>th</w:t>
      </w:r>
      <w:r w:rsidR="000C6A90">
        <w:rPr>
          <w:rFonts w:ascii="Comic Sans MS" w:hAnsi="Comic Sans MS"/>
          <w:b/>
          <w:bCs/>
          <w:sz w:val="28"/>
          <w:szCs w:val="28"/>
          <w:u w:val="single"/>
        </w:rPr>
        <w:t xml:space="preserve"> </w:t>
      </w:r>
      <w:r w:rsidR="00DD1E31">
        <w:rPr>
          <w:rFonts w:ascii="Comic Sans MS" w:hAnsi="Comic Sans MS"/>
          <w:b/>
          <w:bCs/>
          <w:sz w:val="28"/>
          <w:szCs w:val="28"/>
          <w:u w:val="single"/>
        </w:rPr>
        <w:t>June</w:t>
      </w:r>
    </w:p>
    <w:p w14:paraId="4ABEDDF9" w14:textId="68D0AF9A"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0C6A90">
        <w:rPr>
          <w:rFonts w:ascii="Comic Sans MS" w:hAnsi="Comic Sans MS"/>
          <w:sz w:val="24"/>
        </w:rPr>
        <w:t>Under the Sea</w:t>
      </w:r>
    </w:p>
    <w:p w14:paraId="1756685C" w14:textId="4566CD4A" w:rsidR="00D61749" w:rsidRPr="00332F95" w:rsidRDefault="00D61749"/>
    <w:tbl>
      <w:tblPr>
        <w:tblStyle w:val="TableGrid"/>
        <w:tblW w:w="10343" w:type="dxa"/>
        <w:tblLook w:val="04A0" w:firstRow="1" w:lastRow="0" w:firstColumn="1" w:lastColumn="0" w:noHBand="0" w:noVBand="1"/>
      </w:tblPr>
      <w:tblGrid>
        <w:gridCol w:w="10343"/>
      </w:tblGrid>
      <w:tr w:rsidR="00044576" w:rsidRPr="00A36584" w14:paraId="195FCB83" w14:textId="77777777" w:rsidTr="00793AAD">
        <w:tc>
          <w:tcPr>
            <w:tcW w:w="10343" w:type="dxa"/>
          </w:tcPr>
          <w:p w14:paraId="68EE4F29" w14:textId="06167DEA"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14:paraId="0801B234" w14:textId="77777777" w:rsidTr="00793AAD">
        <w:trPr>
          <w:trHeight w:val="5514"/>
        </w:trPr>
        <w:tc>
          <w:tcPr>
            <w:tcW w:w="10343" w:type="dxa"/>
            <w:vMerge w:val="restart"/>
          </w:tcPr>
          <w:p w14:paraId="3AF52031" w14:textId="5B327FC7" w:rsidR="000C6A90" w:rsidRDefault="000C6A90" w:rsidP="000C6A90">
            <w:pPr>
              <w:rPr>
                <w:rFonts w:ascii="Comic Sans MS" w:hAnsi="Comic Sans MS"/>
                <w:b/>
                <w:sz w:val="24"/>
                <w:szCs w:val="20"/>
              </w:rPr>
            </w:pPr>
            <w:r w:rsidRPr="0023258B">
              <w:rPr>
                <w:rFonts w:ascii="Comic Sans MS" w:hAnsi="Comic Sans MS"/>
                <w:b/>
                <w:sz w:val="24"/>
                <w:szCs w:val="20"/>
              </w:rPr>
              <w:t>Phonics:</w:t>
            </w:r>
          </w:p>
          <w:p w14:paraId="15CEC008" w14:textId="0ED94103" w:rsidR="000C6A90" w:rsidRPr="000C6A90" w:rsidRDefault="000C6A90" w:rsidP="000C6A90">
            <w:pPr>
              <w:rPr>
                <w:rFonts w:ascii="Comic Sans MS" w:hAnsi="Comic Sans MS"/>
                <w:noProof/>
                <w:sz w:val="24"/>
                <w:lang w:eastAsia="en-GB"/>
              </w:rPr>
            </w:pPr>
            <w:r w:rsidRPr="001A2783">
              <w:rPr>
                <w:rFonts w:ascii="Comic Sans MS" w:hAnsi="Comic Sans MS"/>
                <w:noProof/>
                <w:sz w:val="24"/>
                <w:lang w:eastAsia="en-GB"/>
              </w:rPr>
              <w:t xml:space="preserve">This week we are focusing on the </w:t>
            </w:r>
            <w:r>
              <w:rPr>
                <w:rFonts w:ascii="Comic Sans MS" w:hAnsi="Comic Sans MS"/>
                <w:noProof/>
                <w:color w:val="00B0F0"/>
                <w:sz w:val="24"/>
                <w:lang w:eastAsia="en-GB"/>
              </w:rPr>
              <w:t>ee</w:t>
            </w:r>
            <w:r w:rsidRPr="001A2783">
              <w:rPr>
                <w:rFonts w:ascii="Comic Sans MS" w:hAnsi="Comic Sans MS"/>
                <w:noProof/>
                <w:sz w:val="24"/>
                <w:lang w:eastAsia="en-GB"/>
              </w:rPr>
              <w:t xml:space="preserve"> family. Play games on phonicsplay </w:t>
            </w:r>
          </w:p>
          <w:p w14:paraId="68E0DAEE" w14:textId="203FB8C6" w:rsidR="000C6A90" w:rsidRPr="000C6A90" w:rsidRDefault="000C6A90" w:rsidP="000C6A90">
            <w:pPr>
              <w:rPr>
                <w:rFonts w:ascii="Comic Sans MS" w:hAnsi="Comic Sans MS"/>
                <w:sz w:val="24"/>
                <w:szCs w:val="20"/>
              </w:rPr>
            </w:pPr>
            <w:r w:rsidRPr="000C6A90">
              <w:rPr>
                <w:rFonts w:ascii="Comic Sans MS" w:hAnsi="Comic Sans MS"/>
                <w:b/>
                <w:sz w:val="24"/>
                <w:szCs w:val="20"/>
              </w:rPr>
              <w:t xml:space="preserve">Mrs Ellis’ group: </w:t>
            </w:r>
            <w:proofErr w:type="spellStart"/>
            <w:r>
              <w:rPr>
                <w:rFonts w:ascii="Comic Sans MS" w:hAnsi="Comic Sans MS"/>
                <w:sz w:val="24"/>
                <w:szCs w:val="20"/>
              </w:rPr>
              <w:t>ee</w:t>
            </w:r>
            <w:proofErr w:type="spellEnd"/>
            <w:r>
              <w:rPr>
                <w:rFonts w:ascii="Comic Sans MS" w:hAnsi="Comic Sans MS"/>
                <w:sz w:val="24"/>
                <w:szCs w:val="20"/>
              </w:rPr>
              <w:t xml:space="preserve">, </w:t>
            </w:r>
            <w:proofErr w:type="spellStart"/>
            <w:r>
              <w:rPr>
                <w:rFonts w:ascii="Comic Sans MS" w:hAnsi="Comic Sans MS"/>
                <w:sz w:val="24"/>
                <w:szCs w:val="20"/>
              </w:rPr>
              <w:t>ea</w:t>
            </w:r>
            <w:proofErr w:type="spellEnd"/>
            <w:r>
              <w:rPr>
                <w:rFonts w:ascii="Comic Sans MS" w:hAnsi="Comic Sans MS"/>
                <w:sz w:val="24"/>
                <w:szCs w:val="20"/>
              </w:rPr>
              <w:t xml:space="preserve">, e-e, </w:t>
            </w:r>
            <w:proofErr w:type="spellStart"/>
            <w:r>
              <w:rPr>
                <w:rFonts w:ascii="Comic Sans MS" w:hAnsi="Comic Sans MS"/>
                <w:sz w:val="24"/>
                <w:szCs w:val="20"/>
              </w:rPr>
              <w:t>ie</w:t>
            </w:r>
            <w:proofErr w:type="spellEnd"/>
            <w:r>
              <w:rPr>
                <w:rFonts w:ascii="Comic Sans MS" w:hAnsi="Comic Sans MS"/>
                <w:sz w:val="24"/>
                <w:szCs w:val="20"/>
              </w:rPr>
              <w:t xml:space="preserve">, y, </w:t>
            </w:r>
            <w:proofErr w:type="spellStart"/>
            <w:r>
              <w:rPr>
                <w:rFonts w:ascii="Comic Sans MS" w:hAnsi="Comic Sans MS"/>
                <w:sz w:val="24"/>
                <w:szCs w:val="20"/>
              </w:rPr>
              <w:t>ey</w:t>
            </w:r>
            <w:proofErr w:type="spellEnd"/>
          </w:p>
          <w:p w14:paraId="153BC237" w14:textId="47A04AA9" w:rsidR="000C6A90" w:rsidRPr="000C6A90" w:rsidRDefault="000332AD" w:rsidP="000C6A90">
            <w:pPr>
              <w:rPr>
                <w:rFonts w:ascii="Comic Sans MS" w:hAnsi="Comic Sans MS"/>
                <w:sz w:val="24"/>
                <w:szCs w:val="20"/>
              </w:rPr>
            </w:pPr>
            <w:r>
              <w:rPr>
                <w:rFonts w:ascii="Arial" w:hAnsi="Arial" w:cs="Arial"/>
                <w:noProof/>
                <w:color w:val="2962FF"/>
                <w:lang w:eastAsia="en-GB"/>
              </w:rPr>
              <w:drawing>
                <wp:anchor distT="0" distB="0" distL="114300" distR="114300" simplePos="0" relativeHeight="251696128" behindDoc="0" locked="0" layoutInCell="1" allowOverlap="1" wp14:anchorId="202F37C5" wp14:editId="10684BEE">
                  <wp:simplePos x="0" y="0"/>
                  <wp:positionH relativeFrom="column">
                    <wp:posOffset>4795520</wp:posOffset>
                  </wp:positionH>
                  <wp:positionV relativeFrom="paragraph">
                    <wp:posOffset>31750</wp:posOffset>
                  </wp:positionV>
                  <wp:extent cx="1280729" cy="1276350"/>
                  <wp:effectExtent l="0" t="0" r="0" b="0"/>
                  <wp:wrapNone/>
                  <wp:docPr id="6" name="Picture 6" descr="Commotion In The Ocean Board Book: Amazon.co.uk: Andreae, G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motion In The Ocean Board Book: Amazon.co.uk: Andreae, Giles ...">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0729"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0C6A90" w:rsidRPr="000C6A90">
              <w:rPr>
                <w:rFonts w:ascii="Comic Sans MS" w:hAnsi="Comic Sans MS"/>
                <w:b/>
                <w:sz w:val="24"/>
                <w:szCs w:val="20"/>
              </w:rPr>
              <w:t xml:space="preserve">Mrs Reynolds’ group: </w:t>
            </w:r>
            <w:proofErr w:type="spellStart"/>
            <w:r w:rsidR="000C6A90">
              <w:rPr>
                <w:rFonts w:ascii="Comic Sans MS" w:hAnsi="Comic Sans MS"/>
                <w:sz w:val="24"/>
                <w:szCs w:val="20"/>
              </w:rPr>
              <w:t>ee</w:t>
            </w:r>
            <w:proofErr w:type="spellEnd"/>
            <w:r w:rsidR="000C6A90">
              <w:rPr>
                <w:rFonts w:ascii="Comic Sans MS" w:hAnsi="Comic Sans MS"/>
                <w:sz w:val="24"/>
                <w:szCs w:val="20"/>
              </w:rPr>
              <w:t xml:space="preserve">, </w:t>
            </w:r>
            <w:proofErr w:type="spellStart"/>
            <w:r w:rsidR="000C6A90">
              <w:rPr>
                <w:rFonts w:ascii="Comic Sans MS" w:hAnsi="Comic Sans MS"/>
                <w:sz w:val="24"/>
                <w:szCs w:val="20"/>
              </w:rPr>
              <w:t>ea</w:t>
            </w:r>
            <w:proofErr w:type="spellEnd"/>
            <w:r w:rsidR="000C6A90">
              <w:rPr>
                <w:rFonts w:ascii="Comic Sans MS" w:hAnsi="Comic Sans MS"/>
                <w:sz w:val="24"/>
                <w:szCs w:val="20"/>
              </w:rPr>
              <w:t>, e-e</w:t>
            </w:r>
          </w:p>
          <w:p w14:paraId="30968515" w14:textId="38FF91ED" w:rsidR="000C6A90" w:rsidRPr="000C6A90" w:rsidRDefault="000C6A90" w:rsidP="000C6A90">
            <w:pPr>
              <w:rPr>
                <w:rFonts w:ascii="Comic Sans MS" w:hAnsi="Comic Sans MS"/>
                <w:sz w:val="24"/>
                <w:szCs w:val="20"/>
              </w:rPr>
            </w:pPr>
            <w:r w:rsidRPr="000C6A90">
              <w:rPr>
                <w:rFonts w:ascii="Comic Sans MS" w:hAnsi="Comic Sans MS"/>
                <w:b/>
                <w:sz w:val="24"/>
                <w:szCs w:val="20"/>
              </w:rPr>
              <w:t xml:space="preserve">Mrs Lowell’s group: </w:t>
            </w:r>
            <w:proofErr w:type="spellStart"/>
            <w:r w:rsidRPr="000C6A90">
              <w:rPr>
                <w:rFonts w:ascii="Comic Sans MS" w:hAnsi="Comic Sans MS"/>
                <w:sz w:val="24"/>
                <w:szCs w:val="20"/>
              </w:rPr>
              <w:t>ee</w:t>
            </w:r>
            <w:proofErr w:type="spellEnd"/>
          </w:p>
          <w:p w14:paraId="0B0F1E7C" w14:textId="08783049" w:rsidR="00044576" w:rsidRPr="00044576" w:rsidRDefault="00044576" w:rsidP="00044576">
            <w:pPr>
              <w:jc w:val="center"/>
              <w:rPr>
                <w:noProof/>
                <w:sz w:val="24"/>
                <w:lang w:eastAsia="en-GB"/>
              </w:rPr>
            </w:pPr>
          </w:p>
          <w:p w14:paraId="5E112FDF" w14:textId="67442634"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14:paraId="4DE0493D" w14:textId="61068B9C" w:rsidR="00BA7287" w:rsidRPr="00BA7287" w:rsidRDefault="00BA7287" w:rsidP="00BA7287">
            <w:pPr>
              <w:rPr>
                <w:rFonts w:ascii="Comic Sans MS" w:hAnsi="Comic Sans MS"/>
                <w:b/>
                <w:sz w:val="24"/>
                <w:szCs w:val="20"/>
              </w:rPr>
            </w:pPr>
            <w:r w:rsidRPr="00BA7287">
              <w:rPr>
                <w:rFonts w:ascii="Comic Sans MS" w:hAnsi="Comic Sans MS"/>
                <w:sz w:val="24"/>
                <w:szCs w:val="20"/>
              </w:rPr>
              <w:t>This week our story focus is…</w:t>
            </w:r>
            <w:r w:rsidR="009A20A2">
              <w:rPr>
                <w:rFonts w:ascii="Comic Sans MS" w:hAnsi="Comic Sans MS"/>
                <w:b/>
                <w:bCs/>
                <w:sz w:val="24"/>
                <w:szCs w:val="20"/>
              </w:rPr>
              <w:t>Commotion in the Ocean</w:t>
            </w:r>
            <w:r w:rsidRPr="00BA7287">
              <w:rPr>
                <w:rFonts w:ascii="Arial" w:hAnsi="Arial" w:cs="Arial"/>
                <w:noProof/>
                <w:color w:val="001BA0"/>
                <w:sz w:val="18"/>
                <w:szCs w:val="18"/>
              </w:rPr>
              <w:t xml:space="preserve">                </w:t>
            </w:r>
          </w:p>
          <w:p w14:paraId="30668925" w14:textId="556D1299" w:rsidR="00BA7287" w:rsidRPr="009A20A2" w:rsidRDefault="00BA7287" w:rsidP="00BA7287">
            <w:pPr>
              <w:rPr>
                <w:rFonts w:ascii="Comic Sans MS" w:hAnsi="Comic Sans MS"/>
                <w:sz w:val="24"/>
                <w:szCs w:val="24"/>
              </w:rPr>
            </w:pPr>
            <w:r w:rsidRPr="009A20A2">
              <w:rPr>
                <w:rFonts w:ascii="Comic Sans MS" w:hAnsi="Comic Sans MS"/>
                <w:sz w:val="24"/>
                <w:szCs w:val="24"/>
              </w:rPr>
              <w:t>To listen to the story</w:t>
            </w:r>
            <w:r w:rsidR="006C30B8" w:rsidRPr="009A20A2">
              <w:rPr>
                <w:rFonts w:ascii="Comic Sans MS" w:hAnsi="Comic Sans MS"/>
                <w:sz w:val="24"/>
                <w:szCs w:val="24"/>
              </w:rPr>
              <w:t>,</w:t>
            </w:r>
            <w:r w:rsidRPr="009A20A2">
              <w:rPr>
                <w:rFonts w:ascii="Comic Sans MS" w:hAnsi="Comic Sans MS"/>
                <w:sz w:val="24"/>
                <w:szCs w:val="24"/>
              </w:rPr>
              <w:t xml:space="preserve"> follow this link:</w:t>
            </w:r>
          </w:p>
          <w:p w14:paraId="04528B87" w14:textId="72929B4A" w:rsidR="00BA7287" w:rsidRPr="009A20A2" w:rsidRDefault="00BD31BD" w:rsidP="00044576">
            <w:pPr>
              <w:rPr>
                <w:rFonts w:ascii="Comic Sans MS" w:hAnsi="Comic Sans MS"/>
                <w:sz w:val="24"/>
                <w:szCs w:val="24"/>
              </w:rPr>
            </w:pPr>
            <w:hyperlink r:id="rId10" w:history="1">
              <w:r w:rsidR="009A20A2" w:rsidRPr="009A20A2">
                <w:rPr>
                  <w:rStyle w:val="Hyperlink"/>
                  <w:rFonts w:ascii="Comic Sans MS" w:hAnsi="Comic Sans MS"/>
                  <w:sz w:val="24"/>
                  <w:szCs w:val="24"/>
                </w:rPr>
                <w:t>https://www.youtube.com/watch?v=9pRhgZ8Jffs</w:t>
              </w:r>
            </w:hyperlink>
          </w:p>
          <w:p w14:paraId="7D5C6795" w14:textId="6EDCE79F" w:rsidR="009A20A2" w:rsidRDefault="009A20A2" w:rsidP="00044576">
            <w:pPr>
              <w:rPr>
                <w:rFonts w:ascii="Comic Sans MS" w:hAnsi="Comic Sans MS"/>
                <w:sz w:val="24"/>
                <w:szCs w:val="26"/>
              </w:rPr>
            </w:pPr>
          </w:p>
          <w:p w14:paraId="4C887183" w14:textId="2F970F45" w:rsidR="00DD1E31" w:rsidRPr="00DD1E31" w:rsidRDefault="00DD1E31" w:rsidP="00044576">
            <w:pPr>
              <w:rPr>
                <w:rFonts w:ascii="Comic Sans MS" w:hAnsi="Comic Sans MS"/>
                <w:sz w:val="24"/>
                <w:szCs w:val="24"/>
              </w:rPr>
            </w:pPr>
            <w:r w:rsidRPr="00DD1E31">
              <w:rPr>
                <w:rFonts w:ascii="Comic Sans MS" w:hAnsi="Comic Sans MS"/>
                <w:sz w:val="24"/>
                <w:szCs w:val="24"/>
              </w:rPr>
              <w:t xml:space="preserve">- What </w:t>
            </w:r>
            <w:r w:rsidR="009A20A2">
              <w:rPr>
                <w:rFonts w:ascii="Comic Sans MS" w:hAnsi="Comic Sans MS"/>
                <w:sz w:val="24"/>
                <w:szCs w:val="24"/>
              </w:rPr>
              <w:t>animals did we read about it the story? What is special about this story? Listen to some of it again, can you pick out the words that rhyme?</w:t>
            </w:r>
          </w:p>
          <w:p w14:paraId="4AC6BB2F" w14:textId="07A22B3A" w:rsidR="00BA7287" w:rsidRDefault="00BA7287" w:rsidP="00044576">
            <w:pPr>
              <w:rPr>
                <w:rFonts w:ascii="Comic Sans MS" w:hAnsi="Comic Sans MS"/>
                <w:b/>
                <w:sz w:val="24"/>
                <w:szCs w:val="26"/>
              </w:rPr>
            </w:pPr>
          </w:p>
          <w:p w14:paraId="320CA7E4" w14:textId="1C489319" w:rsidR="00044576" w:rsidRPr="00044576" w:rsidRDefault="00044576" w:rsidP="00044576">
            <w:pPr>
              <w:rPr>
                <w:rFonts w:ascii="Comic Sans MS" w:hAnsi="Comic Sans MS"/>
                <w:sz w:val="24"/>
                <w:szCs w:val="26"/>
              </w:rPr>
            </w:pPr>
            <w:r w:rsidRPr="00044576">
              <w:rPr>
                <w:rFonts w:ascii="Comic Sans MS" w:hAnsi="Comic Sans MS"/>
                <w:b/>
                <w:sz w:val="24"/>
                <w:szCs w:val="26"/>
              </w:rPr>
              <w:t xml:space="preserve">Other stories to read: </w:t>
            </w:r>
            <w:r w:rsidRPr="00044576">
              <w:rPr>
                <w:rFonts w:ascii="Comic Sans MS" w:hAnsi="Comic Sans MS"/>
                <w:sz w:val="24"/>
                <w:szCs w:val="26"/>
              </w:rPr>
              <w:t>(search on YouTube if you don’t have a copy)</w:t>
            </w:r>
          </w:p>
          <w:p w14:paraId="3CB85FD5" w14:textId="79215E6A" w:rsidR="0023258B" w:rsidRDefault="00BD31BD" w:rsidP="00044576">
            <w:pPr>
              <w:rPr>
                <w:rFonts w:ascii="Comic Sans MS" w:hAnsi="Comic Sans MS"/>
                <w:sz w:val="24"/>
              </w:rPr>
            </w:pPr>
            <w:hyperlink r:id="rId11" w:history="1">
              <w:r w:rsidR="009A20A2" w:rsidRPr="009A20A2">
                <w:rPr>
                  <w:rStyle w:val="Hyperlink"/>
                  <w:rFonts w:ascii="Comic Sans MS" w:hAnsi="Comic Sans MS"/>
                  <w:sz w:val="24"/>
                </w:rPr>
                <w:t>https://www.youtube.com/watch?v=2g9-nvBzEIA</w:t>
              </w:r>
            </w:hyperlink>
            <w:r w:rsidR="009A20A2" w:rsidRPr="009A20A2">
              <w:rPr>
                <w:rFonts w:ascii="Comic Sans MS" w:hAnsi="Comic Sans MS"/>
                <w:sz w:val="24"/>
              </w:rPr>
              <w:t xml:space="preserve"> This is a fun non-fiction book about ocean animals!</w:t>
            </w:r>
          </w:p>
          <w:p w14:paraId="5FA7058A" w14:textId="6CABBE81" w:rsidR="009A20A2" w:rsidRPr="009A20A2" w:rsidRDefault="009A20A2" w:rsidP="00044576">
            <w:pPr>
              <w:rPr>
                <w:rFonts w:ascii="Comic Sans MS" w:hAnsi="Comic Sans MS"/>
                <w:sz w:val="28"/>
                <w:szCs w:val="20"/>
              </w:rPr>
            </w:pPr>
          </w:p>
          <w:p w14:paraId="69DCB355" w14:textId="488635F9"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Writing:</w:t>
            </w:r>
          </w:p>
          <w:p w14:paraId="4848619D" w14:textId="07AE1BC8" w:rsidR="00793AAD" w:rsidRDefault="00044576" w:rsidP="009A20A2">
            <w:pPr>
              <w:rPr>
                <w:rFonts w:ascii="Comic Sans MS" w:hAnsi="Comic Sans MS"/>
                <w:sz w:val="24"/>
                <w:szCs w:val="24"/>
              </w:rPr>
            </w:pPr>
            <w:r w:rsidRPr="0023258B">
              <w:rPr>
                <w:rFonts w:ascii="Comic Sans MS" w:hAnsi="Comic Sans MS"/>
                <w:sz w:val="24"/>
                <w:szCs w:val="24"/>
              </w:rPr>
              <w:t xml:space="preserve">- </w:t>
            </w:r>
            <w:r w:rsidR="009A20A2">
              <w:rPr>
                <w:rFonts w:ascii="Comic Sans MS" w:hAnsi="Comic Sans MS"/>
                <w:sz w:val="24"/>
                <w:szCs w:val="24"/>
              </w:rPr>
              <w:t xml:space="preserve">Draw some sea creatures (crab, starfish, shark etc.). </w:t>
            </w:r>
            <w:r w:rsidR="00EF137D">
              <w:rPr>
                <w:rFonts w:ascii="Comic Sans MS" w:hAnsi="Comic Sans MS"/>
                <w:sz w:val="24"/>
                <w:szCs w:val="24"/>
              </w:rPr>
              <w:t>Around the outside of the picture write some adjectives to describe the animal.</w:t>
            </w:r>
          </w:p>
          <w:p w14:paraId="4CC275EA" w14:textId="77777777" w:rsidR="00EF137D" w:rsidRDefault="00EF137D" w:rsidP="009A20A2">
            <w:pPr>
              <w:rPr>
                <w:rFonts w:ascii="Comic Sans MS" w:hAnsi="Comic Sans MS"/>
                <w:sz w:val="24"/>
                <w:szCs w:val="24"/>
              </w:rPr>
            </w:pPr>
            <w:r>
              <w:rPr>
                <w:rFonts w:ascii="Comic Sans MS" w:hAnsi="Comic Sans MS"/>
                <w:sz w:val="24"/>
                <w:szCs w:val="24"/>
              </w:rPr>
              <w:t xml:space="preserve">- </w:t>
            </w:r>
            <w:r w:rsidR="000332AD">
              <w:rPr>
                <w:rFonts w:ascii="Comic Sans MS" w:hAnsi="Comic Sans MS"/>
                <w:sz w:val="24"/>
                <w:szCs w:val="24"/>
              </w:rPr>
              <w:t>Use the lists of adjectives to make acrostic poems for the sea creatures.</w:t>
            </w:r>
          </w:p>
          <w:p w14:paraId="2B8AD45D" w14:textId="4D62B8DA" w:rsidR="000332AD" w:rsidRPr="00044576" w:rsidRDefault="000332AD" w:rsidP="009A20A2">
            <w:pPr>
              <w:rPr>
                <w:rFonts w:ascii="Comic Sans MS" w:hAnsi="Comic Sans MS"/>
                <w:sz w:val="24"/>
                <w:szCs w:val="26"/>
              </w:rPr>
            </w:pPr>
          </w:p>
        </w:tc>
      </w:tr>
      <w:tr w:rsidR="00044576" w:rsidRPr="00D61749" w14:paraId="55C2BB84" w14:textId="77777777" w:rsidTr="00793AAD">
        <w:trPr>
          <w:trHeight w:val="307"/>
        </w:trPr>
        <w:tc>
          <w:tcPr>
            <w:tcW w:w="10343" w:type="dxa"/>
            <w:vMerge/>
          </w:tcPr>
          <w:p w14:paraId="441E3421" w14:textId="77777777" w:rsidR="00044576" w:rsidRDefault="00044576" w:rsidP="00044576">
            <w:pPr>
              <w:rPr>
                <w:rFonts w:ascii="Comic Sans MS" w:hAnsi="Comic Sans MS"/>
              </w:rPr>
            </w:pPr>
          </w:p>
        </w:tc>
      </w:tr>
      <w:tr w:rsidR="00044576" w:rsidRPr="00D61749" w14:paraId="6D94A545" w14:textId="77777777" w:rsidTr="00793AAD">
        <w:trPr>
          <w:trHeight w:val="307"/>
        </w:trPr>
        <w:tc>
          <w:tcPr>
            <w:tcW w:w="10343" w:type="dxa"/>
            <w:vMerge/>
          </w:tcPr>
          <w:p w14:paraId="2AA09584" w14:textId="77777777" w:rsidR="00044576" w:rsidRDefault="00044576" w:rsidP="00044576">
            <w:pPr>
              <w:rPr>
                <w:rFonts w:ascii="Comic Sans MS" w:hAnsi="Comic Sans MS"/>
              </w:rPr>
            </w:pPr>
          </w:p>
        </w:tc>
      </w:tr>
      <w:tr w:rsidR="00044576" w:rsidRPr="00A36584" w14:paraId="47876457" w14:textId="77777777" w:rsidTr="00793AAD">
        <w:tc>
          <w:tcPr>
            <w:tcW w:w="10343" w:type="dxa"/>
          </w:tcPr>
          <w:p w14:paraId="7A952A5E" w14:textId="435EAD9B"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14:paraId="57AF16E4" w14:textId="77777777" w:rsidTr="00793AAD">
        <w:trPr>
          <w:trHeight w:val="2117"/>
        </w:trPr>
        <w:tc>
          <w:tcPr>
            <w:tcW w:w="10343" w:type="dxa"/>
          </w:tcPr>
          <w:p w14:paraId="7FF3035C" w14:textId="2330B3DC" w:rsidR="00C53BA5" w:rsidRDefault="00C53BA5" w:rsidP="00044576">
            <w:pPr>
              <w:rPr>
                <w:rFonts w:ascii="Comic Sans MS" w:hAnsi="Comic Sans MS"/>
                <w:b/>
                <w:sz w:val="24"/>
                <w:szCs w:val="26"/>
              </w:rPr>
            </w:pPr>
          </w:p>
          <w:p w14:paraId="047E6BEB" w14:textId="1C6A66D3"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14:paraId="2733DB06"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2D Shape song: </w:t>
            </w:r>
            <w:hyperlink r:id="rId12" w:history="1">
              <w:r w:rsidRPr="00044576">
                <w:rPr>
                  <w:rStyle w:val="Hyperlink"/>
                  <w:rFonts w:ascii="Comic Sans MS" w:hAnsi="Comic Sans MS"/>
                  <w:sz w:val="24"/>
                  <w:szCs w:val="26"/>
                </w:rPr>
                <w:t>https://www.youtube.com/watch?v=WTeqUejf3D0</w:t>
              </w:r>
            </w:hyperlink>
          </w:p>
          <w:p w14:paraId="0B664954"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3D Shape song: </w:t>
            </w:r>
            <w:hyperlink r:id="rId13" w:history="1">
              <w:r w:rsidRPr="00044576">
                <w:rPr>
                  <w:rStyle w:val="Hyperlink"/>
                  <w:rFonts w:ascii="Comic Sans MS" w:hAnsi="Comic Sans MS"/>
                  <w:sz w:val="24"/>
                  <w:szCs w:val="26"/>
                </w:rPr>
                <w:t>https://www.youtube.com/watch?v=2cg-Uc556-Q</w:t>
              </w:r>
            </w:hyperlink>
          </w:p>
          <w:p w14:paraId="06F05D82" w14:textId="77777777" w:rsidR="00E05C48" w:rsidRDefault="00E05C48" w:rsidP="009638C3">
            <w:pPr>
              <w:rPr>
                <w:rFonts w:ascii="Comic Sans MS" w:hAnsi="Comic Sans MS"/>
                <w:b/>
                <w:sz w:val="24"/>
                <w:szCs w:val="26"/>
              </w:rPr>
            </w:pPr>
          </w:p>
          <w:p w14:paraId="47B2E5C3" w14:textId="6B33D526" w:rsidR="00C319E7" w:rsidRDefault="00044576" w:rsidP="009638C3">
            <w:pPr>
              <w:rPr>
                <w:rFonts w:ascii="Comic Sans MS" w:hAnsi="Comic Sans MS"/>
                <w:b/>
                <w:sz w:val="24"/>
                <w:szCs w:val="26"/>
              </w:rPr>
            </w:pPr>
            <w:r w:rsidRPr="00044576">
              <w:rPr>
                <w:rFonts w:ascii="Comic Sans MS" w:hAnsi="Comic Sans MS"/>
                <w:b/>
                <w:sz w:val="24"/>
                <w:szCs w:val="26"/>
              </w:rPr>
              <w:t>This week our maths focus is:</w:t>
            </w:r>
            <w:r w:rsidR="009638C3">
              <w:rPr>
                <w:rFonts w:ascii="Comic Sans MS" w:hAnsi="Comic Sans MS"/>
                <w:b/>
                <w:sz w:val="24"/>
                <w:szCs w:val="26"/>
              </w:rPr>
              <w:t xml:space="preserve"> </w:t>
            </w:r>
            <w:r w:rsidR="000332AD">
              <w:rPr>
                <w:rFonts w:ascii="Comic Sans MS" w:hAnsi="Comic Sans MS"/>
                <w:b/>
                <w:sz w:val="24"/>
                <w:szCs w:val="26"/>
              </w:rPr>
              <w:t>Measurement (Length)</w:t>
            </w:r>
          </w:p>
          <w:p w14:paraId="3FCE648E" w14:textId="12C39B50" w:rsidR="00BB2884" w:rsidRDefault="00BB2884" w:rsidP="00072880">
            <w:pPr>
              <w:rPr>
                <w:rFonts w:ascii="Comic Sans MS" w:hAnsi="Comic Sans MS"/>
                <w:color w:val="000000" w:themeColor="text1"/>
                <w:sz w:val="24"/>
                <w:szCs w:val="20"/>
              </w:rPr>
            </w:pPr>
          </w:p>
          <w:p w14:paraId="6D4EB1EF" w14:textId="3D348DE0" w:rsidR="000332AD" w:rsidRDefault="000332AD" w:rsidP="00072880">
            <w:pPr>
              <w:rPr>
                <w:rFonts w:ascii="Comic Sans MS" w:hAnsi="Comic Sans MS"/>
                <w:color w:val="000000" w:themeColor="text1"/>
                <w:sz w:val="24"/>
                <w:szCs w:val="20"/>
              </w:rPr>
            </w:pPr>
            <w:r>
              <w:rPr>
                <w:rFonts w:ascii="Comic Sans MS" w:hAnsi="Comic Sans MS"/>
                <w:color w:val="000000" w:themeColor="text1"/>
                <w:sz w:val="24"/>
                <w:szCs w:val="20"/>
              </w:rPr>
              <w:t xml:space="preserve">Vocabulary to encourage your child to use: longer, shorter, longest, shortest, </w:t>
            </w:r>
            <w:proofErr w:type="gramStart"/>
            <w:r>
              <w:rPr>
                <w:rFonts w:ascii="Comic Sans MS" w:hAnsi="Comic Sans MS"/>
                <w:color w:val="000000" w:themeColor="text1"/>
                <w:sz w:val="24"/>
                <w:szCs w:val="20"/>
              </w:rPr>
              <w:t>same</w:t>
            </w:r>
            <w:proofErr w:type="gramEnd"/>
            <w:r>
              <w:rPr>
                <w:rFonts w:ascii="Comic Sans MS" w:hAnsi="Comic Sans MS"/>
                <w:color w:val="000000" w:themeColor="text1"/>
                <w:sz w:val="24"/>
                <w:szCs w:val="20"/>
              </w:rPr>
              <w:t>.</w:t>
            </w:r>
          </w:p>
          <w:p w14:paraId="3E8515B4" w14:textId="77777777" w:rsidR="000332AD" w:rsidRDefault="000332AD" w:rsidP="00072880">
            <w:pPr>
              <w:rPr>
                <w:rFonts w:ascii="Comic Sans MS" w:hAnsi="Comic Sans MS"/>
                <w:color w:val="000000" w:themeColor="text1"/>
                <w:sz w:val="24"/>
                <w:szCs w:val="20"/>
              </w:rPr>
            </w:pPr>
          </w:p>
          <w:p w14:paraId="243391A2" w14:textId="266F822D" w:rsidR="000332AD" w:rsidRDefault="000332AD" w:rsidP="00072880">
            <w:pPr>
              <w:rPr>
                <w:rFonts w:ascii="Comic Sans MS" w:hAnsi="Comic Sans MS"/>
                <w:color w:val="000000" w:themeColor="text1"/>
                <w:sz w:val="24"/>
                <w:szCs w:val="20"/>
              </w:rPr>
            </w:pPr>
            <w:r>
              <w:rPr>
                <w:rFonts w:ascii="Comic Sans MS" w:hAnsi="Comic Sans MS"/>
                <w:color w:val="000000" w:themeColor="text1"/>
                <w:sz w:val="24"/>
                <w:szCs w:val="20"/>
              </w:rPr>
              <w:t>- Find some objects from around your house and compare the length. Discuss that length goes across, not up, so the objects must lie flat. Can your child order them by length?</w:t>
            </w:r>
          </w:p>
          <w:p w14:paraId="1EE1B664" w14:textId="54FBB145" w:rsidR="000332AD" w:rsidRDefault="000332AD" w:rsidP="00072880">
            <w:pPr>
              <w:rPr>
                <w:rFonts w:ascii="Comic Sans MS" w:hAnsi="Comic Sans MS"/>
                <w:color w:val="000000" w:themeColor="text1"/>
                <w:sz w:val="24"/>
                <w:szCs w:val="20"/>
              </w:rPr>
            </w:pPr>
            <w:r>
              <w:rPr>
                <w:rFonts w:ascii="Comic Sans MS" w:hAnsi="Comic Sans MS"/>
                <w:color w:val="000000" w:themeColor="text1"/>
                <w:sz w:val="24"/>
                <w:szCs w:val="20"/>
              </w:rPr>
              <w:t xml:space="preserve">- </w:t>
            </w:r>
            <w:r w:rsidR="00C81AE2">
              <w:rPr>
                <w:rFonts w:ascii="Comic Sans MS" w:hAnsi="Comic Sans MS"/>
                <w:color w:val="000000" w:themeColor="text1"/>
                <w:sz w:val="24"/>
                <w:szCs w:val="20"/>
              </w:rPr>
              <w:t>Use non-standard units of measurement to measure the length of the objects. You could use hands, cubes, pasta twirls, anything that you can find in the house that are the same size. How many pasta twirls long is the pencil? How many pasta twirls long is the book?</w:t>
            </w:r>
          </w:p>
          <w:p w14:paraId="37E3CF71" w14:textId="37420409" w:rsidR="00BB2884" w:rsidRDefault="00BB2884" w:rsidP="00072880">
            <w:pPr>
              <w:rPr>
                <w:rFonts w:ascii="Comic Sans MS" w:hAnsi="Comic Sans MS"/>
                <w:color w:val="000000" w:themeColor="text1"/>
                <w:sz w:val="24"/>
                <w:szCs w:val="20"/>
              </w:rPr>
            </w:pPr>
          </w:p>
          <w:p w14:paraId="42958DC5" w14:textId="77777777" w:rsidR="00072880" w:rsidRPr="007D4128" w:rsidRDefault="00072880" w:rsidP="00072880">
            <w:pPr>
              <w:rPr>
                <w:rFonts w:ascii="Comic Sans MS" w:hAnsi="Comic Sans MS"/>
                <w:sz w:val="24"/>
                <w:szCs w:val="20"/>
              </w:rPr>
            </w:pPr>
          </w:p>
          <w:p w14:paraId="5908209C" w14:textId="5F296644" w:rsidR="007D4128" w:rsidRPr="007D4128" w:rsidRDefault="007D4128" w:rsidP="00072880">
            <w:pPr>
              <w:rPr>
                <w:rFonts w:ascii="Comic Sans MS" w:hAnsi="Comic Sans MS"/>
                <w:sz w:val="24"/>
                <w:szCs w:val="20"/>
              </w:rPr>
            </w:pPr>
            <w:r w:rsidRPr="007D4128">
              <w:rPr>
                <w:rFonts w:ascii="Comic Sans MS" w:hAnsi="Comic Sans MS"/>
                <w:sz w:val="24"/>
                <w:szCs w:val="20"/>
              </w:rPr>
              <w:t xml:space="preserve">- Have a go at making a bar chart of your families favourite </w:t>
            </w:r>
            <w:r>
              <w:rPr>
                <w:rFonts w:ascii="Comic Sans MS" w:hAnsi="Comic Sans MS"/>
                <w:sz w:val="24"/>
                <w:szCs w:val="20"/>
              </w:rPr>
              <w:t>sea c</w:t>
            </w:r>
            <w:r w:rsidR="00F64C53">
              <w:rPr>
                <w:rFonts w:ascii="Comic Sans MS" w:hAnsi="Comic Sans MS"/>
                <w:sz w:val="24"/>
                <w:szCs w:val="20"/>
              </w:rPr>
              <w:t>reatures. Write the creatures across</w:t>
            </w:r>
            <w:r>
              <w:rPr>
                <w:rFonts w:ascii="Comic Sans MS" w:hAnsi="Comic Sans MS"/>
                <w:sz w:val="24"/>
                <w:szCs w:val="20"/>
              </w:rPr>
              <w:t xml:space="preserve"> the bottom of the page- </w:t>
            </w:r>
            <w:r w:rsidR="00F64C53">
              <w:rPr>
                <w:rFonts w:ascii="Comic Sans MS" w:hAnsi="Comic Sans MS"/>
                <w:sz w:val="24"/>
                <w:szCs w:val="20"/>
              </w:rPr>
              <w:t>starfish, crab, seahorse, dolphin, and shark. Ask as many people as you can (ring your friends and family) which is their favourite and record the results as a bar chart.</w:t>
            </w:r>
          </w:p>
          <w:p w14:paraId="27D7F723" w14:textId="77777777" w:rsidR="007D4128" w:rsidRDefault="007D4128" w:rsidP="00072880">
            <w:pPr>
              <w:rPr>
                <w:rFonts w:ascii="Comic Sans MS" w:hAnsi="Comic Sans MS"/>
                <w:color w:val="FF0000"/>
                <w:szCs w:val="20"/>
              </w:rPr>
            </w:pPr>
          </w:p>
          <w:p w14:paraId="209A39FB" w14:textId="03D57FD6" w:rsidR="00044576" w:rsidRPr="00FE43C9" w:rsidRDefault="00044576" w:rsidP="00072880">
            <w:pPr>
              <w:rPr>
                <w:rFonts w:ascii="Comic Sans MS" w:hAnsi="Comic Sans MS"/>
                <w:sz w:val="28"/>
              </w:rPr>
            </w:pPr>
            <w:r w:rsidRPr="00044576">
              <w:rPr>
                <w:rFonts w:ascii="Comic Sans MS" w:hAnsi="Comic Sans MS"/>
                <w:color w:val="FF0000"/>
                <w:szCs w:val="20"/>
              </w:rPr>
              <w:t>If you complete these tasks, there are plenty of other links and games on the Year 1 class page.</w:t>
            </w:r>
          </w:p>
        </w:tc>
      </w:tr>
      <w:tr w:rsidR="00044576" w:rsidRPr="00FE43C9" w14:paraId="7EC7E66A" w14:textId="77777777" w:rsidTr="00793AAD">
        <w:tc>
          <w:tcPr>
            <w:tcW w:w="10343" w:type="dxa"/>
          </w:tcPr>
          <w:p w14:paraId="730E1852" w14:textId="77777777"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14:paraId="0980C916" w14:textId="77777777" w:rsidTr="00793AAD">
        <w:trPr>
          <w:trHeight w:val="2711"/>
        </w:trPr>
        <w:tc>
          <w:tcPr>
            <w:tcW w:w="10343" w:type="dxa"/>
          </w:tcPr>
          <w:p w14:paraId="297DF260" w14:textId="463D82E5" w:rsidR="00B93CA4" w:rsidRDefault="00F64C53" w:rsidP="00F64C53">
            <w:pPr>
              <w:shd w:val="clear" w:color="auto" w:fill="FFFFFF"/>
              <w:rPr>
                <w:rFonts w:ascii="Comic Sans MS" w:hAnsi="Comic Sans MS"/>
                <w:sz w:val="24"/>
              </w:rPr>
            </w:pPr>
            <w:r>
              <w:rPr>
                <w:rFonts w:ascii="Comic Sans MS" w:hAnsi="Comic Sans MS"/>
                <w:sz w:val="24"/>
              </w:rPr>
              <w:t xml:space="preserve">Print off or draw some of your favourite </w:t>
            </w:r>
            <w:r w:rsidR="00B93CA4">
              <w:rPr>
                <w:rFonts w:ascii="Comic Sans MS" w:hAnsi="Comic Sans MS"/>
                <w:sz w:val="24"/>
              </w:rPr>
              <w:t>sea creatures, write their names.</w:t>
            </w:r>
          </w:p>
          <w:p w14:paraId="3846EB71" w14:textId="2A939681" w:rsidR="00D50B9D" w:rsidRDefault="00B93CA4" w:rsidP="00F64C53">
            <w:pPr>
              <w:shd w:val="clear" w:color="auto" w:fill="FFFFFF"/>
              <w:rPr>
                <w:rFonts w:ascii="Comic Sans MS" w:hAnsi="Comic Sans MS"/>
                <w:sz w:val="24"/>
              </w:rPr>
            </w:pPr>
            <w:r>
              <w:rPr>
                <w:rFonts w:ascii="Comic Sans MS" w:hAnsi="Comic Sans MS"/>
                <w:sz w:val="24"/>
              </w:rPr>
              <w:t>S</w:t>
            </w:r>
            <w:r w:rsidR="00F64C53">
              <w:rPr>
                <w:rFonts w:ascii="Comic Sans MS" w:hAnsi="Comic Sans MS"/>
                <w:sz w:val="24"/>
              </w:rPr>
              <w:t>ort t</w:t>
            </w:r>
            <w:r>
              <w:rPr>
                <w:rFonts w:ascii="Comic Sans MS" w:hAnsi="Comic Sans MS"/>
                <w:sz w:val="24"/>
              </w:rPr>
              <w:t>hem into these different groups:</w:t>
            </w:r>
          </w:p>
          <w:p w14:paraId="423CD7B9" w14:textId="665B6A3D" w:rsidR="00F64C53" w:rsidRDefault="00F64C53" w:rsidP="00F64C53">
            <w:pPr>
              <w:shd w:val="clear" w:color="auto" w:fill="FFFFFF"/>
              <w:rPr>
                <w:rFonts w:ascii="Comic Sans MS" w:hAnsi="Comic Sans MS"/>
                <w:sz w:val="24"/>
              </w:rPr>
            </w:pPr>
            <w:r>
              <w:rPr>
                <w:rFonts w:ascii="Comic Sans MS" w:hAnsi="Comic Sans MS"/>
                <w:sz w:val="24"/>
              </w:rPr>
              <w:t>-</w:t>
            </w:r>
            <w:r w:rsidR="00B93CA4">
              <w:rPr>
                <w:rFonts w:ascii="Comic Sans MS" w:hAnsi="Comic Sans MS"/>
                <w:sz w:val="24"/>
              </w:rPr>
              <w:t xml:space="preserve"> </w:t>
            </w:r>
            <w:r>
              <w:rPr>
                <w:rFonts w:ascii="Comic Sans MS" w:hAnsi="Comic Sans MS"/>
                <w:sz w:val="24"/>
              </w:rPr>
              <w:t>Mammal or fish</w:t>
            </w:r>
          </w:p>
          <w:p w14:paraId="53715BCA" w14:textId="16FF9748" w:rsidR="00F64C53" w:rsidRDefault="00B93CA4" w:rsidP="00F64C53">
            <w:pPr>
              <w:shd w:val="clear" w:color="auto" w:fill="FFFFFF"/>
              <w:rPr>
                <w:rFonts w:ascii="Comic Sans MS" w:hAnsi="Comic Sans MS"/>
                <w:sz w:val="24"/>
              </w:rPr>
            </w:pPr>
            <w:r>
              <w:rPr>
                <w:rFonts w:ascii="Comic Sans MS" w:hAnsi="Comic Sans MS"/>
                <w:sz w:val="24"/>
              </w:rPr>
              <w:t xml:space="preserve">- </w:t>
            </w:r>
            <w:r w:rsidR="00F64C53">
              <w:rPr>
                <w:rFonts w:ascii="Comic Sans MS" w:hAnsi="Comic Sans MS"/>
                <w:sz w:val="24"/>
              </w:rPr>
              <w:t>Fins or no fins</w:t>
            </w:r>
          </w:p>
          <w:p w14:paraId="7B019805" w14:textId="77777777" w:rsidR="00F64C53" w:rsidRDefault="00B93CA4" w:rsidP="00F64C53">
            <w:pPr>
              <w:shd w:val="clear" w:color="auto" w:fill="FFFFFF"/>
              <w:rPr>
                <w:rFonts w:ascii="Comic Sans MS" w:hAnsi="Comic Sans MS"/>
                <w:sz w:val="24"/>
              </w:rPr>
            </w:pPr>
            <w:r>
              <w:rPr>
                <w:rFonts w:ascii="Comic Sans MS" w:hAnsi="Comic Sans MS"/>
                <w:sz w:val="24"/>
              </w:rPr>
              <w:t>- Legs or no legs</w:t>
            </w:r>
          </w:p>
          <w:p w14:paraId="2107E088" w14:textId="77777777" w:rsidR="00B93CA4" w:rsidRDefault="00B93CA4" w:rsidP="00F64C53">
            <w:pPr>
              <w:shd w:val="clear" w:color="auto" w:fill="FFFFFF"/>
              <w:rPr>
                <w:rFonts w:ascii="Comic Sans MS" w:hAnsi="Comic Sans MS"/>
                <w:sz w:val="24"/>
              </w:rPr>
            </w:pPr>
            <w:r>
              <w:rPr>
                <w:rFonts w:ascii="Comic Sans MS" w:hAnsi="Comic Sans MS"/>
                <w:sz w:val="24"/>
              </w:rPr>
              <w:t>- Can/cannot breathe underwater</w:t>
            </w:r>
          </w:p>
          <w:p w14:paraId="3DAF4F44" w14:textId="40D35B97" w:rsidR="00B93CA4" w:rsidRPr="00B2217D" w:rsidRDefault="00B93CA4" w:rsidP="00F64C53">
            <w:pPr>
              <w:shd w:val="clear" w:color="auto" w:fill="FFFFFF"/>
              <w:rPr>
                <w:rFonts w:ascii="Comic Sans MS" w:hAnsi="Comic Sans MS"/>
                <w:sz w:val="24"/>
              </w:rPr>
            </w:pPr>
            <w:r>
              <w:rPr>
                <w:rFonts w:ascii="Comic Sans MS" w:hAnsi="Comic Sans MS"/>
                <w:sz w:val="24"/>
              </w:rPr>
              <w:t>Can you think of any other ways of sorting them?</w:t>
            </w:r>
          </w:p>
        </w:tc>
      </w:tr>
      <w:tr w:rsidR="00FE43C9" w:rsidRPr="00FE43C9" w14:paraId="4FE9B12C" w14:textId="77777777" w:rsidTr="00793AAD">
        <w:tc>
          <w:tcPr>
            <w:tcW w:w="10343" w:type="dxa"/>
          </w:tcPr>
          <w:p w14:paraId="2CAEFB41" w14:textId="77777777"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t>Topic</w:t>
            </w:r>
          </w:p>
        </w:tc>
      </w:tr>
      <w:tr w:rsidR="00FE43C9" w:rsidRPr="00FE43C9" w14:paraId="6A247DDB" w14:textId="77777777" w:rsidTr="00587411">
        <w:trPr>
          <w:trHeight w:val="2039"/>
        </w:trPr>
        <w:tc>
          <w:tcPr>
            <w:tcW w:w="10343" w:type="dxa"/>
          </w:tcPr>
          <w:p w14:paraId="7E411A11" w14:textId="26D0BDA1" w:rsidR="00587411" w:rsidRPr="008E28BD" w:rsidRDefault="008E28BD" w:rsidP="00F64C53">
            <w:pPr>
              <w:rPr>
                <w:rFonts w:ascii="Comic Sans MS" w:hAnsi="Comic Sans MS"/>
                <w:b/>
                <w:sz w:val="24"/>
                <w:szCs w:val="20"/>
              </w:rPr>
            </w:pPr>
            <w:r w:rsidRPr="008E28BD">
              <w:rPr>
                <w:rFonts w:ascii="Comic Sans MS" w:hAnsi="Comic Sans MS"/>
                <w:b/>
                <w:sz w:val="24"/>
                <w:szCs w:val="20"/>
              </w:rPr>
              <w:t>Design and Technology</w:t>
            </w:r>
          </w:p>
          <w:p w14:paraId="56571B4B" w14:textId="77777777" w:rsidR="008E28BD" w:rsidRDefault="008E28BD" w:rsidP="00F64C53">
            <w:pPr>
              <w:rPr>
                <w:rFonts w:ascii="Comic Sans MS" w:hAnsi="Comic Sans MS"/>
                <w:sz w:val="24"/>
                <w:szCs w:val="20"/>
              </w:rPr>
            </w:pPr>
          </w:p>
          <w:p w14:paraId="2E379EB8" w14:textId="4028E1BC" w:rsidR="008E28BD" w:rsidRDefault="008E28BD" w:rsidP="00F64C53">
            <w:pPr>
              <w:rPr>
                <w:rFonts w:ascii="Comic Sans MS" w:hAnsi="Comic Sans MS"/>
                <w:sz w:val="24"/>
                <w:szCs w:val="24"/>
              </w:rPr>
            </w:pPr>
            <w:r w:rsidRPr="008E28BD">
              <w:rPr>
                <w:rFonts w:ascii="Comic Sans MS" w:hAnsi="Comic Sans MS"/>
                <w:sz w:val="24"/>
                <w:szCs w:val="24"/>
              </w:rPr>
              <w:t>- Make a mobile with straws / cotton with several different sea creatures.</w:t>
            </w:r>
            <w:r>
              <w:rPr>
                <w:rFonts w:ascii="Comic Sans MS" w:hAnsi="Comic Sans MS"/>
                <w:sz w:val="24"/>
                <w:szCs w:val="24"/>
              </w:rPr>
              <w:t xml:space="preserve"> Attach the creatures that you have drawn, made or printed.</w:t>
            </w:r>
          </w:p>
          <w:p w14:paraId="0B9BF001" w14:textId="77777777" w:rsidR="008E28BD" w:rsidRDefault="008E28BD" w:rsidP="00F64C53">
            <w:pPr>
              <w:rPr>
                <w:rFonts w:ascii="Comic Sans MS" w:hAnsi="Comic Sans MS"/>
                <w:sz w:val="24"/>
                <w:szCs w:val="24"/>
              </w:rPr>
            </w:pPr>
          </w:p>
          <w:p w14:paraId="04BC201E" w14:textId="77777777" w:rsidR="008E28BD" w:rsidRDefault="008E28BD" w:rsidP="008E28BD">
            <w:pPr>
              <w:jc w:val="center"/>
              <w:rPr>
                <w:rFonts w:ascii="Arial" w:hAnsi="Arial" w:cs="Arial"/>
                <w:noProof/>
                <w:color w:val="2962FF"/>
                <w:lang w:eastAsia="en-GB"/>
              </w:rPr>
            </w:pPr>
            <w:r>
              <w:rPr>
                <w:rFonts w:ascii="Arial" w:hAnsi="Arial" w:cs="Arial"/>
                <w:noProof/>
                <w:color w:val="2962FF"/>
                <w:lang w:eastAsia="en-GB"/>
              </w:rPr>
              <w:drawing>
                <wp:inline distT="0" distB="0" distL="0" distR="0" wp14:anchorId="49373A1B" wp14:editId="5B209D75">
                  <wp:extent cx="2143125" cy="2143125"/>
                  <wp:effectExtent l="0" t="0" r="9525" b="9525"/>
                  <wp:docPr id="4" name="Picture 4" descr="Ocean Creatures Mobile | Free Craft Ideas | Baker Ross">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ean Creatures Mobile | Free Craft Ideas | Baker Ross">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Pr>
                <w:rFonts w:ascii="Arial" w:hAnsi="Arial" w:cs="Arial"/>
                <w:noProof/>
                <w:color w:val="2962FF"/>
                <w:lang w:eastAsia="en-GB"/>
              </w:rPr>
              <w:t xml:space="preserve">       </w:t>
            </w:r>
            <w:r>
              <w:rPr>
                <w:rFonts w:ascii="Roboto" w:hAnsi="Roboto"/>
                <w:noProof/>
                <w:color w:val="2962FF"/>
                <w:lang w:eastAsia="en-GB"/>
              </w:rPr>
              <w:drawing>
                <wp:inline distT="0" distB="0" distL="0" distR="0" wp14:anchorId="046D6D5D" wp14:editId="0DF8023C">
                  <wp:extent cx="1485900" cy="1981199"/>
                  <wp:effectExtent l="0" t="0" r="0" b="635"/>
                  <wp:docPr id="7" name="Picture 7" descr="Underwater deep Baby Mobile - Mermaid Mobile - Ocean Mobile - Sea ...">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water deep Baby Mobile - Mermaid Mobile - Ocean Mobile - Sea ...">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96673" cy="1995563"/>
                          </a:xfrm>
                          <a:prstGeom prst="rect">
                            <a:avLst/>
                          </a:prstGeom>
                          <a:noFill/>
                          <a:ln>
                            <a:noFill/>
                          </a:ln>
                        </pic:spPr>
                      </pic:pic>
                    </a:graphicData>
                  </a:graphic>
                </wp:inline>
              </w:drawing>
            </w:r>
            <w:r>
              <w:rPr>
                <w:rFonts w:ascii="Arial" w:hAnsi="Arial" w:cs="Arial"/>
                <w:noProof/>
                <w:color w:val="2962FF"/>
                <w:lang w:eastAsia="en-GB"/>
              </w:rPr>
              <w:t xml:space="preserve">        </w:t>
            </w:r>
            <w:r>
              <w:rPr>
                <w:rFonts w:ascii="Roboto" w:hAnsi="Roboto"/>
                <w:noProof/>
                <w:color w:val="2962FF"/>
                <w:lang w:eastAsia="en-GB"/>
              </w:rPr>
              <w:drawing>
                <wp:inline distT="0" distB="0" distL="0" distR="0" wp14:anchorId="49A335EA" wp14:editId="49E7D816">
                  <wp:extent cx="1562100" cy="1963783"/>
                  <wp:effectExtent l="0" t="0" r="0" b="0"/>
                  <wp:docPr id="8" name="Picture 8" descr="Octopus Mobile | Octopus crafts, Under the sea crafts, Sea crafts">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ctopus Mobile | Octopus crafts, Under the sea crafts, Sea crafts">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1864" cy="1976058"/>
                          </a:xfrm>
                          <a:prstGeom prst="rect">
                            <a:avLst/>
                          </a:prstGeom>
                          <a:noFill/>
                          <a:ln>
                            <a:noFill/>
                          </a:ln>
                        </pic:spPr>
                      </pic:pic>
                    </a:graphicData>
                  </a:graphic>
                </wp:inline>
              </w:drawing>
            </w:r>
          </w:p>
          <w:p w14:paraId="0BEBA4F8" w14:textId="0B60341E" w:rsidR="008E28BD" w:rsidRPr="008E28BD" w:rsidRDefault="008E28BD" w:rsidP="008E28BD">
            <w:pPr>
              <w:jc w:val="center"/>
              <w:rPr>
                <w:rFonts w:ascii="Arial" w:hAnsi="Arial" w:cs="Arial"/>
                <w:noProof/>
                <w:color w:val="2962FF"/>
                <w:lang w:eastAsia="en-GB"/>
              </w:rPr>
            </w:pPr>
          </w:p>
        </w:tc>
      </w:tr>
    </w:tbl>
    <w:p w14:paraId="5092F3A7" w14:textId="77777777" w:rsidR="00EA4ED1" w:rsidRDefault="00EA4ED1" w:rsidP="00D14EDB">
      <w:pPr>
        <w:spacing w:after="0" w:line="240" w:lineRule="auto"/>
        <w:rPr>
          <w:rFonts w:ascii="Comic Sans MS" w:hAnsi="Comic Sans MS" w:cs="Calibri"/>
          <w:color w:val="002060"/>
          <w:sz w:val="24"/>
          <w:szCs w:val="32"/>
          <w:shd w:val="clear" w:color="auto" w:fill="FFFFFF"/>
        </w:rPr>
      </w:pPr>
    </w:p>
    <w:p w14:paraId="44B8222D" w14:textId="2A4AF3EE" w:rsidR="006C30B8" w:rsidRPr="00587411"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PE: Please also try to enjoy some dail</w:t>
      </w:r>
      <w:r w:rsidR="00587411">
        <w:rPr>
          <w:rFonts w:ascii="Comic Sans MS" w:hAnsi="Comic Sans MS" w:cs="Calibri"/>
          <w:color w:val="002060"/>
          <w:sz w:val="24"/>
          <w:szCs w:val="32"/>
          <w:shd w:val="clear" w:color="auto" w:fill="FFFFFF"/>
        </w:rPr>
        <w:t>y exercise (Joe Wickes PE, Cosmic Kids Yoga</w:t>
      </w:r>
      <w:r w:rsidR="00443C65">
        <w:rPr>
          <w:rFonts w:ascii="Comic Sans MS" w:hAnsi="Comic Sans MS" w:cs="Calibri"/>
          <w:color w:val="002060"/>
          <w:sz w:val="24"/>
          <w:szCs w:val="32"/>
          <w:shd w:val="clear" w:color="auto" w:fill="FFFFFF"/>
        </w:rPr>
        <w:t>, Go Noodle dances</w:t>
      </w:r>
      <w:r w:rsidRPr="00B2217D">
        <w:rPr>
          <w:rFonts w:ascii="Comic Sans MS" w:hAnsi="Comic Sans MS" w:cs="Calibri"/>
          <w:color w:val="002060"/>
          <w:sz w:val="24"/>
          <w:szCs w:val="32"/>
          <w:shd w:val="clear" w:color="auto" w:fill="FFFFFF"/>
        </w:rPr>
        <w:t xml:space="preserve">). </w:t>
      </w:r>
    </w:p>
    <w:p w14:paraId="5C10BD68" w14:textId="77777777" w:rsidR="00B2217D" w:rsidRDefault="00B2217D" w:rsidP="00D14EDB">
      <w:pPr>
        <w:spacing w:after="0" w:line="240" w:lineRule="auto"/>
      </w:pPr>
    </w:p>
    <w:p w14:paraId="41BDD2C0" w14:textId="77777777" w:rsidR="00443C65" w:rsidRDefault="00443C65" w:rsidP="00D14EDB">
      <w:pPr>
        <w:spacing w:after="0" w:line="240" w:lineRule="auto"/>
      </w:pPr>
    </w:p>
    <w:p w14:paraId="7D4ABDA9" w14:textId="2FE0DFC4" w:rsidR="00B2217D" w:rsidRPr="00443C65" w:rsidRDefault="000D0F87" w:rsidP="00D14EDB">
      <w:pPr>
        <w:pStyle w:val="Default"/>
        <w:rPr>
          <w:color w:val="FF0000"/>
          <w:sz w:val="28"/>
          <w:szCs w:val="23"/>
        </w:rPr>
      </w:pPr>
      <w:r w:rsidRPr="00443C65">
        <w:rPr>
          <w:color w:val="FF0000"/>
          <w:sz w:val="28"/>
          <w:szCs w:val="23"/>
        </w:rPr>
        <w:t>Don’t worry if you can’t complete all these activities, the most important thing is for you to stay safe</w:t>
      </w:r>
      <w:r w:rsidR="00587411" w:rsidRPr="00443C65">
        <w:rPr>
          <w:color w:val="FF0000"/>
          <w:sz w:val="28"/>
          <w:szCs w:val="23"/>
        </w:rPr>
        <w:t xml:space="preserve"> and have fun learning at home.</w:t>
      </w:r>
    </w:p>
    <w:p w14:paraId="305D6F33" w14:textId="77777777" w:rsidR="00443C65" w:rsidRPr="00443C65" w:rsidRDefault="00443C65" w:rsidP="00D14EDB">
      <w:pPr>
        <w:pStyle w:val="Default"/>
        <w:rPr>
          <w:color w:val="FF0000"/>
          <w:sz w:val="28"/>
          <w:szCs w:val="23"/>
        </w:rPr>
      </w:pPr>
    </w:p>
    <w:p w14:paraId="358E4E4D" w14:textId="60F528C9" w:rsidR="00625612" w:rsidRPr="00443C65" w:rsidRDefault="000D0F87" w:rsidP="00D14EDB">
      <w:pPr>
        <w:pStyle w:val="Default"/>
        <w:rPr>
          <w:color w:val="FF0000"/>
          <w:sz w:val="28"/>
          <w:szCs w:val="23"/>
        </w:rPr>
      </w:pPr>
      <w:r w:rsidRPr="00443C65">
        <w:rPr>
          <w:color w:val="FF0000"/>
          <w:sz w:val="28"/>
          <w:szCs w:val="23"/>
        </w:rPr>
        <w:t xml:space="preserve">We hope to see you very soon, </w:t>
      </w:r>
    </w:p>
    <w:p w14:paraId="0B7FD292" w14:textId="77777777" w:rsidR="00443C65" w:rsidRPr="00443C65" w:rsidRDefault="00443C65" w:rsidP="00D14EDB">
      <w:pPr>
        <w:pStyle w:val="Default"/>
        <w:rPr>
          <w:color w:val="FF0000"/>
          <w:sz w:val="28"/>
          <w:szCs w:val="23"/>
        </w:rPr>
      </w:pPr>
    </w:p>
    <w:p w14:paraId="2F5EBDA2" w14:textId="77777777" w:rsidR="00B84A9F" w:rsidRPr="00443C65" w:rsidRDefault="00B2217D" w:rsidP="00793AAD">
      <w:pPr>
        <w:spacing w:after="0" w:line="240" w:lineRule="auto"/>
        <w:rPr>
          <w:rFonts w:ascii="Comic Sans MS" w:hAnsi="Comic Sans MS" w:cs="Comic Sans MS"/>
          <w:color w:val="000000"/>
          <w:sz w:val="24"/>
          <w:szCs w:val="23"/>
        </w:rPr>
      </w:pPr>
      <w:r w:rsidRPr="00443C65">
        <w:rPr>
          <w:rFonts w:ascii="Comic Sans MS" w:hAnsi="Comic Sans MS" w:cs="Comic Sans MS"/>
          <w:color w:val="FF0000"/>
          <w:sz w:val="28"/>
          <w:szCs w:val="23"/>
        </w:rPr>
        <w:t>Mrs Lowell</w:t>
      </w:r>
      <w:r w:rsidR="00C44191" w:rsidRPr="00443C65">
        <w:rPr>
          <w:rFonts w:ascii="Comic Sans MS" w:hAnsi="Comic Sans MS" w:cs="Comic Sans MS"/>
          <w:color w:val="FF0000"/>
          <w:sz w:val="28"/>
          <w:szCs w:val="23"/>
        </w:rPr>
        <w:t>, Mrs Ellis, Mrs Reynolds and</w:t>
      </w:r>
      <w:r w:rsidR="00793AAD" w:rsidRPr="00443C65">
        <w:rPr>
          <w:rFonts w:ascii="Comic Sans MS" w:hAnsi="Comic Sans MS" w:cs="Comic Sans MS"/>
          <w:color w:val="FF0000"/>
          <w:sz w:val="28"/>
          <w:szCs w:val="23"/>
        </w:rPr>
        <w:t xml:space="preserve"> Mrs Fox</w:t>
      </w:r>
    </w:p>
    <w:sectPr w:rsidR="00B84A9F" w:rsidRPr="00443C65"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altName w:val="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332AD"/>
    <w:rsid w:val="00044576"/>
    <w:rsid w:val="00062523"/>
    <w:rsid w:val="00072880"/>
    <w:rsid w:val="00074210"/>
    <w:rsid w:val="000C6A90"/>
    <w:rsid w:val="000D0F87"/>
    <w:rsid w:val="000D2454"/>
    <w:rsid w:val="00113B44"/>
    <w:rsid w:val="001D0EC2"/>
    <w:rsid w:val="001E6C28"/>
    <w:rsid w:val="00202A41"/>
    <w:rsid w:val="0023258B"/>
    <w:rsid w:val="00284C6C"/>
    <w:rsid w:val="00287238"/>
    <w:rsid w:val="002B20F8"/>
    <w:rsid w:val="00312B24"/>
    <w:rsid w:val="00332F95"/>
    <w:rsid w:val="003535FA"/>
    <w:rsid w:val="0039087A"/>
    <w:rsid w:val="003D396A"/>
    <w:rsid w:val="00426CE2"/>
    <w:rsid w:val="00433577"/>
    <w:rsid w:val="00433DBD"/>
    <w:rsid w:val="00443C65"/>
    <w:rsid w:val="00480AE9"/>
    <w:rsid w:val="004A3C1D"/>
    <w:rsid w:val="004E1A39"/>
    <w:rsid w:val="004E3F2F"/>
    <w:rsid w:val="005179A6"/>
    <w:rsid w:val="00587411"/>
    <w:rsid w:val="005A4221"/>
    <w:rsid w:val="005C0AC6"/>
    <w:rsid w:val="005E392C"/>
    <w:rsid w:val="005F7B11"/>
    <w:rsid w:val="00601516"/>
    <w:rsid w:val="00625612"/>
    <w:rsid w:val="00626B95"/>
    <w:rsid w:val="006370ED"/>
    <w:rsid w:val="00654286"/>
    <w:rsid w:val="00661724"/>
    <w:rsid w:val="006C30B8"/>
    <w:rsid w:val="006E545F"/>
    <w:rsid w:val="006F03F9"/>
    <w:rsid w:val="00721E40"/>
    <w:rsid w:val="007731EC"/>
    <w:rsid w:val="00793AAD"/>
    <w:rsid w:val="007D4128"/>
    <w:rsid w:val="007F0B8D"/>
    <w:rsid w:val="0088319E"/>
    <w:rsid w:val="008C6D4A"/>
    <w:rsid w:val="008E28BD"/>
    <w:rsid w:val="009145D0"/>
    <w:rsid w:val="00926B92"/>
    <w:rsid w:val="00950FBD"/>
    <w:rsid w:val="009638C3"/>
    <w:rsid w:val="009A20A2"/>
    <w:rsid w:val="009A7179"/>
    <w:rsid w:val="00A22780"/>
    <w:rsid w:val="00A36584"/>
    <w:rsid w:val="00A37CA0"/>
    <w:rsid w:val="00A436E8"/>
    <w:rsid w:val="00A73932"/>
    <w:rsid w:val="00AD15B5"/>
    <w:rsid w:val="00B2217D"/>
    <w:rsid w:val="00B35553"/>
    <w:rsid w:val="00B534D0"/>
    <w:rsid w:val="00B84A9F"/>
    <w:rsid w:val="00B86300"/>
    <w:rsid w:val="00B93CA4"/>
    <w:rsid w:val="00BA7287"/>
    <w:rsid w:val="00BB2884"/>
    <w:rsid w:val="00BD31BD"/>
    <w:rsid w:val="00C13456"/>
    <w:rsid w:val="00C319E7"/>
    <w:rsid w:val="00C44191"/>
    <w:rsid w:val="00C53BA5"/>
    <w:rsid w:val="00C7352F"/>
    <w:rsid w:val="00C81AE2"/>
    <w:rsid w:val="00CC6FC7"/>
    <w:rsid w:val="00CD21D3"/>
    <w:rsid w:val="00CE76D1"/>
    <w:rsid w:val="00CF6B54"/>
    <w:rsid w:val="00D14EDB"/>
    <w:rsid w:val="00D50B9D"/>
    <w:rsid w:val="00D61749"/>
    <w:rsid w:val="00D83691"/>
    <w:rsid w:val="00DD1E31"/>
    <w:rsid w:val="00E05C48"/>
    <w:rsid w:val="00E839CE"/>
    <w:rsid w:val="00EA4ED1"/>
    <w:rsid w:val="00EB4D2F"/>
    <w:rsid w:val="00EE280E"/>
    <w:rsid w:val="00EF137D"/>
    <w:rsid w:val="00F01A8D"/>
    <w:rsid w:val="00F16AE3"/>
    <w:rsid w:val="00F60A03"/>
    <w:rsid w:val="00F64C53"/>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AC77"/>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www.amazon.co.uk/Commotion-Ocean-Board-Giles-Andreae/dp/1408308452&amp;psig=AOvVaw0rhhJ4f1HBMdvyoMPyDlue&amp;ust=1591278942795000&amp;source=images&amp;cd=vfe&amp;ved=0CAIQjRxqFwoTCKiGr9Xm5ekCFQAAAAAdAAAAABAD" TargetMode="External"/><Relationship Id="rId13" Type="http://schemas.openxmlformats.org/officeDocument/2006/relationships/hyperlink" Target="https://www.youtube.com/watch?v=2cg-Uc556-Q" TargetMode="External"/><Relationship Id="rId18" Type="http://schemas.openxmlformats.org/officeDocument/2006/relationships/hyperlink" Target="https://www.google.co.uk/url?sa=i&amp;url=https://www.pinterest.com/pin/128845239315657133/&amp;psig=AOvVaw0x6BrXH37csSFVuV7NsNv7&amp;ust=1591283799698000&amp;source=images&amp;cd=vfe&amp;ved=0CAIQjRxqFwoTCPDJm-H45ekCFQAAAAAdAAAAABA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youtube.com/watch?v=WTeqUejf3D0"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www.google.co.uk/url?sa=i&amp;url=https://www.pinterest.com/pin/354236326937395967/&amp;psig=AOvVaw0x6BrXH37csSFVuV7NsNv7&amp;ust=1591283799698000&amp;source=images&amp;cd=vfe&amp;ved=0CAIQjRxqFwoTCPDJm-H45ekCFQAAAAAdAAAAABA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2g9-nvBzEIA"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youtube.com/watch?v=9pRhgZ8Jffs"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google.co.uk/url?sa=i&amp;url=https://www.bakerross.co.uk/craft-ideas/kids/ocean-creatures-mobile/&amp;psig=AOvVaw0x6BrXH37csSFVuV7NsNv7&amp;ust=1591283799698000&amp;source=images&amp;cd=vfe&amp;ved=0CAIQjRxqFwoTCPDJm-H45ek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361E2-8BE3-4A66-859E-3D92DEECC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9F8B9CE</Template>
  <TotalTime>0</TotalTime>
  <Pages>2</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N.Reyonlds</cp:lastModifiedBy>
  <cp:revision>2</cp:revision>
  <dcterms:created xsi:type="dcterms:W3CDTF">2020-06-15T12:44:00Z</dcterms:created>
  <dcterms:modified xsi:type="dcterms:W3CDTF">2020-06-15T12:44:00Z</dcterms:modified>
</cp:coreProperties>
</file>