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352" w:rsidRPr="006B0028" w:rsidRDefault="00F9584C" w:rsidP="006B0028">
      <w:pPr>
        <w:jc w:val="center"/>
        <w:rPr>
          <w:rFonts w:ascii="XCCW Joined 5a" w:hAnsi="XCCW Joined 5a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leftMargin">
              <wp:align>right</wp:align>
            </wp:positionH>
            <wp:positionV relativeFrom="paragraph">
              <wp:posOffset>-342834</wp:posOffset>
            </wp:positionV>
            <wp:extent cx="419100" cy="473075"/>
            <wp:effectExtent l="0" t="0" r="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jan 201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473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B0028" w:rsidRPr="006B0028">
        <w:rPr>
          <w:rFonts w:ascii="XCCW Joined 5a" w:hAnsi="XCCW Joined 5a"/>
          <w:u w:val="single"/>
        </w:rPr>
        <w:t>Year 5</w:t>
      </w:r>
      <w:r w:rsidR="00561FDA">
        <w:rPr>
          <w:rFonts w:ascii="XCCW Joined 5a" w:hAnsi="XCCW Joined 5a"/>
          <w:u w:val="single"/>
        </w:rPr>
        <w:t xml:space="preserve"> Home Learning Week Beginning </w:t>
      </w:r>
      <w:r w:rsidR="00756176">
        <w:rPr>
          <w:rFonts w:ascii="XCCW Joined 5a" w:hAnsi="XCCW Joined 5a"/>
          <w:u w:val="single"/>
        </w:rPr>
        <w:t>04/05/20</w:t>
      </w:r>
    </w:p>
    <w:p w:rsidR="00194352" w:rsidRDefault="00194352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649"/>
        <w:gridCol w:w="2171"/>
        <w:gridCol w:w="2106"/>
        <w:gridCol w:w="5022"/>
      </w:tblGrid>
      <w:tr w:rsidR="00194352" w:rsidTr="00E874AF">
        <w:tc>
          <w:tcPr>
            <w:tcW w:w="6820" w:type="dxa"/>
            <w:gridSpan w:val="2"/>
          </w:tcPr>
          <w:p w:rsidR="00194352" w:rsidRPr="00194352" w:rsidRDefault="00194352" w:rsidP="00194352">
            <w:pPr>
              <w:jc w:val="center"/>
              <w:rPr>
                <w:b/>
                <w:u w:val="single"/>
              </w:rPr>
            </w:pPr>
            <w:r w:rsidRPr="00194352">
              <w:rPr>
                <w:b/>
                <w:u w:val="single"/>
              </w:rPr>
              <w:t>English</w:t>
            </w:r>
          </w:p>
          <w:p w:rsidR="00194352" w:rsidRDefault="00194352"/>
        </w:tc>
        <w:tc>
          <w:tcPr>
            <w:tcW w:w="7128" w:type="dxa"/>
            <w:gridSpan w:val="2"/>
          </w:tcPr>
          <w:p w:rsidR="00194352" w:rsidRPr="00194352" w:rsidRDefault="00194352" w:rsidP="00194352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Maths</w:t>
            </w:r>
          </w:p>
        </w:tc>
      </w:tr>
      <w:tr w:rsidR="00194352" w:rsidTr="00E874AF">
        <w:trPr>
          <w:trHeight w:val="7339"/>
        </w:trPr>
        <w:tc>
          <w:tcPr>
            <w:tcW w:w="6820" w:type="dxa"/>
            <w:gridSpan w:val="2"/>
          </w:tcPr>
          <w:p w:rsidR="002D1BEB" w:rsidRPr="002D1BEB" w:rsidRDefault="002D1BEB" w:rsidP="002D1BEB">
            <w:pPr>
              <w:spacing w:after="160" w:line="259" w:lineRule="auto"/>
              <w:rPr>
                <w:b/>
                <w:color w:val="FF0000"/>
              </w:rPr>
            </w:pPr>
            <w:r w:rsidRPr="002D1BEB">
              <w:rPr>
                <w:b/>
              </w:rPr>
              <w:t xml:space="preserve">Lesson 1 </w:t>
            </w:r>
          </w:p>
          <w:p w:rsidR="001A5FF1" w:rsidRPr="00866D45" w:rsidRDefault="002D1BEB" w:rsidP="00866D45">
            <w:pPr>
              <w:spacing w:after="160" w:line="259" w:lineRule="auto"/>
              <w:rPr>
                <w:rFonts w:cstheme="minorHAnsi"/>
              </w:rPr>
            </w:pPr>
            <w:r w:rsidRPr="002D1BEB">
              <w:rPr>
                <w:b/>
              </w:rPr>
              <w:t xml:space="preserve">Reading </w:t>
            </w:r>
            <w:r w:rsidRPr="002D1BEB">
              <w:rPr>
                <w:b/>
                <w:color w:val="FF0000"/>
              </w:rPr>
              <w:t>(30min)</w:t>
            </w:r>
            <w:r w:rsidRPr="002D1BEB">
              <w:rPr>
                <w:b/>
              </w:rPr>
              <w:t xml:space="preserve"> </w:t>
            </w:r>
            <w:r w:rsidR="00796372">
              <w:rPr>
                <w:rFonts w:cstheme="minorHAnsi"/>
              </w:rPr>
              <w:t>Read pages 32-34</w:t>
            </w:r>
            <w:r w:rsidRPr="002D1BEB">
              <w:rPr>
                <w:rFonts w:cstheme="minorHAnsi"/>
              </w:rPr>
              <w:t xml:space="preserve"> of ‘Black Beauty’ </w:t>
            </w:r>
            <w:hyperlink r:id="rId9" w:history="1">
              <w:r w:rsidRPr="002D1BEB">
                <w:rPr>
                  <w:rFonts w:cstheme="minorHAnsi"/>
                  <w:color w:val="0000FF"/>
                  <w:u w:val="single"/>
                </w:rPr>
                <w:t>https://drive.google.com/file/d/1BPjYBBSrhygwgWWTEu2E_PhDZJf60-SP/view</w:t>
              </w:r>
            </w:hyperlink>
          </w:p>
          <w:p w:rsidR="002D1BEB" w:rsidRPr="002D1BEB" w:rsidRDefault="002D1BEB" w:rsidP="002D1BEB">
            <w:pPr>
              <w:spacing w:after="160" w:line="259" w:lineRule="auto"/>
            </w:pPr>
            <w:r w:rsidRPr="002D1BEB">
              <w:rPr>
                <w:rFonts w:cstheme="minorHAnsi"/>
                <w:b/>
              </w:rPr>
              <w:t xml:space="preserve">Spelling </w:t>
            </w:r>
            <w:r w:rsidRPr="002D1BEB">
              <w:rPr>
                <w:rFonts w:cstheme="minorHAnsi"/>
                <w:b/>
                <w:color w:val="FF0000"/>
              </w:rPr>
              <w:t>(30min)</w:t>
            </w:r>
            <w:r w:rsidRPr="002D1BEB">
              <w:t xml:space="preserve"> Play on Spelling Shed  </w:t>
            </w:r>
          </w:p>
          <w:p w:rsidR="001A5FF1" w:rsidRPr="001A5FF1" w:rsidRDefault="00AE1257" w:rsidP="002D1BEB">
            <w:pPr>
              <w:spacing w:after="160" w:line="259" w:lineRule="auto"/>
              <w:rPr>
                <w:rFonts w:cstheme="minorHAnsi"/>
              </w:rPr>
            </w:pPr>
            <w:hyperlink r:id="rId10" w:history="1">
              <w:r w:rsidR="002D1BEB" w:rsidRPr="002D1BEB">
                <w:rPr>
                  <w:rFonts w:cstheme="minorHAnsi"/>
                  <w:color w:val="0000FF"/>
                  <w:u w:val="single"/>
                </w:rPr>
                <w:t>https://www.spellingshed.com/en-gb</w:t>
              </w:r>
            </w:hyperlink>
          </w:p>
          <w:p w:rsidR="002D1BEB" w:rsidRPr="002D1BEB" w:rsidRDefault="002D1BEB" w:rsidP="002D1BEB">
            <w:pPr>
              <w:spacing w:after="160" w:line="259" w:lineRule="auto"/>
              <w:rPr>
                <w:rFonts w:cstheme="minorHAnsi"/>
                <w:b/>
              </w:rPr>
            </w:pPr>
            <w:r w:rsidRPr="002D1BEB">
              <w:rPr>
                <w:rFonts w:cstheme="minorHAnsi"/>
                <w:b/>
              </w:rPr>
              <w:t>Lesson 2:</w:t>
            </w:r>
          </w:p>
          <w:p w:rsidR="002D1BEB" w:rsidRPr="002D1BEB" w:rsidRDefault="002D1BEB" w:rsidP="002D1BEB">
            <w:pPr>
              <w:spacing w:after="160" w:line="259" w:lineRule="auto"/>
              <w:rPr>
                <w:rFonts w:cstheme="minorHAnsi"/>
              </w:rPr>
            </w:pPr>
            <w:r w:rsidRPr="002D1BEB">
              <w:rPr>
                <w:b/>
              </w:rPr>
              <w:t xml:space="preserve">Reading </w:t>
            </w:r>
            <w:r w:rsidRPr="002D1BEB">
              <w:rPr>
                <w:b/>
                <w:color w:val="FF0000"/>
              </w:rPr>
              <w:t>(30min)</w:t>
            </w:r>
            <w:r w:rsidRPr="002D1BEB">
              <w:rPr>
                <w:b/>
              </w:rPr>
              <w:t xml:space="preserve"> </w:t>
            </w:r>
            <w:r w:rsidR="00796372">
              <w:rPr>
                <w:rFonts w:cstheme="minorHAnsi"/>
              </w:rPr>
              <w:t>Read pages 35</w:t>
            </w:r>
            <w:r w:rsidRPr="002D1BEB">
              <w:rPr>
                <w:rFonts w:cstheme="minorHAnsi"/>
              </w:rPr>
              <w:t>-</w:t>
            </w:r>
            <w:r w:rsidR="00796372">
              <w:rPr>
                <w:rFonts w:cstheme="minorHAnsi"/>
              </w:rPr>
              <w:t>37</w:t>
            </w:r>
            <w:r w:rsidRPr="002D1BEB">
              <w:rPr>
                <w:rFonts w:cstheme="minorHAnsi"/>
              </w:rPr>
              <w:t xml:space="preserve"> of ‘Black Beauty’</w:t>
            </w:r>
          </w:p>
          <w:p w:rsidR="002D1BEB" w:rsidRPr="002D1BEB" w:rsidRDefault="002D1BEB" w:rsidP="002D1BEB">
            <w:pPr>
              <w:spacing w:after="160" w:line="259" w:lineRule="auto"/>
              <w:rPr>
                <w:rFonts w:cstheme="minorHAnsi"/>
                <w:color w:val="0000FF"/>
                <w:u w:val="single"/>
              </w:rPr>
            </w:pPr>
            <w:r w:rsidRPr="002D1BEB">
              <w:rPr>
                <w:rFonts w:cstheme="minorHAnsi"/>
                <w:color w:val="0000FF"/>
                <w:u w:val="single"/>
              </w:rPr>
              <w:t>https://drive.google.com/file/d/1BPjYBBSrhygwgWWTEu2E_PhDZJf60-SP/view</w:t>
            </w:r>
          </w:p>
          <w:p w:rsidR="00D20B93" w:rsidRDefault="000D56FA" w:rsidP="002D1BEB">
            <w:pPr>
              <w:spacing w:after="160" w:line="259" w:lineRule="auto"/>
              <w:rPr>
                <w:b/>
                <w:color w:val="FF0000"/>
              </w:rPr>
            </w:pPr>
            <w:r>
              <w:rPr>
                <w:b/>
              </w:rPr>
              <w:t xml:space="preserve">Literacy task </w:t>
            </w:r>
            <w:r w:rsidR="00D20B93">
              <w:rPr>
                <w:b/>
              </w:rPr>
              <w:t xml:space="preserve"> </w:t>
            </w:r>
            <w:r w:rsidR="00D20B93" w:rsidRPr="00D20B93">
              <w:rPr>
                <w:b/>
                <w:color w:val="FF0000"/>
              </w:rPr>
              <w:t>(30min)</w:t>
            </w:r>
          </w:p>
          <w:p w:rsidR="00D20B93" w:rsidRPr="00D20B93" w:rsidRDefault="00595BE1" w:rsidP="002D1BEB">
            <w:pPr>
              <w:spacing w:after="160" w:line="259" w:lineRule="auto"/>
            </w:pPr>
            <w:r>
              <w:t xml:space="preserve">Use </w:t>
            </w:r>
            <w:r w:rsidR="00656FE9">
              <w:t xml:space="preserve">your </w:t>
            </w:r>
            <w:r>
              <w:t xml:space="preserve">prior knowledge </w:t>
            </w:r>
            <w:r w:rsidR="000D56FA">
              <w:t>to c</w:t>
            </w:r>
            <w:r w:rsidR="00D20B93">
              <w:t xml:space="preserve">omplete the sheet attached </w:t>
            </w:r>
            <w:r w:rsidR="003C1F76">
              <w:t xml:space="preserve">below </w:t>
            </w:r>
            <w:r w:rsidR="00D20B93">
              <w:t>on</w:t>
            </w:r>
            <w:r w:rsidR="00796372">
              <w:t xml:space="preserve"> </w:t>
            </w:r>
            <w:r>
              <w:t>prefixes.</w:t>
            </w:r>
          </w:p>
          <w:p w:rsidR="002D1BEB" w:rsidRPr="002D1BEB" w:rsidRDefault="002D1BEB" w:rsidP="002D1BEB">
            <w:pPr>
              <w:spacing w:after="160" w:line="259" w:lineRule="auto"/>
              <w:rPr>
                <w:rFonts w:cstheme="minorHAnsi"/>
                <w:b/>
              </w:rPr>
            </w:pPr>
            <w:r w:rsidRPr="002D1BEB">
              <w:rPr>
                <w:rFonts w:cstheme="minorHAnsi"/>
                <w:b/>
              </w:rPr>
              <w:t xml:space="preserve">Lesson 3:  </w:t>
            </w:r>
          </w:p>
          <w:p w:rsidR="002D1BEB" w:rsidRPr="002D1BEB" w:rsidRDefault="002D1BEB" w:rsidP="002D1BEB">
            <w:pPr>
              <w:spacing w:after="160" w:line="259" w:lineRule="auto"/>
              <w:rPr>
                <w:rFonts w:cstheme="minorHAnsi"/>
              </w:rPr>
            </w:pPr>
            <w:r w:rsidRPr="002D1BEB">
              <w:rPr>
                <w:b/>
              </w:rPr>
              <w:t xml:space="preserve">Spelling shed </w:t>
            </w:r>
            <w:r w:rsidRPr="002D1BEB">
              <w:rPr>
                <w:b/>
                <w:color w:val="FF0000"/>
              </w:rPr>
              <w:t>(15min)</w:t>
            </w:r>
            <w:r w:rsidRPr="002D1BEB">
              <w:rPr>
                <w:b/>
              </w:rPr>
              <w:t xml:space="preserve"> </w:t>
            </w:r>
            <w:r w:rsidRPr="002D1BEB">
              <w:rPr>
                <w:rFonts w:cstheme="minorHAnsi"/>
              </w:rPr>
              <w:t>Play on Spelling Shed</w:t>
            </w:r>
          </w:p>
          <w:p w:rsidR="00143888" w:rsidRDefault="00AE1257" w:rsidP="002D1BEB">
            <w:pPr>
              <w:spacing w:after="160" w:line="259" w:lineRule="auto"/>
              <w:rPr>
                <w:rFonts w:cstheme="minorHAnsi"/>
                <w:color w:val="0000FF"/>
                <w:u w:val="single"/>
              </w:rPr>
            </w:pPr>
            <w:hyperlink r:id="rId11" w:history="1">
              <w:r w:rsidR="002D1BEB" w:rsidRPr="002D1BEB">
                <w:rPr>
                  <w:rFonts w:cstheme="minorHAnsi"/>
                  <w:color w:val="0000FF"/>
                  <w:u w:val="single"/>
                </w:rPr>
                <w:t>https://www.spellingshed.com/en-gb</w:t>
              </w:r>
            </w:hyperlink>
          </w:p>
          <w:p w:rsidR="00A7513E" w:rsidRDefault="00A7513E" w:rsidP="002D1BEB">
            <w:pPr>
              <w:spacing w:after="160" w:line="259" w:lineRule="auto"/>
              <w:rPr>
                <w:rFonts w:cstheme="minorHAnsi"/>
                <w:color w:val="0000FF"/>
                <w:u w:val="single"/>
              </w:rPr>
            </w:pPr>
          </w:p>
          <w:p w:rsidR="00A7513E" w:rsidRDefault="00A7513E" w:rsidP="002D1BEB">
            <w:pPr>
              <w:spacing w:after="160" w:line="259" w:lineRule="auto"/>
              <w:rPr>
                <w:rFonts w:cstheme="minorHAnsi"/>
              </w:rPr>
            </w:pPr>
          </w:p>
          <w:p w:rsidR="002D1BEB" w:rsidRDefault="00143888" w:rsidP="002D1BEB">
            <w:pPr>
              <w:spacing w:after="160" w:line="259" w:lineRule="auto"/>
              <w:rPr>
                <w:b/>
              </w:rPr>
            </w:pPr>
            <w:r w:rsidRPr="00143888">
              <w:rPr>
                <w:rFonts w:cstheme="minorHAnsi"/>
                <w:b/>
              </w:rPr>
              <w:lastRenderedPageBreak/>
              <w:t>Literacy task</w:t>
            </w:r>
            <w:r>
              <w:rPr>
                <w:rFonts w:cstheme="minorHAnsi"/>
              </w:rPr>
              <w:t xml:space="preserve"> </w:t>
            </w:r>
            <w:r w:rsidR="002D1BEB" w:rsidRPr="002D1BEB">
              <w:rPr>
                <w:b/>
                <w:color w:val="FF0000"/>
              </w:rPr>
              <w:t>(45min)</w:t>
            </w:r>
            <w:r w:rsidR="002D1BEB" w:rsidRPr="002D1BEB">
              <w:rPr>
                <w:b/>
              </w:rPr>
              <w:t xml:space="preserve"> </w:t>
            </w:r>
          </w:p>
          <w:p w:rsidR="003C1F76" w:rsidRDefault="00656FE9" w:rsidP="002D1BEB">
            <w:pPr>
              <w:spacing w:after="160" w:line="259" w:lineRule="auto"/>
            </w:pPr>
            <w:r>
              <w:t xml:space="preserve">Complete </w:t>
            </w:r>
            <w:r w:rsidR="00595BE1">
              <w:t xml:space="preserve">the sheet </w:t>
            </w:r>
            <w:r>
              <w:t xml:space="preserve">below </w:t>
            </w:r>
            <w:r w:rsidR="00595BE1">
              <w:t>on active and passive voice</w:t>
            </w:r>
            <w:r>
              <w:t>. Use the example to help you.</w:t>
            </w:r>
          </w:p>
          <w:p w:rsidR="002D1BEB" w:rsidRPr="002D1BEB" w:rsidRDefault="002D1BEB" w:rsidP="002D1BEB">
            <w:pPr>
              <w:spacing w:after="160" w:line="259" w:lineRule="auto"/>
              <w:rPr>
                <w:rFonts w:cstheme="minorHAnsi"/>
                <w:b/>
              </w:rPr>
            </w:pPr>
            <w:r w:rsidRPr="002D1BEB">
              <w:rPr>
                <w:rFonts w:cstheme="minorHAnsi"/>
                <w:b/>
              </w:rPr>
              <w:t xml:space="preserve">Lesson 4: </w:t>
            </w:r>
          </w:p>
          <w:p w:rsidR="002D1BEB" w:rsidRPr="002D1BEB" w:rsidRDefault="002D1BEB" w:rsidP="002D1BEB">
            <w:pPr>
              <w:spacing w:after="160" w:line="259" w:lineRule="auto"/>
              <w:rPr>
                <w:rFonts w:cstheme="minorHAnsi"/>
              </w:rPr>
            </w:pPr>
            <w:r w:rsidRPr="002D1BEB">
              <w:rPr>
                <w:b/>
              </w:rPr>
              <w:t xml:space="preserve">Reading </w:t>
            </w:r>
            <w:r w:rsidRPr="002D1BEB">
              <w:rPr>
                <w:b/>
                <w:color w:val="FF0000"/>
              </w:rPr>
              <w:t>(30min)</w:t>
            </w:r>
            <w:r w:rsidRPr="002D1BEB">
              <w:rPr>
                <w:b/>
              </w:rPr>
              <w:t xml:space="preserve"> </w:t>
            </w:r>
            <w:r w:rsidR="00796372">
              <w:rPr>
                <w:rFonts w:cstheme="minorHAnsi"/>
              </w:rPr>
              <w:t>Read pages 38-40</w:t>
            </w:r>
            <w:r w:rsidRPr="002D1BEB">
              <w:rPr>
                <w:rFonts w:cstheme="minorHAnsi"/>
              </w:rPr>
              <w:t xml:space="preserve"> of ‘Black Beauty’</w:t>
            </w:r>
          </w:p>
          <w:p w:rsidR="002D1BEB" w:rsidRPr="002D1BEB" w:rsidRDefault="00AE1257" w:rsidP="002D1BEB">
            <w:pPr>
              <w:spacing w:after="160" w:line="259" w:lineRule="auto"/>
              <w:rPr>
                <w:rFonts w:cstheme="minorHAnsi"/>
                <w:b/>
              </w:rPr>
            </w:pPr>
            <w:hyperlink r:id="rId12" w:history="1">
              <w:r w:rsidR="002D1BEB" w:rsidRPr="002D1BEB">
                <w:rPr>
                  <w:rFonts w:cstheme="minorHAnsi"/>
                  <w:b/>
                  <w:color w:val="0000FF"/>
                  <w:u w:val="single"/>
                </w:rPr>
                <w:t>https://drive.google.com/file/d/1BPjYBBSrhygwgWWTEu2E_PhDZJf60-SP/view</w:t>
              </w:r>
            </w:hyperlink>
          </w:p>
          <w:p w:rsidR="00143888" w:rsidRPr="00143888" w:rsidRDefault="00143888" w:rsidP="002D1BEB">
            <w:pPr>
              <w:spacing w:after="160" w:line="259" w:lineRule="auto"/>
              <w:rPr>
                <w:rFonts w:cstheme="minorHAnsi"/>
              </w:rPr>
            </w:pPr>
            <w:r w:rsidRPr="00143888">
              <w:rPr>
                <w:rFonts w:cstheme="minorHAnsi"/>
                <w:b/>
              </w:rPr>
              <w:t xml:space="preserve">Writing </w:t>
            </w:r>
            <w:r w:rsidRPr="00143888">
              <w:rPr>
                <w:rFonts w:cstheme="minorHAnsi"/>
                <w:b/>
                <w:color w:val="FF0000"/>
              </w:rPr>
              <w:t>(30min)</w:t>
            </w:r>
            <w:r w:rsidRPr="00143888">
              <w:rPr>
                <w:rFonts w:cstheme="minorHAnsi"/>
                <w:color w:val="FF0000"/>
              </w:rPr>
              <w:t xml:space="preserve"> </w:t>
            </w:r>
            <w:r w:rsidR="00D9493A">
              <w:rPr>
                <w:rFonts w:cstheme="minorHAnsi"/>
              </w:rPr>
              <w:t xml:space="preserve">Have a go at writing a non-chronological report on dinosaurs (this links with your </w:t>
            </w:r>
            <w:r w:rsidR="00656FE9">
              <w:rPr>
                <w:rFonts w:cstheme="minorHAnsi"/>
              </w:rPr>
              <w:t>history task). Attached below</w:t>
            </w:r>
            <w:r w:rsidR="00D9493A">
              <w:rPr>
                <w:rFonts w:cstheme="minorHAnsi"/>
              </w:rPr>
              <w:t xml:space="preserve"> are the key features of a non-chronological report to help you with this!</w:t>
            </w:r>
            <w:r w:rsidR="001A4F7C">
              <w:rPr>
                <w:rFonts w:cstheme="minorHAnsi"/>
              </w:rPr>
              <w:t xml:space="preserve"> </w:t>
            </w:r>
          </w:p>
          <w:p w:rsidR="002D1BEB" w:rsidRPr="002D1BEB" w:rsidRDefault="002D1BEB" w:rsidP="002D1BEB">
            <w:pPr>
              <w:spacing w:after="160" w:line="259" w:lineRule="auto"/>
              <w:rPr>
                <w:rFonts w:cstheme="minorHAnsi"/>
                <w:b/>
              </w:rPr>
            </w:pPr>
            <w:r w:rsidRPr="002D1BEB">
              <w:rPr>
                <w:rFonts w:cstheme="minorHAnsi"/>
                <w:b/>
              </w:rPr>
              <w:t xml:space="preserve">Lesson 5: </w:t>
            </w:r>
          </w:p>
          <w:p w:rsidR="002D1BEB" w:rsidRPr="002D1BEB" w:rsidRDefault="002D1BEB" w:rsidP="002D1BEB">
            <w:pPr>
              <w:spacing w:after="160" w:line="259" w:lineRule="auto"/>
              <w:rPr>
                <w:b/>
              </w:rPr>
            </w:pPr>
            <w:r w:rsidRPr="002D1BEB">
              <w:rPr>
                <w:b/>
              </w:rPr>
              <w:t xml:space="preserve">Reading </w:t>
            </w:r>
            <w:r w:rsidRPr="002D1BEB">
              <w:rPr>
                <w:b/>
                <w:color w:val="FF0000"/>
              </w:rPr>
              <w:t xml:space="preserve">(15 mins) </w:t>
            </w:r>
            <w:r w:rsidR="00796372">
              <w:rPr>
                <w:b/>
              </w:rPr>
              <w:t>Read page 41</w:t>
            </w:r>
            <w:r w:rsidRPr="002D1BEB">
              <w:rPr>
                <w:b/>
              </w:rPr>
              <w:t xml:space="preserve"> of ‘Black Beauty’</w:t>
            </w:r>
          </w:p>
          <w:p w:rsidR="002D1BEB" w:rsidRDefault="00AE1257" w:rsidP="002D1BEB">
            <w:pPr>
              <w:spacing w:after="160" w:line="259" w:lineRule="auto"/>
              <w:rPr>
                <w:rFonts w:cstheme="minorHAnsi"/>
                <w:b/>
                <w:color w:val="0000FF"/>
                <w:u w:val="single"/>
              </w:rPr>
            </w:pPr>
            <w:hyperlink r:id="rId13" w:history="1">
              <w:r w:rsidR="002D1BEB" w:rsidRPr="002D1BEB">
                <w:rPr>
                  <w:rFonts w:cstheme="minorHAnsi"/>
                  <w:b/>
                  <w:color w:val="0000FF"/>
                  <w:u w:val="single"/>
                </w:rPr>
                <w:t>https://drive.google.com/file/d/1BPjYBBSrhygwgWWTEu2E_PhDZJf60-SP/view</w:t>
              </w:r>
            </w:hyperlink>
          </w:p>
          <w:p w:rsidR="003D35E7" w:rsidRDefault="00143888" w:rsidP="003D35E7">
            <w:pPr>
              <w:spacing w:after="160" w:line="259" w:lineRule="auto"/>
              <w:rPr>
                <w:rFonts w:cstheme="minorHAnsi"/>
              </w:rPr>
            </w:pPr>
            <w:r w:rsidRPr="00143888">
              <w:rPr>
                <w:rFonts w:cstheme="minorHAnsi"/>
                <w:b/>
              </w:rPr>
              <w:t>Writing</w:t>
            </w:r>
            <w:r>
              <w:rPr>
                <w:rFonts w:cstheme="minorHAnsi"/>
                <w:b/>
              </w:rPr>
              <w:t>/ handwriting</w:t>
            </w:r>
            <w:r w:rsidRPr="00143888">
              <w:rPr>
                <w:rFonts w:cstheme="minorHAnsi"/>
                <w:b/>
              </w:rPr>
              <w:t xml:space="preserve"> </w:t>
            </w:r>
            <w:r w:rsidRPr="00143888">
              <w:rPr>
                <w:rFonts w:cstheme="minorHAnsi"/>
                <w:b/>
                <w:color w:val="FF0000"/>
              </w:rPr>
              <w:t>(30min)</w:t>
            </w:r>
            <w:r w:rsidRPr="00143888">
              <w:rPr>
                <w:rFonts w:cstheme="minorHAnsi"/>
                <w:color w:val="FF0000"/>
              </w:rPr>
              <w:t xml:space="preserve"> </w:t>
            </w:r>
            <w:r>
              <w:rPr>
                <w:rFonts w:cstheme="minorHAnsi"/>
              </w:rPr>
              <w:t xml:space="preserve">Write your </w:t>
            </w:r>
            <w:r w:rsidR="00525526">
              <w:rPr>
                <w:rFonts w:cstheme="minorHAnsi"/>
              </w:rPr>
              <w:t>n</w:t>
            </w:r>
            <w:r w:rsidR="00D9493A">
              <w:rPr>
                <w:rFonts w:cstheme="minorHAnsi"/>
              </w:rPr>
              <w:t xml:space="preserve">on-chronological report </w:t>
            </w:r>
            <w:r w:rsidR="001A4F7C">
              <w:rPr>
                <w:rFonts w:cstheme="minorHAnsi"/>
              </w:rPr>
              <w:t xml:space="preserve">up in your very best cursive handwriting. Once you have edited and improved it, read it out to someone in your house hold. Remember to use expression in your voice when reading </w:t>
            </w:r>
            <w:r w:rsidR="00656FE9">
              <w:rPr>
                <w:rFonts w:cstheme="minorHAnsi"/>
              </w:rPr>
              <w:t>out loud.</w:t>
            </w:r>
          </w:p>
          <w:p w:rsidR="003D35E7" w:rsidRDefault="003D35E7" w:rsidP="003D35E7">
            <w:pPr>
              <w:spacing w:after="160" w:line="259" w:lineRule="auto"/>
              <w:rPr>
                <w:rFonts w:cstheme="minorHAnsi"/>
              </w:rPr>
            </w:pPr>
          </w:p>
          <w:p w:rsidR="003D35E7" w:rsidRDefault="003D35E7" w:rsidP="003D35E7">
            <w:pPr>
              <w:spacing w:after="160" w:line="259" w:lineRule="auto"/>
              <w:rPr>
                <w:rFonts w:cstheme="minorHAnsi"/>
              </w:rPr>
            </w:pPr>
          </w:p>
          <w:p w:rsidR="003D35E7" w:rsidRDefault="003D35E7" w:rsidP="003D35E7">
            <w:pPr>
              <w:spacing w:after="160" w:line="259" w:lineRule="auto"/>
              <w:rPr>
                <w:rFonts w:cstheme="minorHAnsi"/>
              </w:rPr>
            </w:pPr>
          </w:p>
          <w:p w:rsidR="003D35E7" w:rsidRPr="003D35E7" w:rsidRDefault="003D35E7" w:rsidP="003D35E7">
            <w:pPr>
              <w:spacing w:after="160" w:line="259" w:lineRule="auto"/>
              <w:rPr>
                <w:rFonts w:cstheme="minorHAnsi"/>
              </w:rPr>
            </w:pPr>
          </w:p>
          <w:p w:rsidR="001A4F7C" w:rsidRDefault="001A4F7C" w:rsidP="004042B5"/>
        </w:tc>
        <w:tc>
          <w:tcPr>
            <w:tcW w:w="7128" w:type="dxa"/>
            <w:gridSpan w:val="2"/>
          </w:tcPr>
          <w:p w:rsidR="00BE09A3" w:rsidRDefault="00B041C7">
            <w:r>
              <w:lastRenderedPageBreak/>
              <w:t xml:space="preserve"> </w:t>
            </w:r>
          </w:p>
          <w:p w:rsidR="00414DC0" w:rsidRDefault="00414DC0">
            <w:r>
              <w:t>Follow the link to complete the daily maths tasks. There are videos that you can follow to help you with how to complete each days learning.</w:t>
            </w:r>
          </w:p>
          <w:p w:rsidR="00414DC0" w:rsidRDefault="00414DC0"/>
          <w:p w:rsidR="00BE09A3" w:rsidRDefault="00AE1257">
            <w:pPr>
              <w:rPr>
                <w:rFonts w:ascii="XCCW Joined 5a" w:hAnsi="XCCW Joined 5a"/>
              </w:rPr>
            </w:pPr>
            <w:hyperlink r:id="rId14" w:history="1">
              <w:r w:rsidR="00414DC0" w:rsidRPr="00C03CDC">
                <w:rPr>
                  <w:rStyle w:val="Hyperlink"/>
                  <w:rFonts w:ascii="XCCW Joined 5a" w:hAnsi="XCCW Joined 5a"/>
                </w:rPr>
                <w:t>https://whiterosemaths.com/homelearning/year-5/</w:t>
              </w:r>
            </w:hyperlink>
          </w:p>
          <w:p w:rsidR="00414DC0" w:rsidRDefault="00414DC0">
            <w:pPr>
              <w:rPr>
                <w:rFonts w:ascii="XCCW Joined 5a" w:hAnsi="XCCW Joined 5a"/>
              </w:rPr>
            </w:pPr>
          </w:p>
          <w:p w:rsidR="00414DC0" w:rsidRPr="00414DC0" w:rsidRDefault="00414DC0">
            <w:pPr>
              <w:rPr>
                <w:rFonts w:asciiTheme="majorHAnsi" w:hAnsiTheme="majorHAnsi" w:cstheme="majorHAnsi"/>
              </w:rPr>
            </w:pPr>
            <w:r w:rsidRPr="00414DC0">
              <w:rPr>
                <w:rFonts w:asciiTheme="majorHAnsi" w:hAnsiTheme="majorHAnsi" w:cstheme="majorHAnsi"/>
              </w:rPr>
              <w:t>Don’t forget to co</w:t>
            </w:r>
            <w:r>
              <w:rPr>
                <w:rFonts w:asciiTheme="majorHAnsi" w:hAnsiTheme="majorHAnsi" w:cstheme="majorHAnsi"/>
              </w:rPr>
              <w:t xml:space="preserve">mplete times table rock starts </w:t>
            </w:r>
            <w:r w:rsidRPr="00414DC0">
              <w:rPr>
                <w:rFonts w:asciiTheme="majorHAnsi" w:hAnsiTheme="majorHAnsi" w:cstheme="majorHAnsi"/>
              </w:rPr>
              <w:t>(15 minutes Daily)</w:t>
            </w:r>
            <w:r>
              <w:rPr>
                <w:rFonts w:asciiTheme="majorHAnsi" w:hAnsiTheme="majorHAnsi" w:cstheme="majorHAnsi"/>
              </w:rPr>
              <w:t>.</w:t>
            </w:r>
            <w:r w:rsidRPr="00414DC0">
              <w:rPr>
                <w:rFonts w:asciiTheme="majorHAnsi" w:hAnsiTheme="majorHAnsi" w:cstheme="majorHAnsi"/>
              </w:rPr>
              <w:t xml:space="preserve"> Look out for further challenges!</w:t>
            </w:r>
          </w:p>
          <w:p w:rsidR="00414DC0" w:rsidRDefault="00414DC0">
            <w:r>
              <w:rPr>
                <w:rFonts w:ascii="XCCW Joined 5a" w:hAnsi="XCCW Joined 5a"/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51E9E543" wp14:editId="150D1A94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174625</wp:posOffset>
                  </wp:positionV>
                  <wp:extent cx="1057275" cy="105727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_1df6lvdgf1e73sdgmvm1o2r1nu4e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105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E6B4D" w:rsidTr="00BB61FC">
        <w:tc>
          <w:tcPr>
            <w:tcW w:w="4649" w:type="dxa"/>
          </w:tcPr>
          <w:p w:rsidR="00194352" w:rsidRPr="00194352" w:rsidRDefault="00194352" w:rsidP="00194352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lastRenderedPageBreak/>
              <w:t>Science</w:t>
            </w:r>
          </w:p>
        </w:tc>
        <w:tc>
          <w:tcPr>
            <w:tcW w:w="4277" w:type="dxa"/>
            <w:gridSpan w:val="2"/>
          </w:tcPr>
          <w:p w:rsidR="00194352" w:rsidRPr="00194352" w:rsidRDefault="00756176" w:rsidP="00756176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History</w:t>
            </w:r>
          </w:p>
        </w:tc>
        <w:tc>
          <w:tcPr>
            <w:tcW w:w="5022" w:type="dxa"/>
          </w:tcPr>
          <w:p w:rsidR="00194352" w:rsidRPr="00194352" w:rsidRDefault="006B0028" w:rsidP="00194352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Art </w:t>
            </w:r>
          </w:p>
        </w:tc>
      </w:tr>
      <w:tr w:rsidR="001E6B4D" w:rsidTr="00BB61FC">
        <w:trPr>
          <w:trHeight w:val="2687"/>
        </w:trPr>
        <w:tc>
          <w:tcPr>
            <w:tcW w:w="4649" w:type="dxa"/>
          </w:tcPr>
          <w:p w:rsidR="004C2B98" w:rsidRDefault="00653BE5" w:rsidP="00756176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Record in the</w:t>
            </w:r>
            <w:r w:rsidR="004C2B98">
              <w:rPr>
                <w:noProof/>
                <w:lang w:eastAsia="en-GB"/>
              </w:rPr>
              <w:t xml:space="preserve"> table</w:t>
            </w:r>
            <w:r>
              <w:rPr>
                <w:noProof/>
                <w:lang w:eastAsia="en-GB"/>
              </w:rPr>
              <w:t xml:space="preserve"> attached below </w:t>
            </w:r>
            <w:r w:rsidR="004C2B98">
              <w:rPr>
                <w:noProof/>
                <w:lang w:eastAsia="en-GB"/>
              </w:rPr>
              <w:t>how long it takes different types of leaves to fall to the ground. Repeat each test three times to ensure a fair test. Think about your variables before you start.</w:t>
            </w:r>
          </w:p>
          <w:p w:rsidR="004C2B98" w:rsidRDefault="004C2B98" w:rsidP="00756176">
            <w:pPr>
              <w:rPr>
                <w:noProof/>
                <w:lang w:eastAsia="en-GB"/>
              </w:rPr>
            </w:pPr>
          </w:p>
          <w:p w:rsidR="004C2B98" w:rsidRDefault="004C2B98" w:rsidP="00756176">
            <w:pPr>
              <w:rPr>
                <w:noProof/>
                <w:lang w:eastAsia="en-GB"/>
              </w:rPr>
            </w:pPr>
            <w:r w:rsidRPr="004C2B98">
              <w:rPr>
                <w:b/>
                <w:noProof/>
                <w:lang w:eastAsia="en-GB"/>
              </w:rPr>
              <w:t>Controlled variable</w:t>
            </w:r>
            <w:r>
              <w:rPr>
                <w:noProof/>
                <w:lang w:eastAsia="en-GB"/>
              </w:rPr>
              <w:t>: Everything you want to remain the same during the experiment</w:t>
            </w:r>
            <w:r w:rsidR="00656FE9">
              <w:rPr>
                <w:noProof/>
                <w:lang w:eastAsia="en-GB"/>
              </w:rPr>
              <w:t>.</w:t>
            </w:r>
          </w:p>
          <w:p w:rsidR="004C2B98" w:rsidRDefault="004C2B98" w:rsidP="004C2B98">
            <w:pPr>
              <w:rPr>
                <w:noProof/>
                <w:lang w:eastAsia="en-GB"/>
              </w:rPr>
            </w:pPr>
            <w:r w:rsidRPr="004C2B98">
              <w:rPr>
                <w:b/>
                <w:noProof/>
                <w:lang w:eastAsia="en-GB"/>
              </w:rPr>
              <w:t>Independent variable</w:t>
            </w:r>
            <w:r>
              <w:rPr>
                <w:noProof/>
                <w:lang w:eastAsia="en-GB"/>
              </w:rPr>
              <w:t>: The thing that you change in the experiment</w:t>
            </w:r>
            <w:r w:rsidR="00656FE9">
              <w:rPr>
                <w:noProof/>
                <w:lang w:eastAsia="en-GB"/>
              </w:rPr>
              <w:t>.</w:t>
            </w:r>
          </w:p>
          <w:p w:rsidR="004C2B98" w:rsidRDefault="004C2B98" w:rsidP="004C2B98">
            <w:pPr>
              <w:rPr>
                <w:noProof/>
                <w:lang w:eastAsia="en-GB"/>
              </w:rPr>
            </w:pPr>
            <w:r w:rsidRPr="004C2B98">
              <w:rPr>
                <w:b/>
                <w:noProof/>
                <w:lang w:eastAsia="en-GB"/>
              </w:rPr>
              <w:t>Dependent variable:</w:t>
            </w:r>
            <w:r>
              <w:rPr>
                <w:noProof/>
                <w:lang w:eastAsia="en-GB"/>
              </w:rPr>
              <w:t xml:space="preserve"> The change that happens because of the independent variable</w:t>
            </w:r>
            <w:r w:rsidR="00656FE9">
              <w:rPr>
                <w:noProof/>
                <w:lang w:eastAsia="en-GB"/>
              </w:rPr>
              <w:t>.</w:t>
            </w:r>
          </w:p>
          <w:p w:rsidR="004C2B98" w:rsidRDefault="004C2B98" w:rsidP="004C2B98">
            <w:pPr>
              <w:rPr>
                <w:noProof/>
                <w:lang w:eastAsia="en-GB"/>
              </w:rPr>
            </w:pPr>
          </w:p>
          <w:p w:rsidR="004C2B98" w:rsidRDefault="004C2B98" w:rsidP="004C2B98">
            <w:pPr>
              <w:rPr>
                <w:noProof/>
                <w:lang w:eastAsia="en-GB"/>
              </w:rPr>
            </w:pPr>
            <w:r w:rsidRPr="004C2B98">
              <w:rPr>
                <w:b/>
                <w:noProof/>
                <w:lang w:eastAsia="en-GB"/>
              </w:rPr>
              <w:t>Conclusion</w:t>
            </w:r>
            <w:r>
              <w:rPr>
                <w:noProof/>
                <w:lang w:eastAsia="en-GB"/>
              </w:rPr>
              <w:t>: What leaf fell to the ground the quickest? What affected the rate at which the leaf fell?</w:t>
            </w:r>
          </w:p>
        </w:tc>
        <w:tc>
          <w:tcPr>
            <w:tcW w:w="4277" w:type="dxa"/>
            <w:gridSpan w:val="2"/>
          </w:tcPr>
          <w:p w:rsidR="008F1BBA" w:rsidRDefault="007214FC" w:rsidP="008F1BBA">
            <w:r>
              <w:t>This week, we are going way back in time- around 65 million years ago!</w:t>
            </w:r>
          </w:p>
          <w:p w:rsidR="007214FC" w:rsidRDefault="007214FC" w:rsidP="008F1BBA"/>
          <w:p w:rsidR="007214FC" w:rsidRDefault="007214FC" w:rsidP="007214FC">
            <w:r>
              <w:t xml:space="preserve">Research five dinosaurs of your choice and create a model of your favourite one! </w:t>
            </w:r>
          </w:p>
          <w:p w:rsidR="007214FC" w:rsidRDefault="007214FC" w:rsidP="007214FC"/>
          <w:p w:rsidR="007214FC" w:rsidRDefault="007214FC" w:rsidP="007214FC">
            <w:r>
              <w:t>To do this you might want to use card, plastic bottles, newspaper, cardboard, toilet roll rolls or anything else that you can think of!</w:t>
            </w:r>
          </w:p>
          <w:p w:rsidR="007214FC" w:rsidRDefault="007214FC" w:rsidP="007214FC">
            <w:r>
              <w:t xml:space="preserve"> </w:t>
            </w:r>
          </w:p>
          <w:p w:rsidR="007214FC" w:rsidRDefault="007214FC" w:rsidP="007214FC">
            <w:r>
              <w:t>Good luck and have a roarsome time!</w:t>
            </w:r>
          </w:p>
          <w:p w:rsidR="007214FC" w:rsidRDefault="007214FC" w:rsidP="007214FC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419807" cy="929640"/>
                  <wp:effectExtent l="0" t="0" r="9525" b="381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082g78f.pn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7315" cy="9672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22" w:type="dxa"/>
          </w:tcPr>
          <w:p w:rsidR="00653BE5" w:rsidRDefault="00653BE5" w:rsidP="00900591">
            <w:pPr>
              <w:rPr>
                <w:b/>
              </w:rPr>
            </w:pPr>
          </w:p>
          <w:p w:rsidR="00C17728" w:rsidRDefault="00900591" w:rsidP="00900591">
            <w:pPr>
              <w:rPr>
                <w:b/>
              </w:rPr>
            </w:pPr>
            <w:r w:rsidRPr="00900591">
              <w:rPr>
                <w:b/>
              </w:rPr>
              <w:t>Competition time!!</w:t>
            </w:r>
          </w:p>
          <w:p w:rsidR="00653BE5" w:rsidRPr="00900591" w:rsidRDefault="00653BE5" w:rsidP="00900591">
            <w:pPr>
              <w:rPr>
                <w:b/>
              </w:rPr>
            </w:pPr>
          </w:p>
          <w:p w:rsidR="00900591" w:rsidRDefault="00900591" w:rsidP="00900591">
            <w:pPr>
              <w:rPr>
                <w:rStyle w:val="A0"/>
                <w:sz w:val="22"/>
                <w:szCs w:val="22"/>
              </w:rPr>
            </w:pPr>
            <w:r w:rsidRPr="00900591">
              <w:rPr>
                <w:rStyle w:val="A0"/>
                <w:b w:val="0"/>
                <w:bCs w:val="0"/>
                <w:sz w:val="22"/>
                <w:szCs w:val="22"/>
              </w:rPr>
              <w:t xml:space="preserve">Show your support and design your very own external banner, thanking the NHS and other key workers for their dedication! </w:t>
            </w:r>
            <w:r w:rsidRPr="00900591">
              <w:rPr>
                <w:rStyle w:val="A0"/>
                <w:sz w:val="22"/>
                <w:szCs w:val="22"/>
              </w:rPr>
              <w:t>5 Winners will have their design recreated and produced to proudly display on your school gates!</w:t>
            </w:r>
          </w:p>
          <w:p w:rsidR="00900591" w:rsidRDefault="00900591" w:rsidP="00900591">
            <w:pPr>
              <w:rPr>
                <w:rStyle w:val="A0"/>
                <w:sz w:val="22"/>
                <w:szCs w:val="22"/>
              </w:rPr>
            </w:pPr>
          </w:p>
          <w:p w:rsidR="00900591" w:rsidRPr="00900591" w:rsidRDefault="00900591" w:rsidP="00900591">
            <w:r>
              <w:rPr>
                <w:rStyle w:val="A0"/>
                <w:sz w:val="22"/>
                <w:szCs w:val="22"/>
              </w:rPr>
              <w:t>To find out more, see the image attached below under art resources!</w:t>
            </w:r>
          </w:p>
        </w:tc>
      </w:tr>
      <w:tr w:rsidR="001E6B4D" w:rsidTr="00BB61FC">
        <w:trPr>
          <w:trHeight w:val="428"/>
        </w:trPr>
        <w:tc>
          <w:tcPr>
            <w:tcW w:w="4649" w:type="dxa"/>
          </w:tcPr>
          <w:p w:rsidR="00194352" w:rsidRDefault="00194352" w:rsidP="00194352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PE</w:t>
            </w:r>
          </w:p>
          <w:p w:rsidR="00B84C0A" w:rsidRDefault="00B84C0A" w:rsidP="00756176">
            <w:pPr>
              <w:jc w:val="center"/>
            </w:pPr>
          </w:p>
          <w:p w:rsidR="00D12D37" w:rsidRDefault="00D12D37" w:rsidP="00D975ED">
            <w:r>
              <w:t>Follow these links to take part in these fun and exciting at home PE activities.</w:t>
            </w:r>
          </w:p>
          <w:p w:rsidR="00D12D37" w:rsidRPr="00D12D37" w:rsidRDefault="00D12D37" w:rsidP="00D975ED">
            <w:pPr>
              <w:rPr>
                <w:b/>
                <w:u w:val="single"/>
              </w:rPr>
            </w:pPr>
            <w:r w:rsidRPr="00D12D37">
              <w:rPr>
                <w:b/>
                <w:u w:val="single"/>
              </w:rPr>
              <w:t>Introduction:</w:t>
            </w:r>
          </w:p>
          <w:p w:rsidR="00D12D37" w:rsidRDefault="00D12D37" w:rsidP="00D975ED"/>
          <w:p w:rsidR="00D12D37" w:rsidRDefault="00AE1257" w:rsidP="00D975ED">
            <w:hyperlink r:id="rId17" w:history="1">
              <w:r w:rsidR="00D12D37" w:rsidRPr="00385753">
                <w:rPr>
                  <w:rStyle w:val="Hyperlink"/>
                </w:rPr>
                <w:t>https://www.youtube.com/watch?v=o0PH0Z88SMs</w:t>
              </w:r>
            </w:hyperlink>
          </w:p>
          <w:p w:rsidR="00D12D37" w:rsidRDefault="00D12D37" w:rsidP="00D975ED"/>
          <w:p w:rsidR="00D12D37" w:rsidRDefault="00D12D37" w:rsidP="00D975ED">
            <w:pPr>
              <w:rPr>
                <w:b/>
                <w:u w:val="single"/>
              </w:rPr>
            </w:pPr>
            <w:r w:rsidRPr="00D12D37">
              <w:rPr>
                <w:b/>
                <w:u w:val="single"/>
              </w:rPr>
              <w:t>Activity 1:</w:t>
            </w:r>
          </w:p>
          <w:p w:rsidR="00D12D37" w:rsidRDefault="00D12D37" w:rsidP="00D975ED">
            <w:pPr>
              <w:rPr>
                <w:b/>
                <w:u w:val="single"/>
              </w:rPr>
            </w:pPr>
          </w:p>
          <w:p w:rsidR="00D12D37" w:rsidRDefault="00AE1257" w:rsidP="00D975ED">
            <w:pPr>
              <w:rPr>
                <w:b/>
                <w:u w:val="single"/>
              </w:rPr>
            </w:pPr>
            <w:hyperlink r:id="rId18" w:history="1">
              <w:r w:rsidR="00D12D37" w:rsidRPr="00385753">
                <w:rPr>
                  <w:rStyle w:val="Hyperlink"/>
                  <w:b/>
                </w:rPr>
                <w:t>https://www.youtube.com/watch?v=_JlpNSOp8x8</w:t>
              </w:r>
            </w:hyperlink>
          </w:p>
          <w:p w:rsidR="00D12D37" w:rsidRPr="00D12D37" w:rsidRDefault="00D12D37" w:rsidP="00D975ED">
            <w:pPr>
              <w:rPr>
                <w:b/>
                <w:u w:val="single"/>
              </w:rPr>
            </w:pPr>
          </w:p>
          <w:p w:rsidR="00756176" w:rsidRPr="00B84C0A" w:rsidRDefault="00756176" w:rsidP="00D12D37"/>
        </w:tc>
        <w:tc>
          <w:tcPr>
            <w:tcW w:w="4277" w:type="dxa"/>
            <w:gridSpan w:val="2"/>
          </w:tcPr>
          <w:p w:rsidR="00742C81" w:rsidRDefault="00194352" w:rsidP="004C2B98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PSHE</w:t>
            </w:r>
          </w:p>
          <w:p w:rsidR="00900591" w:rsidRDefault="00900591" w:rsidP="002F4453">
            <w:r>
              <w:t>C</w:t>
            </w:r>
            <w:r w:rsidR="004C2B98">
              <w:t>a</w:t>
            </w:r>
            <w:r>
              <w:t>n you create your family tree?  Use the resources that are attached below to create a family tree. This is a tree that is all about your family. If you want to be really creative, why not draw and</w:t>
            </w:r>
            <w:r w:rsidR="004C2B98">
              <w:t xml:space="preserve"> paint your own tree and leaves!</w:t>
            </w:r>
          </w:p>
          <w:p w:rsidR="00900591" w:rsidRPr="00833723" w:rsidRDefault="00900591" w:rsidP="00900591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995805" cy="1371600"/>
                  <wp:effectExtent l="0" t="0" r="4445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OIPQNJH31N5.jpg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9231" cy="1387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22" w:type="dxa"/>
          </w:tcPr>
          <w:p w:rsidR="00742C81" w:rsidRDefault="006D7B13">
            <w:pPr>
              <w:rPr>
                <w:b/>
                <w:u w:val="single"/>
              </w:rPr>
            </w:pPr>
            <w:r w:rsidRPr="002F4453">
              <w:rPr>
                <w:b/>
              </w:rPr>
              <w:t xml:space="preserve">                            </w:t>
            </w:r>
            <w:r w:rsidRPr="002F4453">
              <w:rPr>
                <w:b/>
                <w:u w:val="single"/>
              </w:rPr>
              <w:t xml:space="preserve">Design and Technology </w:t>
            </w:r>
          </w:p>
          <w:p w:rsidR="00900591" w:rsidRDefault="00900591">
            <w:r>
              <w:t>Task 1- Use the link below to bake a delicious lemon drizzle cake to share with your family!</w:t>
            </w:r>
          </w:p>
          <w:p w:rsidR="00900591" w:rsidRDefault="00AE1257">
            <w:hyperlink r:id="rId20" w:history="1">
              <w:r w:rsidR="00900591" w:rsidRPr="00900591">
                <w:rPr>
                  <w:rStyle w:val="Hyperlink"/>
                </w:rPr>
                <w:t>https://www.bbcgoodfood.com/recipes/lemon-drizzle-cake</w:t>
              </w:r>
            </w:hyperlink>
          </w:p>
          <w:p w:rsidR="00900591" w:rsidRDefault="00900591" w:rsidP="00900591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072005" cy="1310640"/>
                  <wp:effectExtent l="0" t="0" r="4445" b="381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Lemon drizzle.png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5806" cy="1319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42C81" w:rsidRPr="002F4453" w:rsidRDefault="00900591" w:rsidP="00215ADE">
            <w:r>
              <w:t>Task 2- Write down the recipe with step by step instructions so that you can bak</w:t>
            </w:r>
            <w:r w:rsidR="00215ADE">
              <w:t xml:space="preserve">e it again and again </w:t>
            </w:r>
            <w:r>
              <w:t>whenever you fancy!</w:t>
            </w:r>
          </w:p>
        </w:tc>
      </w:tr>
      <w:tr w:rsidR="001E6B4D" w:rsidTr="00BB61FC">
        <w:trPr>
          <w:trHeight w:val="428"/>
        </w:trPr>
        <w:tc>
          <w:tcPr>
            <w:tcW w:w="4649" w:type="dxa"/>
          </w:tcPr>
          <w:p w:rsidR="00D70057" w:rsidRDefault="00D70057" w:rsidP="00194352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lastRenderedPageBreak/>
              <w:t>Geography</w:t>
            </w:r>
          </w:p>
          <w:p w:rsidR="00BE437E" w:rsidRDefault="00BE437E" w:rsidP="00194352">
            <w:pPr>
              <w:jc w:val="center"/>
              <w:rPr>
                <w:b/>
                <w:u w:val="single"/>
              </w:rPr>
            </w:pPr>
          </w:p>
          <w:p w:rsidR="00BE437E" w:rsidRPr="00BE437E" w:rsidRDefault="00BE437E" w:rsidP="00BE437E">
            <w:r>
              <w:t xml:space="preserve">Have a go at drawing a map </w:t>
            </w:r>
            <w:r w:rsidR="00FB0C2D">
              <w:t>of the area in which you live. Try to add in street names and features such as bus stops, canals, churches etc. Draw symbols for these on your map and</w:t>
            </w:r>
            <w:r w:rsidR="00215ADE">
              <w:t xml:space="preserve"> create a</w:t>
            </w:r>
            <w:r w:rsidR="00FB0C2D">
              <w:t xml:space="preserve"> key. A wor</w:t>
            </w:r>
            <w:r w:rsidR="00215ADE">
              <w:t>ksheet is attached below under g</w:t>
            </w:r>
            <w:r w:rsidR="00FB0C2D">
              <w:t>eography resource.</w:t>
            </w:r>
          </w:p>
          <w:p w:rsidR="00D70057" w:rsidRDefault="00D70057" w:rsidP="00756176">
            <w:pPr>
              <w:rPr>
                <w:b/>
                <w:u w:val="single"/>
              </w:rPr>
            </w:pPr>
          </w:p>
        </w:tc>
        <w:tc>
          <w:tcPr>
            <w:tcW w:w="4277" w:type="dxa"/>
            <w:gridSpan w:val="2"/>
          </w:tcPr>
          <w:p w:rsidR="00D70057" w:rsidRDefault="00D70057" w:rsidP="00194352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Music</w:t>
            </w:r>
          </w:p>
          <w:p w:rsidR="005E1AD4" w:rsidRDefault="00742C81" w:rsidP="005E0016">
            <w:r>
              <w:t>Listen to this song on YouTube and answer the following questions.</w:t>
            </w:r>
          </w:p>
          <w:p w:rsidR="00742C81" w:rsidRDefault="00742C81" w:rsidP="005E0016">
            <w:hyperlink r:id="rId22" w:history="1">
              <w:r w:rsidRPr="00385753">
                <w:rPr>
                  <w:rStyle w:val="Hyperlink"/>
                </w:rPr>
                <w:t>https://www.youtube.com/watch?v=3BeKhlUzPUc</w:t>
              </w:r>
            </w:hyperlink>
          </w:p>
          <w:p w:rsidR="00742C81" w:rsidRDefault="00742C81" w:rsidP="005E0016"/>
          <w:p w:rsidR="005E1AD4" w:rsidRDefault="005E1AD4" w:rsidP="005E0016">
            <w:r>
              <w:t>What is the song called?</w:t>
            </w:r>
          </w:p>
          <w:p w:rsidR="005E1AD4" w:rsidRDefault="007D1EC1" w:rsidP="005E0016">
            <w:r>
              <w:t>What instrument</w:t>
            </w:r>
            <w:r w:rsidR="005E1AD4">
              <w:t xml:space="preserve"> can you hear?</w:t>
            </w:r>
          </w:p>
          <w:p w:rsidR="005E1AD4" w:rsidRPr="00D70057" w:rsidRDefault="00742C81" w:rsidP="00742C81">
            <w:r>
              <w:t>How does the song make you feel and why?</w:t>
            </w:r>
          </w:p>
        </w:tc>
        <w:tc>
          <w:tcPr>
            <w:tcW w:w="5022" w:type="dxa"/>
          </w:tcPr>
          <w:p w:rsidR="00D70057" w:rsidRDefault="00FB0C2D" w:rsidP="00FB0C2D">
            <w:pPr>
              <w:jc w:val="center"/>
              <w:rPr>
                <w:b/>
                <w:u w:val="single"/>
              </w:rPr>
            </w:pPr>
            <w:r w:rsidRPr="00FB0C2D">
              <w:rPr>
                <w:b/>
                <w:u w:val="single"/>
              </w:rPr>
              <w:t>Computing</w:t>
            </w:r>
          </w:p>
          <w:p w:rsidR="00FB0C2D" w:rsidRDefault="00FB0C2D" w:rsidP="00FB0C2D">
            <w:pPr>
              <w:jc w:val="center"/>
              <w:rPr>
                <w:b/>
                <w:u w:val="single"/>
              </w:rPr>
            </w:pPr>
          </w:p>
          <w:p w:rsidR="00FB0C2D" w:rsidRDefault="00FB0C2D" w:rsidP="007D1EC1">
            <w:r>
              <w:t>Have a go at creating a project on Scratch or ScratchJr, whichever you feel more comfortable with!</w:t>
            </w:r>
          </w:p>
          <w:p w:rsidR="00FB0C2D" w:rsidRDefault="00FB0C2D" w:rsidP="00FB0C2D">
            <w:pPr>
              <w:jc w:val="center"/>
            </w:pPr>
          </w:p>
          <w:p w:rsidR="00FB0C2D" w:rsidRDefault="00FB0C2D" w:rsidP="00FB0C2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392680" cy="1345696"/>
                  <wp:effectExtent l="0" t="0" r="7620" b="698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scratch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405" cy="13494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B0C2D" w:rsidRPr="00FB0C2D" w:rsidRDefault="00FB0C2D" w:rsidP="00FB0C2D">
            <w:pPr>
              <w:jc w:val="center"/>
            </w:pPr>
          </w:p>
        </w:tc>
      </w:tr>
    </w:tbl>
    <w:p w:rsidR="00B84C0A" w:rsidRDefault="00B84C0A" w:rsidP="007027D1">
      <w:pPr>
        <w:rPr>
          <w:rFonts w:ascii="Comic Sans MS" w:hAnsi="Comic Sans MS"/>
          <w:sz w:val="28"/>
          <w:szCs w:val="28"/>
          <w:u w:val="single"/>
        </w:rPr>
      </w:pPr>
    </w:p>
    <w:p w:rsidR="000D1ED9" w:rsidRDefault="000D1ED9" w:rsidP="007027D1">
      <w:pPr>
        <w:rPr>
          <w:rFonts w:ascii="Comic Sans MS" w:hAnsi="Comic Sans MS"/>
          <w:sz w:val="28"/>
          <w:szCs w:val="28"/>
          <w:u w:val="single"/>
        </w:rPr>
      </w:pPr>
    </w:p>
    <w:p w:rsidR="00143888" w:rsidRDefault="00143888">
      <w:pPr>
        <w:rPr>
          <w:rFonts w:ascii="XCCW Joined 5a" w:hAnsi="XCCW Joined 5a"/>
          <w:sz w:val="28"/>
          <w:szCs w:val="28"/>
        </w:rPr>
      </w:pPr>
    </w:p>
    <w:p w:rsidR="00D90C07" w:rsidRDefault="00D90C07">
      <w:pPr>
        <w:rPr>
          <w:rFonts w:ascii="XCCW Joined 5a" w:hAnsi="XCCW Joined 5a"/>
          <w:sz w:val="28"/>
          <w:szCs w:val="28"/>
        </w:rPr>
      </w:pPr>
    </w:p>
    <w:p w:rsidR="00D90C07" w:rsidRDefault="00D90C07">
      <w:pPr>
        <w:rPr>
          <w:rFonts w:ascii="XCCW Joined 5a" w:hAnsi="XCCW Joined 5a"/>
          <w:sz w:val="28"/>
          <w:szCs w:val="28"/>
        </w:rPr>
      </w:pPr>
    </w:p>
    <w:p w:rsidR="00D90C07" w:rsidRDefault="00D90C07"/>
    <w:p w:rsidR="00900591" w:rsidRDefault="00900591"/>
    <w:p w:rsidR="00595BE1" w:rsidRDefault="00595BE1">
      <w:pPr>
        <w:rPr>
          <w:b/>
          <w:sz w:val="28"/>
          <w:szCs w:val="28"/>
          <w:u w:val="single"/>
        </w:rPr>
      </w:pPr>
    </w:p>
    <w:p w:rsidR="00D90C07" w:rsidRDefault="00D90C07">
      <w:pPr>
        <w:rPr>
          <w:b/>
          <w:sz w:val="28"/>
          <w:szCs w:val="28"/>
          <w:u w:val="single"/>
        </w:rPr>
      </w:pPr>
    </w:p>
    <w:p w:rsidR="00595BE1" w:rsidRDefault="00900591">
      <w:pPr>
        <w:rPr>
          <w:b/>
          <w:sz w:val="28"/>
          <w:szCs w:val="28"/>
          <w:u w:val="single"/>
        </w:rPr>
      </w:pPr>
      <w:r w:rsidRPr="00595BE1">
        <w:rPr>
          <w:b/>
          <w:sz w:val="28"/>
          <w:szCs w:val="28"/>
          <w:u w:val="single"/>
        </w:rPr>
        <w:t>English resources</w:t>
      </w:r>
      <w:r w:rsidR="00595BE1">
        <w:rPr>
          <w:b/>
          <w:sz w:val="28"/>
          <w:szCs w:val="28"/>
          <w:u w:val="single"/>
        </w:rPr>
        <w:t xml:space="preserve">- </w:t>
      </w:r>
    </w:p>
    <w:p w:rsidR="00595BE1" w:rsidRPr="00595BE1" w:rsidRDefault="00595BE1" w:rsidP="00595BE1">
      <w:pPr>
        <w:rPr>
          <w:rFonts w:ascii="Comic Sans MS" w:hAnsi="Comic Sans MS"/>
          <w:b/>
          <w:sz w:val="24"/>
          <w:szCs w:val="24"/>
          <w:u w:val="single"/>
        </w:rPr>
      </w:pPr>
      <w:r w:rsidRPr="00595BE1">
        <w:rPr>
          <w:rFonts w:ascii="Comic Sans MS" w:hAnsi="Comic Sans MS"/>
          <w:b/>
          <w:sz w:val="24"/>
          <w:szCs w:val="24"/>
          <w:u w:val="single"/>
        </w:rPr>
        <w:t xml:space="preserve">Lesson 2- </w:t>
      </w:r>
      <w:r w:rsidRPr="00595BE1">
        <w:rPr>
          <w:rFonts w:ascii="Comic Sans MS" w:hAnsi="Comic Sans MS"/>
          <w:sz w:val="24"/>
          <w:szCs w:val="24"/>
          <w:u w:val="single"/>
        </w:rPr>
        <w:t>LO: To add the prefixes dis, de, mis, over and re to verbs</w:t>
      </w:r>
    </w:p>
    <w:p w:rsidR="00595BE1" w:rsidRPr="00595BE1" w:rsidRDefault="00595BE1" w:rsidP="00595BE1">
      <w:pPr>
        <w:rPr>
          <w:rFonts w:ascii="Comic Sans MS" w:hAnsi="Comic Sans MS"/>
          <w:sz w:val="24"/>
          <w:szCs w:val="24"/>
        </w:rPr>
      </w:pPr>
      <w:r w:rsidRPr="00595BE1">
        <w:rPr>
          <w:rFonts w:ascii="Comic Sans MS" w:hAnsi="Comic Sans MS"/>
          <w:sz w:val="24"/>
          <w:szCs w:val="24"/>
        </w:rPr>
        <w:t>Change the verb to a prefix by adding dis, de, mis, over or re</w:t>
      </w:r>
    </w:p>
    <w:p w:rsidR="00595BE1" w:rsidRPr="00595BE1" w:rsidRDefault="00595BE1" w:rsidP="00595BE1">
      <w:pPr>
        <w:rPr>
          <w:rFonts w:ascii="Comic Sans MS" w:hAnsi="Comic Sans MS"/>
          <w:sz w:val="24"/>
          <w:szCs w:val="24"/>
        </w:rPr>
      </w:pPr>
      <w:r w:rsidRPr="00595BE1">
        <w:rPr>
          <w:rFonts w:ascii="Comic Sans MS" w:hAnsi="Comic Sans MS"/>
          <w:sz w:val="24"/>
          <w:szCs w:val="24"/>
        </w:rPr>
        <w:t>Example:</w:t>
      </w:r>
    </w:p>
    <w:p w:rsidR="00595BE1" w:rsidRPr="00595BE1" w:rsidRDefault="00595BE1" w:rsidP="00595BE1">
      <w:pPr>
        <w:contextualSpacing/>
        <w:rPr>
          <w:rFonts w:ascii="Comic Sans MS" w:hAnsi="Comic Sans MS"/>
          <w:sz w:val="24"/>
          <w:szCs w:val="24"/>
        </w:rPr>
      </w:pPr>
      <w:r w:rsidRPr="00595BE1">
        <w:rPr>
          <w:rFonts w:ascii="Comic Sans MS" w:hAnsi="Comic Sans MS"/>
          <w:sz w:val="24"/>
          <w:szCs w:val="24"/>
        </w:rPr>
        <w:t xml:space="preserve">Amy </w:t>
      </w:r>
      <w:r w:rsidRPr="00595BE1">
        <w:rPr>
          <w:rFonts w:ascii="Comic Sans MS" w:hAnsi="Comic Sans MS"/>
          <w:color w:val="00B050"/>
          <w:sz w:val="24"/>
          <w:szCs w:val="24"/>
          <w:u w:val="single"/>
        </w:rPr>
        <w:t>disabled</w:t>
      </w:r>
      <w:r w:rsidRPr="00595BE1">
        <w:rPr>
          <w:rFonts w:ascii="Comic Sans MS" w:hAnsi="Comic Sans MS"/>
          <w:sz w:val="24"/>
          <w:szCs w:val="24"/>
        </w:rPr>
        <w:t xml:space="preserve"> the software on her computer.</w:t>
      </w:r>
    </w:p>
    <w:p w:rsidR="00595BE1" w:rsidRPr="00595BE1" w:rsidRDefault="00595BE1" w:rsidP="00595BE1">
      <w:pPr>
        <w:contextualSpacing/>
        <w:rPr>
          <w:rFonts w:ascii="Comic Sans MS" w:hAnsi="Comic Sans MS"/>
          <w:sz w:val="24"/>
          <w:szCs w:val="24"/>
        </w:rPr>
      </w:pPr>
    </w:p>
    <w:p w:rsidR="00595BE1" w:rsidRPr="00595BE1" w:rsidRDefault="00595BE1" w:rsidP="00595BE1">
      <w:pPr>
        <w:numPr>
          <w:ilvl w:val="0"/>
          <w:numId w:val="11"/>
        </w:numPr>
        <w:ind w:left="0"/>
        <w:contextualSpacing/>
        <w:rPr>
          <w:rFonts w:ascii="Comic Sans MS" w:hAnsi="Comic Sans MS"/>
          <w:sz w:val="24"/>
          <w:szCs w:val="24"/>
        </w:rPr>
      </w:pPr>
      <w:r w:rsidRPr="00595BE1">
        <w:rPr>
          <w:rFonts w:ascii="Comic Sans MS" w:hAnsi="Comic Sans MS"/>
          <w:sz w:val="24"/>
          <w:szCs w:val="24"/>
        </w:rPr>
        <w:t xml:space="preserve">As the windows didn’t fit into the building, the builders had to </w:t>
      </w:r>
      <w:r w:rsidRPr="00595BE1">
        <w:rPr>
          <w:rFonts w:ascii="Comic Sans MS" w:hAnsi="Comic Sans MS"/>
          <w:sz w:val="24"/>
          <w:szCs w:val="24"/>
          <w:u w:val="single"/>
        </w:rPr>
        <w:t>align</w:t>
      </w:r>
      <w:r w:rsidRPr="00595BE1">
        <w:rPr>
          <w:rFonts w:ascii="Comic Sans MS" w:hAnsi="Comic Sans MS"/>
          <w:sz w:val="24"/>
          <w:szCs w:val="24"/>
        </w:rPr>
        <w:t xml:space="preserve"> their plans. </w:t>
      </w:r>
    </w:p>
    <w:p w:rsidR="00595BE1" w:rsidRPr="00595BE1" w:rsidRDefault="00595BE1" w:rsidP="00595BE1">
      <w:pPr>
        <w:contextualSpacing/>
        <w:rPr>
          <w:rFonts w:ascii="Comic Sans MS" w:hAnsi="Comic Sans MS"/>
          <w:sz w:val="24"/>
          <w:szCs w:val="24"/>
        </w:rPr>
      </w:pPr>
      <w:r w:rsidRPr="00595BE1">
        <w:rPr>
          <w:rFonts w:ascii="Comic Sans MS" w:hAnsi="Comic Sans MS"/>
          <w:sz w:val="24"/>
          <w:szCs w:val="24"/>
        </w:rPr>
        <w:t>misalign/ disalign/ dealign/ overalign/ realign</w:t>
      </w:r>
    </w:p>
    <w:p w:rsidR="00595BE1" w:rsidRPr="00595BE1" w:rsidRDefault="00595BE1" w:rsidP="00595BE1">
      <w:pPr>
        <w:contextualSpacing/>
        <w:rPr>
          <w:rFonts w:ascii="Comic Sans MS" w:hAnsi="Comic Sans MS"/>
          <w:sz w:val="24"/>
          <w:szCs w:val="24"/>
        </w:rPr>
      </w:pPr>
    </w:p>
    <w:p w:rsidR="00595BE1" w:rsidRPr="00595BE1" w:rsidRDefault="00595BE1" w:rsidP="00595BE1">
      <w:pPr>
        <w:numPr>
          <w:ilvl w:val="0"/>
          <w:numId w:val="11"/>
        </w:numPr>
        <w:ind w:left="0"/>
        <w:contextualSpacing/>
        <w:rPr>
          <w:rFonts w:ascii="Comic Sans MS" w:hAnsi="Comic Sans MS"/>
          <w:sz w:val="24"/>
          <w:szCs w:val="24"/>
        </w:rPr>
      </w:pPr>
      <w:r w:rsidRPr="00595BE1">
        <w:rPr>
          <w:rFonts w:ascii="Comic Sans MS" w:hAnsi="Comic Sans MS"/>
          <w:sz w:val="24"/>
          <w:szCs w:val="24"/>
        </w:rPr>
        <w:t xml:space="preserve">The waiter </w:t>
      </w:r>
      <w:r w:rsidRPr="00595BE1">
        <w:rPr>
          <w:rFonts w:ascii="Comic Sans MS" w:hAnsi="Comic Sans MS"/>
          <w:sz w:val="24"/>
          <w:szCs w:val="24"/>
          <w:u w:val="single"/>
        </w:rPr>
        <w:t>heard</w:t>
      </w:r>
      <w:r w:rsidRPr="00595BE1">
        <w:rPr>
          <w:rFonts w:ascii="Comic Sans MS" w:hAnsi="Comic Sans MS"/>
          <w:sz w:val="24"/>
          <w:szCs w:val="24"/>
        </w:rPr>
        <w:t xml:space="preserve"> the gentleman on the telephone. </w:t>
      </w:r>
    </w:p>
    <w:p w:rsidR="00595BE1" w:rsidRPr="00595BE1" w:rsidRDefault="00595BE1" w:rsidP="00595BE1">
      <w:pPr>
        <w:contextualSpacing/>
        <w:rPr>
          <w:rFonts w:ascii="Comic Sans MS" w:hAnsi="Comic Sans MS"/>
          <w:sz w:val="24"/>
          <w:szCs w:val="24"/>
        </w:rPr>
      </w:pPr>
      <w:r w:rsidRPr="00595BE1">
        <w:rPr>
          <w:rFonts w:ascii="Comic Sans MS" w:hAnsi="Comic Sans MS"/>
          <w:sz w:val="24"/>
          <w:szCs w:val="24"/>
        </w:rPr>
        <w:t>disheard/ misheard/ overheard/ reheard/ deheard</w:t>
      </w:r>
    </w:p>
    <w:p w:rsidR="00595BE1" w:rsidRPr="00595BE1" w:rsidRDefault="00595BE1" w:rsidP="00595BE1">
      <w:pPr>
        <w:contextualSpacing/>
        <w:rPr>
          <w:rFonts w:ascii="Comic Sans MS" w:hAnsi="Comic Sans MS"/>
          <w:sz w:val="24"/>
          <w:szCs w:val="24"/>
        </w:rPr>
      </w:pPr>
    </w:p>
    <w:p w:rsidR="00595BE1" w:rsidRPr="00595BE1" w:rsidRDefault="00595BE1" w:rsidP="00595BE1">
      <w:pPr>
        <w:numPr>
          <w:ilvl w:val="0"/>
          <w:numId w:val="11"/>
        </w:numPr>
        <w:ind w:left="0"/>
        <w:contextualSpacing/>
        <w:rPr>
          <w:rFonts w:ascii="Comic Sans MS" w:hAnsi="Comic Sans MS"/>
          <w:sz w:val="24"/>
          <w:szCs w:val="24"/>
        </w:rPr>
      </w:pPr>
      <w:r w:rsidRPr="00595BE1">
        <w:rPr>
          <w:rFonts w:ascii="Comic Sans MS" w:hAnsi="Comic Sans MS"/>
          <w:sz w:val="24"/>
          <w:szCs w:val="24"/>
        </w:rPr>
        <w:t xml:space="preserve">Because the prize was not substantial, the players felt </w:t>
      </w:r>
      <w:r w:rsidRPr="00595BE1">
        <w:rPr>
          <w:rFonts w:ascii="Comic Sans MS" w:hAnsi="Comic Sans MS"/>
          <w:sz w:val="24"/>
          <w:szCs w:val="24"/>
          <w:u w:val="single"/>
        </w:rPr>
        <w:t>motivated</w:t>
      </w:r>
      <w:r w:rsidRPr="00595BE1">
        <w:rPr>
          <w:rFonts w:ascii="Comic Sans MS" w:hAnsi="Comic Sans MS"/>
          <w:sz w:val="24"/>
          <w:szCs w:val="24"/>
        </w:rPr>
        <w:t xml:space="preserve">. </w:t>
      </w:r>
    </w:p>
    <w:p w:rsidR="00595BE1" w:rsidRPr="00595BE1" w:rsidRDefault="00595BE1" w:rsidP="00595BE1">
      <w:pPr>
        <w:contextualSpacing/>
        <w:rPr>
          <w:rFonts w:ascii="Comic Sans MS" w:hAnsi="Comic Sans MS"/>
          <w:sz w:val="24"/>
          <w:szCs w:val="24"/>
        </w:rPr>
      </w:pPr>
      <w:r w:rsidRPr="00595BE1">
        <w:rPr>
          <w:rFonts w:ascii="Comic Sans MS" w:hAnsi="Comic Sans MS"/>
          <w:sz w:val="24"/>
          <w:szCs w:val="24"/>
        </w:rPr>
        <w:t>demotivated/ overmotivated/ remotivated/ dismotivated/ mismotivated</w:t>
      </w:r>
    </w:p>
    <w:p w:rsidR="00595BE1" w:rsidRPr="00595BE1" w:rsidRDefault="00595BE1" w:rsidP="00595BE1">
      <w:pPr>
        <w:ind w:left="720"/>
        <w:contextualSpacing/>
        <w:rPr>
          <w:rFonts w:ascii="Comic Sans MS" w:hAnsi="Comic Sans MS"/>
          <w:sz w:val="24"/>
          <w:szCs w:val="24"/>
        </w:rPr>
      </w:pPr>
    </w:p>
    <w:p w:rsidR="00595BE1" w:rsidRPr="00595BE1" w:rsidRDefault="00595BE1" w:rsidP="00595BE1">
      <w:pPr>
        <w:numPr>
          <w:ilvl w:val="0"/>
          <w:numId w:val="11"/>
        </w:numPr>
        <w:ind w:left="0"/>
        <w:contextualSpacing/>
        <w:rPr>
          <w:rFonts w:ascii="Comic Sans MS" w:hAnsi="Comic Sans MS"/>
          <w:sz w:val="24"/>
          <w:szCs w:val="24"/>
        </w:rPr>
      </w:pPr>
      <w:r w:rsidRPr="00595BE1">
        <w:rPr>
          <w:rFonts w:ascii="Comic Sans MS" w:hAnsi="Comic Sans MS"/>
          <w:sz w:val="24"/>
          <w:szCs w:val="24"/>
        </w:rPr>
        <w:t xml:space="preserve">At the Grand National, the horse </w:t>
      </w:r>
      <w:r w:rsidRPr="00595BE1">
        <w:rPr>
          <w:rFonts w:ascii="Comic Sans MS" w:hAnsi="Comic Sans MS"/>
          <w:sz w:val="24"/>
          <w:szCs w:val="24"/>
          <w:u w:val="single"/>
        </w:rPr>
        <w:t>judged</w:t>
      </w:r>
      <w:r w:rsidRPr="00595BE1">
        <w:rPr>
          <w:rFonts w:ascii="Comic Sans MS" w:hAnsi="Comic Sans MS"/>
          <w:sz w:val="24"/>
          <w:szCs w:val="24"/>
        </w:rPr>
        <w:t xml:space="preserve"> the fence.</w:t>
      </w:r>
    </w:p>
    <w:p w:rsidR="00595BE1" w:rsidRPr="00595BE1" w:rsidRDefault="00595BE1" w:rsidP="00595BE1">
      <w:pPr>
        <w:contextualSpacing/>
        <w:rPr>
          <w:rFonts w:ascii="Comic Sans MS" w:hAnsi="Comic Sans MS"/>
          <w:sz w:val="24"/>
          <w:szCs w:val="24"/>
        </w:rPr>
      </w:pPr>
      <w:r w:rsidRPr="00595BE1">
        <w:rPr>
          <w:rFonts w:ascii="Comic Sans MS" w:hAnsi="Comic Sans MS"/>
          <w:sz w:val="24"/>
          <w:szCs w:val="24"/>
        </w:rPr>
        <w:t>overjudged/ disjudged/ misjudged/ rejudged/ dejudged</w:t>
      </w:r>
    </w:p>
    <w:p w:rsidR="00595BE1" w:rsidRPr="00595BE1" w:rsidRDefault="00595BE1" w:rsidP="00595BE1">
      <w:pPr>
        <w:ind w:left="720"/>
        <w:contextualSpacing/>
        <w:rPr>
          <w:rFonts w:ascii="Comic Sans MS" w:hAnsi="Comic Sans MS"/>
          <w:sz w:val="24"/>
          <w:szCs w:val="24"/>
        </w:rPr>
      </w:pPr>
    </w:p>
    <w:p w:rsidR="00595BE1" w:rsidRPr="00595BE1" w:rsidRDefault="00595BE1" w:rsidP="00595BE1">
      <w:pPr>
        <w:numPr>
          <w:ilvl w:val="0"/>
          <w:numId w:val="11"/>
        </w:numPr>
        <w:ind w:left="0"/>
        <w:contextualSpacing/>
        <w:rPr>
          <w:rFonts w:ascii="Comic Sans MS" w:hAnsi="Comic Sans MS"/>
          <w:sz w:val="24"/>
          <w:szCs w:val="24"/>
        </w:rPr>
      </w:pPr>
      <w:r w:rsidRPr="00595BE1">
        <w:rPr>
          <w:rFonts w:ascii="Comic Sans MS" w:hAnsi="Comic Sans MS"/>
          <w:sz w:val="24"/>
          <w:szCs w:val="24"/>
        </w:rPr>
        <w:t xml:space="preserve">As the white van was approaching a sharp bend, it dangerously </w:t>
      </w:r>
      <w:r w:rsidRPr="00595BE1">
        <w:rPr>
          <w:rFonts w:ascii="Comic Sans MS" w:hAnsi="Comic Sans MS"/>
          <w:sz w:val="24"/>
          <w:szCs w:val="24"/>
          <w:u w:val="single"/>
        </w:rPr>
        <w:t xml:space="preserve">took </w:t>
      </w:r>
      <w:r w:rsidRPr="00595BE1">
        <w:rPr>
          <w:rFonts w:ascii="Comic Sans MS" w:hAnsi="Comic Sans MS"/>
          <w:sz w:val="24"/>
          <w:szCs w:val="24"/>
        </w:rPr>
        <w:t>the car.</w:t>
      </w:r>
    </w:p>
    <w:p w:rsidR="00595BE1" w:rsidRPr="00595BE1" w:rsidRDefault="00595BE1" w:rsidP="00595BE1">
      <w:pPr>
        <w:contextualSpacing/>
        <w:rPr>
          <w:rFonts w:ascii="Comic Sans MS" w:hAnsi="Comic Sans MS"/>
          <w:sz w:val="24"/>
          <w:szCs w:val="24"/>
        </w:rPr>
      </w:pPr>
      <w:r w:rsidRPr="00595BE1">
        <w:rPr>
          <w:rFonts w:ascii="Comic Sans MS" w:hAnsi="Comic Sans MS"/>
          <w:sz w:val="24"/>
          <w:szCs w:val="24"/>
        </w:rPr>
        <w:t>retook/ detook/ mistook/ distook/ overtook</w:t>
      </w:r>
    </w:p>
    <w:p w:rsidR="00595BE1" w:rsidRPr="00595BE1" w:rsidRDefault="00595BE1" w:rsidP="00595BE1">
      <w:pPr>
        <w:ind w:left="720"/>
        <w:contextualSpacing/>
        <w:rPr>
          <w:rFonts w:ascii="Comic Sans MS" w:hAnsi="Comic Sans MS"/>
          <w:sz w:val="24"/>
          <w:szCs w:val="24"/>
        </w:rPr>
      </w:pPr>
    </w:p>
    <w:p w:rsidR="00595BE1" w:rsidRPr="00595BE1" w:rsidRDefault="00595BE1" w:rsidP="00595BE1">
      <w:pPr>
        <w:numPr>
          <w:ilvl w:val="0"/>
          <w:numId w:val="11"/>
        </w:numPr>
        <w:ind w:left="0"/>
        <w:contextualSpacing/>
        <w:rPr>
          <w:rFonts w:ascii="Comic Sans MS" w:hAnsi="Comic Sans MS"/>
          <w:sz w:val="24"/>
          <w:szCs w:val="24"/>
        </w:rPr>
      </w:pPr>
      <w:r w:rsidRPr="00595BE1">
        <w:rPr>
          <w:rFonts w:ascii="Comic Sans MS" w:hAnsi="Comic Sans MS"/>
          <w:sz w:val="24"/>
          <w:szCs w:val="24"/>
        </w:rPr>
        <w:t xml:space="preserve">Once the MI6 agents had returned from their mission, they were </w:t>
      </w:r>
      <w:r w:rsidRPr="00595BE1">
        <w:rPr>
          <w:rFonts w:ascii="Comic Sans MS" w:hAnsi="Comic Sans MS"/>
          <w:sz w:val="24"/>
          <w:szCs w:val="24"/>
          <w:u w:val="single"/>
        </w:rPr>
        <w:t>briefed</w:t>
      </w:r>
      <w:r w:rsidRPr="00595BE1">
        <w:rPr>
          <w:rFonts w:ascii="Comic Sans MS" w:hAnsi="Comic Sans MS"/>
          <w:sz w:val="24"/>
          <w:szCs w:val="24"/>
        </w:rPr>
        <w:t>.</w:t>
      </w:r>
    </w:p>
    <w:p w:rsidR="00595BE1" w:rsidRPr="00595BE1" w:rsidRDefault="00595BE1" w:rsidP="00595BE1">
      <w:pPr>
        <w:contextualSpacing/>
        <w:rPr>
          <w:rFonts w:ascii="Comic Sans MS" w:hAnsi="Comic Sans MS"/>
          <w:sz w:val="24"/>
          <w:szCs w:val="24"/>
        </w:rPr>
      </w:pPr>
      <w:r w:rsidRPr="00595BE1">
        <w:rPr>
          <w:rFonts w:ascii="Comic Sans MS" w:hAnsi="Comic Sans MS"/>
          <w:sz w:val="24"/>
          <w:szCs w:val="24"/>
        </w:rPr>
        <w:t>disbriefed/ misbriefed/ debriefed/ overbriefed/ rebriefed</w:t>
      </w:r>
    </w:p>
    <w:p w:rsidR="00595BE1" w:rsidRPr="00595BE1" w:rsidRDefault="00595BE1" w:rsidP="00595BE1">
      <w:pPr>
        <w:ind w:left="720"/>
        <w:contextualSpacing/>
        <w:rPr>
          <w:rFonts w:ascii="Comic Sans MS" w:hAnsi="Comic Sans MS"/>
          <w:sz w:val="24"/>
          <w:szCs w:val="24"/>
        </w:rPr>
      </w:pPr>
    </w:p>
    <w:p w:rsidR="00595BE1" w:rsidRPr="00595BE1" w:rsidRDefault="00595BE1" w:rsidP="00595BE1">
      <w:pPr>
        <w:numPr>
          <w:ilvl w:val="0"/>
          <w:numId w:val="11"/>
        </w:numPr>
        <w:ind w:left="0"/>
        <w:contextualSpacing/>
        <w:rPr>
          <w:rFonts w:ascii="Comic Sans MS" w:hAnsi="Comic Sans MS"/>
          <w:sz w:val="24"/>
          <w:szCs w:val="24"/>
        </w:rPr>
      </w:pPr>
      <w:r w:rsidRPr="00595BE1">
        <w:rPr>
          <w:rFonts w:ascii="Comic Sans MS" w:hAnsi="Comic Sans MS"/>
          <w:sz w:val="24"/>
          <w:szCs w:val="24"/>
        </w:rPr>
        <w:t xml:space="preserve">I </w:t>
      </w:r>
      <w:r w:rsidRPr="00595BE1">
        <w:rPr>
          <w:rFonts w:ascii="Comic Sans MS" w:hAnsi="Comic Sans MS"/>
          <w:sz w:val="24"/>
          <w:szCs w:val="24"/>
          <w:u w:val="single"/>
        </w:rPr>
        <w:t xml:space="preserve">calculated </w:t>
      </w:r>
      <w:r w:rsidRPr="00595BE1">
        <w:rPr>
          <w:rFonts w:ascii="Comic Sans MS" w:hAnsi="Comic Sans MS"/>
          <w:sz w:val="24"/>
          <w:szCs w:val="24"/>
        </w:rPr>
        <w:t>how much petrol I would need, meaning that I had to refuel.</w:t>
      </w:r>
    </w:p>
    <w:p w:rsidR="00595BE1" w:rsidRPr="00595BE1" w:rsidRDefault="00595BE1" w:rsidP="00595BE1">
      <w:pPr>
        <w:contextualSpacing/>
        <w:rPr>
          <w:rFonts w:ascii="Comic Sans MS" w:hAnsi="Comic Sans MS"/>
          <w:sz w:val="24"/>
          <w:szCs w:val="24"/>
        </w:rPr>
      </w:pPr>
      <w:r w:rsidRPr="00595BE1">
        <w:rPr>
          <w:rFonts w:ascii="Comic Sans MS" w:hAnsi="Comic Sans MS"/>
          <w:sz w:val="24"/>
          <w:szCs w:val="24"/>
        </w:rPr>
        <w:t>overcalculated/ miscalculated/ decalculated/ recalculated/ discalculated</w:t>
      </w:r>
    </w:p>
    <w:p w:rsidR="00595BE1" w:rsidRPr="00595BE1" w:rsidRDefault="00595BE1" w:rsidP="00595BE1">
      <w:pPr>
        <w:ind w:left="720"/>
        <w:contextualSpacing/>
        <w:rPr>
          <w:rFonts w:ascii="Comic Sans MS" w:hAnsi="Comic Sans MS"/>
          <w:sz w:val="24"/>
          <w:szCs w:val="24"/>
        </w:rPr>
      </w:pPr>
    </w:p>
    <w:p w:rsidR="00595BE1" w:rsidRPr="00595BE1" w:rsidRDefault="00595BE1" w:rsidP="00595BE1">
      <w:pPr>
        <w:numPr>
          <w:ilvl w:val="0"/>
          <w:numId w:val="11"/>
        </w:numPr>
        <w:ind w:left="0"/>
        <w:contextualSpacing/>
        <w:rPr>
          <w:rFonts w:ascii="Comic Sans MS" w:hAnsi="Comic Sans MS"/>
          <w:sz w:val="24"/>
          <w:szCs w:val="24"/>
        </w:rPr>
      </w:pPr>
      <w:r w:rsidRPr="00595BE1">
        <w:rPr>
          <w:rFonts w:ascii="Comic Sans MS" w:hAnsi="Comic Sans MS"/>
          <w:sz w:val="24"/>
          <w:szCs w:val="24"/>
        </w:rPr>
        <w:t xml:space="preserve">Jessica’s decision to </w:t>
      </w:r>
      <w:r w:rsidRPr="00595BE1">
        <w:rPr>
          <w:rFonts w:ascii="Comic Sans MS" w:hAnsi="Comic Sans MS"/>
          <w:sz w:val="24"/>
          <w:szCs w:val="24"/>
          <w:u w:val="single"/>
        </w:rPr>
        <w:t>turn</w:t>
      </w:r>
      <w:r w:rsidRPr="00595BE1">
        <w:rPr>
          <w:rFonts w:ascii="Comic Sans MS" w:hAnsi="Comic Sans MS"/>
          <w:sz w:val="24"/>
          <w:szCs w:val="24"/>
        </w:rPr>
        <w:t xml:space="preserve"> to ballet was a successful one as she now dances at The Royal Ballet School in London. </w:t>
      </w:r>
    </w:p>
    <w:p w:rsidR="00595BE1" w:rsidRPr="00595BE1" w:rsidRDefault="00595BE1" w:rsidP="00595BE1">
      <w:pPr>
        <w:contextualSpacing/>
        <w:rPr>
          <w:rFonts w:ascii="Comic Sans MS" w:hAnsi="Comic Sans MS"/>
          <w:sz w:val="24"/>
          <w:szCs w:val="24"/>
        </w:rPr>
      </w:pPr>
      <w:r w:rsidRPr="00595BE1">
        <w:rPr>
          <w:rFonts w:ascii="Comic Sans MS" w:hAnsi="Comic Sans MS"/>
          <w:sz w:val="24"/>
          <w:szCs w:val="24"/>
        </w:rPr>
        <w:t>return/ disturn/ misturn/ deturn/ overturn</w:t>
      </w:r>
    </w:p>
    <w:p w:rsidR="00595BE1" w:rsidRPr="00595BE1" w:rsidRDefault="00595BE1" w:rsidP="00595BE1">
      <w:pPr>
        <w:ind w:left="720"/>
        <w:contextualSpacing/>
        <w:rPr>
          <w:rFonts w:ascii="Comic Sans MS" w:hAnsi="Comic Sans MS"/>
          <w:sz w:val="24"/>
          <w:szCs w:val="24"/>
        </w:rPr>
      </w:pPr>
    </w:p>
    <w:p w:rsidR="00595BE1" w:rsidRPr="00595BE1" w:rsidRDefault="00595BE1" w:rsidP="00595BE1">
      <w:pPr>
        <w:numPr>
          <w:ilvl w:val="0"/>
          <w:numId w:val="11"/>
        </w:numPr>
        <w:ind w:left="0"/>
        <w:contextualSpacing/>
        <w:rPr>
          <w:rFonts w:ascii="Comic Sans MS" w:hAnsi="Comic Sans MS"/>
          <w:sz w:val="24"/>
          <w:szCs w:val="24"/>
        </w:rPr>
      </w:pPr>
      <w:r w:rsidRPr="00595BE1">
        <w:rPr>
          <w:rFonts w:ascii="Comic Sans MS" w:hAnsi="Comic Sans MS"/>
          <w:sz w:val="24"/>
          <w:szCs w:val="24"/>
        </w:rPr>
        <w:t xml:space="preserve">Kyle was frustrated with himself as he </w:t>
      </w:r>
      <w:r w:rsidRPr="00595BE1">
        <w:rPr>
          <w:rFonts w:ascii="Comic Sans MS" w:hAnsi="Comic Sans MS"/>
          <w:sz w:val="24"/>
          <w:szCs w:val="24"/>
          <w:u w:val="single"/>
        </w:rPr>
        <w:t>cooked</w:t>
      </w:r>
      <w:r w:rsidRPr="00595BE1">
        <w:rPr>
          <w:rFonts w:ascii="Comic Sans MS" w:hAnsi="Comic Sans MS"/>
          <w:sz w:val="24"/>
          <w:szCs w:val="24"/>
        </w:rPr>
        <w:t xml:space="preserve"> the steak. </w:t>
      </w:r>
    </w:p>
    <w:p w:rsidR="00595BE1" w:rsidRPr="00595BE1" w:rsidRDefault="00595BE1" w:rsidP="00595BE1">
      <w:pPr>
        <w:contextualSpacing/>
        <w:rPr>
          <w:rFonts w:ascii="Comic Sans MS" w:hAnsi="Comic Sans MS"/>
          <w:sz w:val="24"/>
          <w:szCs w:val="24"/>
        </w:rPr>
      </w:pPr>
      <w:proofErr w:type="gramStart"/>
      <w:r w:rsidRPr="00595BE1">
        <w:rPr>
          <w:rFonts w:ascii="Comic Sans MS" w:hAnsi="Comic Sans MS"/>
          <w:sz w:val="24"/>
          <w:szCs w:val="24"/>
        </w:rPr>
        <w:t>discooked</w:t>
      </w:r>
      <w:proofErr w:type="gramEnd"/>
      <w:r w:rsidRPr="00595BE1">
        <w:rPr>
          <w:rFonts w:ascii="Comic Sans MS" w:hAnsi="Comic Sans MS"/>
          <w:sz w:val="24"/>
          <w:szCs w:val="24"/>
        </w:rPr>
        <w:t xml:space="preserve">/ recooked/ decooked/ overcooked/ </w:t>
      </w:r>
    </w:p>
    <w:p w:rsidR="00D66938" w:rsidRPr="00595BE1" w:rsidRDefault="00D66938" w:rsidP="00595BE1">
      <w:pPr>
        <w:ind w:left="720"/>
        <w:contextualSpacing/>
        <w:rPr>
          <w:rFonts w:ascii="Comic Sans MS" w:hAnsi="Comic Sans MS"/>
          <w:sz w:val="24"/>
          <w:szCs w:val="24"/>
        </w:rPr>
      </w:pPr>
    </w:p>
    <w:p w:rsidR="00595BE1" w:rsidRPr="00595BE1" w:rsidRDefault="00595BE1" w:rsidP="00595BE1">
      <w:pPr>
        <w:numPr>
          <w:ilvl w:val="0"/>
          <w:numId w:val="11"/>
        </w:numPr>
        <w:ind w:left="0"/>
        <w:contextualSpacing/>
        <w:rPr>
          <w:rFonts w:ascii="Comic Sans MS" w:hAnsi="Comic Sans MS"/>
          <w:sz w:val="24"/>
          <w:szCs w:val="24"/>
        </w:rPr>
      </w:pPr>
      <w:r w:rsidRPr="00595BE1">
        <w:rPr>
          <w:rFonts w:ascii="Comic Sans MS" w:hAnsi="Comic Sans MS"/>
          <w:sz w:val="24"/>
          <w:szCs w:val="24"/>
        </w:rPr>
        <w:t xml:space="preserve">In order to protect the environment, you should always </w:t>
      </w:r>
      <w:r w:rsidRPr="00595BE1">
        <w:rPr>
          <w:rFonts w:ascii="Comic Sans MS" w:hAnsi="Comic Sans MS"/>
          <w:sz w:val="24"/>
          <w:szCs w:val="24"/>
          <w:u w:val="single"/>
        </w:rPr>
        <w:t xml:space="preserve">cycle </w:t>
      </w:r>
      <w:r w:rsidRPr="00595BE1">
        <w:rPr>
          <w:rFonts w:ascii="Comic Sans MS" w:hAnsi="Comic Sans MS"/>
          <w:sz w:val="24"/>
          <w:szCs w:val="24"/>
        </w:rPr>
        <w:t xml:space="preserve">plastic bottles. </w:t>
      </w:r>
    </w:p>
    <w:p w:rsidR="00595BE1" w:rsidRPr="00595BE1" w:rsidRDefault="00595BE1" w:rsidP="00595BE1">
      <w:pPr>
        <w:contextualSpacing/>
        <w:rPr>
          <w:rFonts w:ascii="Comic Sans MS" w:hAnsi="Comic Sans MS"/>
          <w:sz w:val="24"/>
          <w:szCs w:val="24"/>
        </w:rPr>
      </w:pPr>
      <w:r w:rsidRPr="00595BE1">
        <w:rPr>
          <w:rFonts w:ascii="Comic Sans MS" w:hAnsi="Comic Sans MS"/>
          <w:sz w:val="24"/>
          <w:szCs w:val="24"/>
        </w:rPr>
        <w:t xml:space="preserve">Decycle/ discycle/ recycle/ miscycle/ overcycle </w:t>
      </w:r>
    </w:p>
    <w:p w:rsidR="00595BE1" w:rsidRPr="00595BE1" w:rsidRDefault="00595BE1">
      <w:pPr>
        <w:rPr>
          <w:rFonts w:ascii="Comic Sans MS" w:hAnsi="Comic Sans MS"/>
          <w:b/>
          <w:sz w:val="24"/>
          <w:szCs w:val="24"/>
          <w:u w:val="single"/>
        </w:rPr>
      </w:pPr>
    </w:p>
    <w:p w:rsidR="00900591" w:rsidRDefault="00900591"/>
    <w:p w:rsidR="00900591" w:rsidRDefault="00900591"/>
    <w:p w:rsidR="00900591" w:rsidRDefault="00900591"/>
    <w:p w:rsidR="00595BE1" w:rsidRDefault="00595BE1"/>
    <w:p w:rsidR="00D66938" w:rsidRDefault="00D66938"/>
    <w:p w:rsidR="00D66938" w:rsidRDefault="00D66938"/>
    <w:p w:rsidR="00595BE1" w:rsidRDefault="00595BE1"/>
    <w:p w:rsidR="00595BE1" w:rsidRDefault="00595BE1"/>
    <w:p w:rsidR="00595BE1" w:rsidRDefault="00595BE1"/>
    <w:p w:rsidR="00595BE1" w:rsidRPr="00595BE1" w:rsidRDefault="003D35E7" w:rsidP="00595BE1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Lesson 3</w:t>
      </w:r>
      <w:r w:rsidR="00595BE1" w:rsidRPr="00595BE1">
        <w:rPr>
          <w:rFonts w:ascii="Comic Sans MS" w:hAnsi="Comic Sans MS"/>
          <w:sz w:val="24"/>
          <w:szCs w:val="24"/>
        </w:rPr>
        <w:t xml:space="preserve">- </w:t>
      </w:r>
      <w:r w:rsidR="00595BE1" w:rsidRPr="00595BE1">
        <w:rPr>
          <w:rFonts w:ascii="Comic Sans MS" w:hAnsi="Comic Sans MS"/>
          <w:sz w:val="24"/>
          <w:szCs w:val="24"/>
          <w:u w:val="single"/>
        </w:rPr>
        <w:t xml:space="preserve">LO: To accurately use the active and passive voice. </w:t>
      </w:r>
    </w:p>
    <w:p w:rsidR="00595BE1" w:rsidRPr="00595BE1" w:rsidRDefault="00595BE1" w:rsidP="00595BE1">
      <w:pPr>
        <w:rPr>
          <w:rFonts w:ascii="Comic Sans MS" w:hAnsi="Comic Sans MS"/>
          <w:sz w:val="24"/>
          <w:szCs w:val="24"/>
        </w:rPr>
      </w:pPr>
      <w:r w:rsidRPr="00595BE1">
        <w:rPr>
          <w:rFonts w:ascii="Comic Sans MS" w:hAnsi="Comic Sans MS"/>
          <w:sz w:val="24"/>
          <w:szCs w:val="24"/>
        </w:rPr>
        <w:t>Remember – in active sentences, the subject performs the action to the object. e.g.</w:t>
      </w:r>
    </w:p>
    <w:p w:rsidR="00595BE1" w:rsidRPr="00595BE1" w:rsidRDefault="00595BE1" w:rsidP="00595BE1">
      <w:pPr>
        <w:rPr>
          <w:rFonts w:ascii="Comic Sans MS" w:hAnsi="Comic Sans MS"/>
          <w:sz w:val="24"/>
          <w:szCs w:val="24"/>
        </w:rPr>
      </w:pPr>
      <w:r w:rsidRPr="00595BE1">
        <w:rPr>
          <w:rFonts w:ascii="Comic Sans MS" w:hAnsi="Comic Sans MS"/>
          <w:sz w:val="24"/>
          <w:szCs w:val="24"/>
        </w:rPr>
        <w:t xml:space="preserve">In passive sentences, the word order is reversed and the subject changes. </w:t>
      </w:r>
    </w:p>
    <w:p w:rsidR="00595BE1" w:rsidRPr="00595BE1" w:rsidRDefault="00595BE1" w:rsidP="00595BE1">
      <w:pPr>
        <w:rPr>
          <w:rFonts w:ascii="Comic Sans MS" w:hAnsi="Comic Sans MS"/>
          <w:color w:val="FF0000"/>
          <w:sz w:val="24"/>
          <w:szCs w:val="24"/>
        </w:rPr>
      </w:pPr>
      <w:r w:rsidRPr="00595BE1">
        <w:rPr>
          <w:rFonts w:ascii="Comic Sans MS" w:hAnsi="Comic Sans MS"/>
          <w:color w:val="FF0000"/>
          <w:sz w:val="24"/>
          <w:szCs w:val="24"/>
        </w:rPr>
        <w:t xml:space="preserve">Passive – The ruler was used by the teacher. </w:t>
      </w:r>
    </w:p>
    <w:p w:rsidR="00595BE1" w:rsidRPr="00595BE1" w:rsidRDefault="00595BE1" w:rsidP="00595BE1">
      <w:pPr>
        <w:rPr>
          <w:rFonts w:ascii="Comic Sans MS" w:hAnsi="Comic Sans MS"/>
          <w:color w:val="00B0F0"/>
          <w:sz w:val="24"/>
          <w:szCs w:val="24"/>
        </w:rPr>
      </w:pPr>
      <w:r w:rsidRPr="00595BE1">
        <w:rPr>
          <w:rFonts w:ascii="Comic Sans MS" w:hAnsi="Comic Sans MS"/>
          <w:color w:val="00B0F0"/>
          <w:sz w:val="24"/>
          <w:szCs w:val="24"/>
        </w:rPr>
        <w:t xml:space="preserve">Active – The teacher used the ruler. </w:t>
      </w:r>
    </w:p>
    <w:p w:rsidR="00595BE1" w:rsidRPr="00595BE1" w:rsidRDefault="00595BE1" w:rsidP="00595BE1">
      <w:pPr>
        <w:rPr>
          <w:rFonts w:ascii="Comic Sans MS" w:hAnsi="Comic Sans MS"/>
          <w:sz w:val="24"/>
          <w:szCs w:val="24"/>
        </w:rPr>
      </w:pPr>
      <w:r w:rsidRPr="00595BE1">
        <w:rPr>
          <w:rFonts w:ascii="Comic Sans MS" w:hAnsi="Comic Sans MS"/>
          <w:sz w:val="24"/>
          <w:szCs w:val="24"/>
        </w:rPr>
        <w:t xml:space="preserve">Change these sentences from the passive voice to the active voice. </w:t>
      </w:r>
    </w:p>
    <w:p w:rsidR="00595BE1" w:rsidRPr="00595BE1" w:rsidRDefault="00595BE1" w:rsidP="00595BE1">
      <w:pPr>
        <w:rPr>
          <w:rFonts w:ascii="Comic Sans MS" w:hAnsi="Comic Sans MS"/>
          <w:sz w:val="24"/>
          <w:szCs w:val="24"/>
        </w:rPr>
      </w:pPr>
      <w:r w:rsidRPr="00595BE1">
        <w:rPr>
          <w:rFonts w:ascii="Comic Sans MS" w:hAnsi="Comic Sans MS"/>
          <w:sz w:val="24"/>
          <w:szCs w:val="24"/>
        </w:rPr>
        <w:t xml:space="preserve">1. The door was knocked on by the highwayman. </w:t>
      </w:r>
    </w:p>
    <w:p w:rsidR="00595BE1" w:rsidRPr="00595BE1" w:rsidRDefault="00595BE1" w:rsidP="00595BE1">
      <w:pPr>
        <w:rPr>
          <w:rFonts w:ascii="Comic Sans MS" w:hAnsi="Comic Sans MS"/>
          <w:sz w:val="24"/>
          <w:szCs w:val="24"/>
        </w:rPr>
      </w:pPr>
      <w:r w:rsidRPr="00595BE1">
        <w:rPr>
          <w:rFonts w:ascii="Comic Sans MS" w:hAnsi="Comic Sans MS"/>
          <w:sz w:val="24"/>
          <w:szCs w:val="24"/>
        </w:rPr>
        <w:t xml:space="preserve">2. The date and learning objective was written by Gracie. </w:t>
      </w:r>
    </w:p>
    <w:p w:rsidR="00595BE1" w:rsidRPr="00595BE1" w:rsidRDefault="00595BE1" w:rsidP="00595BE1">
      <w:pPr>
        <w:rPr>
          <w:rFonts w:ascii="Comic Sans MS" w:hAnsi="Comic Sans MS"/>
          <w:sz w:val="24"/>
          <w:szCs w:val="24"/>
        </w:rPr>
      </w:pPr>
      <w:r w:rsidRPr="00595BE1">
        <w:rPr>
          <w:rFonts w:ascii="Comic Sans MS" w:hAnsi="Comic Sans MS"/>
          <w:sz w:val="24"/>
          <w:szCs w:val="24"/>
        </w:rPr>
        <w:t>3. In the garden, a mouse was being chased by a cat.</w:t>
      </w:r>
    </w:p>
    <w:p w:rsidR="00595BE1" w:rsidRPr="00595BE1" w:rsidRDefault="00595BE1" w:rsidP="00595BE1">
      <w:pPr>
        <w:rPr>
          <w:rFonts w:ascii="Comic Sans MS" w:hAnsi="Comic Sans MS"/>
          <w:sz w:val="24"/>
          <w:szCs w:val="24"/>
        </w:rPr>
      </w:pPr>
      <w:r w:rsidRPr="00595BE1">
        <w:rPr>
          <w:rFonts w:ascii="Comic Sans MS" w:hAnsi="Comic Sans MS"/>
          <w:sz w:val="24"/>
          <w:szCs w:val="24"/>
        </w:rPr>
        <w:t>4. Jack’s book</w:t>
      </w:r>
      <w:r w:rsidR="00D66938">
        <w:rPr>
          <w:rFonts w:ascii="Comic Sans MS" w:hAnsi="Comic Sans MS"/>
          <w:sz w:val="24"/>
          <w:szCs w:val="24"/>
        </w:rPr>
        <w:t xml:space="preserve"> was being marked by Mr Jones</w:t>
      </w:r>
      <w:r w:rsidRPr="00595BE1">
        <w:rPr>
          <w:rFonts w:ascii="Comic Sans MS" w:hAnsi="Comic Sans MS"/>
          <w:sz w:val="24"/>
          <w:szCs w:val="24"/>
        </w:rPr>
        <w:t xml:space="preserve">. </w:t>
      </w:r>
    </w:p>
    <w:p w:rsidR="00595BE1" w:rsidRPr="00595BE1" w:rsidRDefault="00595BE1" w:rsidP="00595BE1">
      <w:pPr>
        <w:rPr>
          <w:rFonts w:ascii="Comic Sans MS" w:hAnsi="Comic Sans MS"/>
          <w:sz w:val="24"/>
          <w:szCs w:val="24"/>
        </w:rPr>
      </w:pPr>
      <w:r w:rsidRPr="00595BE1">
        <w:rPr>
          <w:rFonts w:ascii="Comic Sans MS" w:hAnsi="Comic Sans MS"/>
          <w:sz w:val="24"/>
          <w:szCs w:val="24"/>
        </w:rPr>
        <w:t xml:space="preserve">5. At the concert, songs were performed by the school choir. </w:t>
      </w:r>
    </w:p>
    <w:p w:rsidR="00595BE1" w:rsidRPr="00595BE1" w:rsidRDefault="00595BE1" w:rsidP="00595BE1">
      <w:pPr>
        <w:rPr>
          <w:rFonts w:ascii="Comic Sans MS" w:hAnsi="Comic Sans MS"/>
          <w:sz w:val="24"/>
          <w:szCs w:val="24"/>
        </w:rPr>
      </w:pPr>
      <w:r w:rsidRPr="00595BE1">
        <w:rPr>
          <w:rFonts w:ascii="Comic Sans MS" w:hAnsi="Comic Sans MS"/>
          <w:sz w:val="24"/>
          <w:szCs w:val="24"/>
        </w:rPr>
        <w:t xml:space="preserve">6. Photographs of the countryside were taken by Ryan. </w:t>
      </w:r>
    </w:p>
    <w:p w:rsidR="00595BE1" w:rsidRPr="00595BE1" w:rsidRDefault="00595BE1" w:rsidP="00595BE1">
      <w:pPr>
        <w:rPr>
          <w:rFonts w:ascii="Comic Sans MS" w:hAnsi="Comic Sans MS"/>
          <w:sz w:val="24"/>
          <w:szCs w:val="24"/>
        </w:rPr>
      </w:pPr>
    </w:p>
    <w:p w:rsidR="00595BE1" w:rsidRPr="00595BE1" w:rsidRDefault="00595BE1" w:rsidP="00595BE1">
      <w:pPr>
        <w:rPr>
          <w:rFonts w:ascii="Comic Sans MS" w:hAnsi="Comic Sans MS"/>
          <w:sz w:val="24"/>
          <w:szCs w:val="24"/>
        </w:rPr>
      </w:pPr>
      <w:r w:rsidRPr="00595BE1">
        <w:rPr>
          <w:rFonts w:ascii="Comic Sans MS" w:hAnsi="Comic Sans MS"/>
          <w:sz w:val="24"/>
          <w:szCs w:val="24"/>
        </w:rPr>
        <w:t xml:space="preserve">Change these sentences from the active voice to the passive voice. </w:t>
      </w:r>
    </w:p>
    <w:p w:rsidR="00595BE1" w:rsidRPr="00595BE1" w:rsidRDefault="00595BE1" w:rsidP="00595BE1">
      <w:pPr>
        <w:rPr>
          <w:rFonts w:ascii="Comic Sans MS" w:hAnsi="Comic Sans MS"/>
          <w:sz w:val="24"/>
          <w:szCs w:val="24"/>
        </w:rPr>
      </w:pPr>
      <w:r w:rsidRPr="00595BE1">
        <w:rPr>
          <w:rFonts w:ascii="Comic Sans MS" w:hAnsi="Comic Sans MS"/>
          <w:sz w:val="24"/>
          <w:szCs w:val="24"/>
        </w:rPr>
        <w:t xml:space="preserve">1. Bess shed lots of tears. </w:t>
      </w:r>
    </w:p>
    <w:p w:rsidR="00595BE1" w:rsidRPr="00595BE1" w:rsidRDefault="00595BE1" w:rsidP="00595BE1">
      <w:pPr>
        <w:rPr>
          <w:rFonts w:ascii="Comic Sans MS" w:hAnsi="Comic Sans MS"/>
          <w:sz w:val="24"/>
          <w:szCs w:val="24"/>
        </w:rPr>
      </w:pPr>
      <w:r w:rsidRPr="00595BE1">
        <w:rPr>
          <w:rFonts w:ascii="Comic Sans MS" w:hAnsi="Comic Sans MS"/>
          <w:sz w:val="24"/>
          <w:szCs w:val="24"/>
        </w:rPr>
        <w:t xml:space="preserve">2. In the barn, Tim tidied up the hay. </w:t>
      </w:r>
    </w:p>
    <w:p w:rsidR="00595BE1" w:rsidRPr="00595BE1" w:rsidRDefault="00595BE1" w:rsidP="00595BE1">
      <w:pPr>
        <w:rPr>
          <w:rFonts w:ascii="Comic Sans MS" w:hAnsi="Comic Sans MS"/>
          <w:sz w:val="24"/>
          <w:szCs w:val="24"/>
        </w:rPr>
      </w:pPr>
      <w:r w:rsidRPr="00595BE1">
        <w:rPr>
          <w:rFonts w:ascii="Comic Sans MS" w:hAnsi="Comic Sans MS"/>
          <w:sz w:val="24"/>
          <w:szCs w:val="24"/>
        </w:rPr>
        <w:t xml:space="preserve">3. A vampire bit the victim. </w:t>
      </w:r>
    </w:p>
    <w:p w:rsidR="00595BE1" w:rsidRPr="00595BE1" w:rsidRDefault="00595BE1" w:rsidP="00595BE1">
      <w:pPr>
        <w:rPr>
          <w:rFonts w:ascii="Comic Sans MS" w:hAnsi="Comic Sans MS"/>
          <w:sz w:val="24"/>
          <w:szCs w:val="24"/>
        </w:rPr>
      </w:pPr>
      <w:r w:rsidRPr="00595BE1">
        <w:rPr>
          <w:rFonts w:ascii="Comic Sans MS" w:hAnsi="Comic Sans MS"/>
          <w:sz w:val="24"/>
          <w:szCs w:val="24"/>
        </w:rPr>
        <w:t xml:space="preserve">4. My grandfather built a house in Chell Heath. </w:t>
      </w:r>
    </w:p>
    <w:p w:rsidR="00595BE1" w:rsidRPr="00595BE1" w:rsidRDefault="00595BE1" w:rsidP="00595BE1">
      <w:pPr>
        <w:rPr>
          <w:rFonts w:ascii="Comic Sans MS" w:hAnsi="Comic Sans MS"/>
          <w:sz w:val="24"/>
          <w:szCs w:val="24"/>
        </w:rPr>
      </w:pPr>
      <w:r w:rsidRPr="00595BE1">
        <w:rPr>
          <w:rFonts w:ascii="Comic Sans MS" w:hAnsi="Comic Sans MS"/>
          <w:sz w:val="24"/>
          <w:szCs w:val="24"/>
        </w:rPr>
        <w:t xml:space="preserve">5. During the day, Alicia completed a lot of work in her English and Maths books. </w:t>
      </w:r>
    </w:p>
    <w:p w:rsidR="00595BE1" w:rsidRPr="00595BE1" w:rsidRDefault="00595BE1" w:rsidP="00595BE1">
      <w:pPr>
        <w:rPr>
          <w:rFonts w:ascii="Comic Sans MS" w:hAnsi="Comic Sans MS"/>
          <w:sz w:val="24"/>
          <w:szCs w:val="24"/>
        </w:rPr>
      </w:pPr>
      <w:r w:rsidRPr="00595BE1">
        <w:rPr>
          <w:rFonts w:ascii="Comic Sans MS" w:hAnsi="Comic Sans MS"/>
          <w:sz w:val="24"/>
          <w:szCs w:val="24"/>
        </w:rPr>
        <w:t xml:space="preserve">6. The bank was robbed by Kenny. </w:t>
      </w:r>
    </w:p>
    <w:p w:rsidR="00595BE1" w:rsidRDefault="00595BE1"/>
    <w:p w:rsidR="00595BE1" w:rsidRDefault="00595BE1"/>
    <w:p w:rsidR="00595BE1" w:rsidRDefault="00595BE1"/>
    <w:p w:rsidR="00595BE1" w:rsidRDefault="00595BE1"/>
    <w:p w:rsidR="00595BE1" w:rsidRDefault="00595BE1"/>
    <w:p w:rsidR="00595BE1" w:rsidRDefault="00595BE1"/>
    <w:p w:rsidR="00900591" w:rsidRDefault="00900591"/>
    <w:p w:rsidR="00900591" w:rsidRDefault="00900591"/>
    <w:p w:rsidR="00595BE1" w:rsidRDefault="00595BE1"/>
    <w:p w:rsidR="00595BE1" w:rsidRDefault="00595BE1"/>
    <w:p w:rsidR="00595BE1" w:rsidRDefault="00595BE1"/>
    <w:p w:rsidR="00595BE1" w:rsidRDefault="00595BE1"/>
    <w:p w:rsidR="00900591" w:rsidRDefault="00900591"/>
    <w:p w:rsidR="00900591" w:rsidRDefault="00900591"/>
    <w:p w:rsidR="00900591" w:rsidRDefault="00900591"/>
    <w:p w:rsidR="003D35E7" w:rsidRDefault="003D35E7"/>
    <w:p w:rsidR="003D35E7" w:rsidRPr="003D35E7" w:rsidRDefault="003D35E7" w:rsidP="003D35E7">
      <w:pPr>
        <w:spacing w:after="0" w:line="240" w:lineRule="auto"/>
        <w:rPr>
          <w:rFonts w:ascii="Comic Sans MS" w:hAnsi="Comic Sans MS"/>
          <w:b/>
          <w:sz w:val="32"/>
          <w:szCs w:val="32"/>
          <w:u w:val="single"/>
        </w:rPr>
      </w:pPr>
      <w:r w:rsidRPr="003D35E7">
        <w:rPr>
          <w:rFonts w:ascii="Comic Sans MS" w:hAnsi="Comic Sans MS"/>
          <w:b/>
          <w:sz w:val="32"/>
          <w:szCs w:val="32"/>
          <w:u w:val="single"/>
        </w:rPr>
        <w:t>Lesson 4- LO: To identify the key features of a non-chronological report</w:t>
      </w:r>
    </w:p>
    <w:p w:rsidR="003D35E7" w:rsidRPr="003D35E7" w:rsidRDefault="003D35E7" w:rsidP="003D35E7">
      <w:pPr>
        <w:spacing w:after="0" w:line="240" w:lineRule="auto"/>
        <w:rPr>
          <w:rFonts w:ascii="Comic Sans MS" w:hAnsi="Comic Sans MS"/>
          <w:sz w:val="32"/>
          <w:szCs w:val="32"/>
        </w:rPr>
      </w:pPr>
    </w:p>
    <w:p w:rsidR="003D35E7" w:rsidRPr="003D35E7" w:rsidRDefault="003D35E7" w:rsidP="003D35E7">
      <w:pPr>
        <w:spacing w:after="0" w:line="240" w:lineRule="auto"/>
        <w:rPr>
          <w:rFonts w:ascii="Comic Sans MS" w:hAnsi="Comic Sans MS"/>
          <w:sz w:val="32"/>
          <w:szCs w:val="32"/>
          <w:u w:val="single"/>
        </w:rPr>
      </w:pPr>
      <w:r w:rsidRPr="003D35E7">
        <w:rPr>
          <w:rFonts w:ascii="Comic Sans MS" w:hAnsi="Comic Sans MS"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4E91ED6" wp14:editId="5E50F22C">
                <wp:simplePos x="0" y="0"/>
                <wp:positionH relativeFrom="column">
                  <wp:posOffset>865505</wp:posOffset>
                </wp:positionH>
                <wp:positionV relativeFrom="paragraph">
                  <wp:posOffset>60960</wp:posOffset>
                </wp:positionV>
                <wp:extent cx="314325" cy="123825"/>
                <wp:effectExtent l="0" t="0" r="9525" b="952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12382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6500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EF3CB4" id="Rectangle 10" o:spid="_x0000_s1026" style="position:absolute;margin-left:68.15pt;margin-top:4.8pt;width:24.75pt;height:9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" fillcolor="#a6a6a6" stroked="f" strokeweight="1pt"/>
            </w:pict>
          </mc:Fallback>
        </mc:AlternateContent>
      </w:r>
      <w:r w:rsidRPr="003D35E7">
        <w:rPr>
          <w:rFonts w:ascii="Comic Sans MS" w:hAnsi="Comic Sans MS"/>
          <w:sz w:val="32"/>
          <w:szCs w:val="32"/>
          <w:u w:val="single"/>
        </w:rPr>
        <w:t xml:space="preserve">Heading   </w:t>
      </w:r>
    </w:p>
    <w:p w:rsidR="003D35E7" w:rsidRPr="003D35E7" w:rsidRDefault="003D35E7" w:rsidP="003D35E7">
      <w:pPr>
        <w:spacing w:after="0" w:line="240" w:lineRule="auto"/>
        <w:rPr>
          <w:rFonts w:ascii="Comic Sans MS" w:hAnsi="Comic Sans MS"/>
          <w:sz w:val="32"/>
          <w:szCs w:val="32"/>
        </w:rPr>
      </w:pPr>
      <w:r w:rsidRPr="003D35E7">
        <w:rPr>
          <w:rFonts w:ascii="Comic Sans MS" w:hAnsi="Comic Sans MS"/>
          <w:sz w:val="32"/>
          <w:szCs w:val="32"/>
        </w:rPr>
        <w:t xml:space="preserve">This tells the reader what the text is going to be about. </w:t>
      </w:r>
    </w:p>
    <w:p w:rsidR="003D35E7" w:rsidRPr="003D35E7" w:rsidRDefault="003D35E7" w:rsidP="003D35E7">
      <w:pPr>
        <w:spacing w:after="0" w:line="240" w:lineRule="auto"/>
        <w:rPr>
          <w:rFonts w:ascii="Comic Sans MS" w:hAnsi="Comic Sans MS"/>
          <w:sz w:val="32"/>
          <w:szCs w:val="32"/>
        </w:rPr>
      </w:pPr>
    </w:p>
    <w:p w:rsidR="003D35E7" w:rsidRPr="003D35E7" w:rsidRDefault="003D35E7" w:rsidP="003D35E7">
      <w:pPr>
        <w:spacing w:after="0" w:line="240" w:lineRule="auto"/>
        <w:rPr>
          <w:rFonts w:ascii="Comic Sans MS" w:hAnsi="Comic Sans MS"/>
          <w:sz w:val="32"/>
          <w:szCs w:val="32"/>
          <w:u w:val="single"/>
        </w:rPr>
      </w:pPr>
      <w:r w:rsidRPr="003D35E7">
        <w:rPr>
          <w:rFonts w:ascii="Comic Sans MS" w:hAnsi="Comic Sans MS"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677A8B" wp14:editId="36D50A4D">
                <wp:simplePos x="0" y="0"/>
                <wp:positionH relativeFrom="column">
                  <wp:posOffset>1352550</wp:posOffset>
                </wp:positionH>
                <wp:positionV relativeFrom="paragraph">
                  <wp:posOffset>6985</wp:posOffset>
                </wp:positionV>
                <wp:extent cx="314325" cy="123825"/>
                <wp:effectExtent l="0" t="0" r="9525" b="952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1238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BB719C" id="Rectangle 11" o:spid="_x0000_s1026" style="position:absolute;margin-left:106.5pt;margin-top:.55pt;width:24.75pt;height:9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" fillcolor="red" stroked="f" strokeweight="1pt"/>
            </w:pict>
          </mc:Fallback>
        </mc:AlternateContent>
      </w:r>
      <w:r w:rsidRPr="003D35E7">
        <w:rPr>
          <w:rFonts w:ascii="Comic Sans MS" w:hAnsi="Comic Sans MS"/>
          <w:sz w:val="32"/>
          <w:szCs w:val="32"/>
          <w:u w:val="single"/>
        </w:rPr>
        <w:t>Sub-headings</w:t>
      </w:r>
    </w:p>
    <w:p w:rsidR="003D35E7" w:rsidRPr="003D35E7" w:rsidRDefault="003D35E7" w:rsidP="003D35E7">
      <w:pPr>
        <w:spacing w:after="0" w:line="240" w:lineRule="auto"/>
        <w:rPr>
          <w:rFonts w:ascii="Comic Sans MS" w:hAnsi="Comic Sans MS"/>
          <w:sz w:val="32"/>
          <w:szCs w:val="32"/>
        </w:rPr>
      </w:pPr>
      <w:r w:rsidRPr="003D35E7">
        <w:rPr>
          <w:rFonts w:ascii="Comic Sans MS" w:hAnsi="Comic Sans MS"/>
          <w:sz w:val="32"/>
          <w:szCs w:val="32"/>
        </w:rPr>
        <w:t xml:space="preserve">Sub-headings organise the text into sections so that the reader can find information easily. </w:t>
      </w:r>
    </w:p>
    <w:p w:rsidR="003D35E7" w:rsidRPr="003D35E7" w:rsidRDefault="003D35E7" w:rsidP="003D35E7">
      <w:pPr>
        <w:spacing w:after="0" w:line="240" w:lineRule="auto"/>
        <w:rPr>
          <w:rFonts w:ascii="Comic Sans MS" w:hAnsi="Comic Sans MS"/>
          <w:sz w:val="32"/>
          <w:szCs w:val="32"/>
        </w:rPr>
      </w:pPr>
    </w:p>
    <w:p w:rsidR="003D35E7" w:rsidRPr="003D35E7" w:rsidRDefault="003D35E7" w:rsidP="003D35E7">
      <w:pPr>
        <w:spacing w:after="0" w:line="240" w:lineRule="auto"/>
        <w:rPr>
          <w:rFonts w:ascii="Comic Sans MS" w:hAnsi="Comic Sans MS"/>
          <w:sz w:val="32"/>
          <w:szCs w:val="32"/>
          <w:u w:val="single"/>
        </w:rPr>
      </w:pPr>
      <w:r w:rsidRPr="003D35E7">
        <w:rPr>
          <w:rFonts w:ascii="Comic Sans MS" w:hAnsi="Comic Sans MS"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F903B7" wp14:editId="5D1051DB">
                <wp:simplePos x="0" y="0"/>
                <wp:positionH relativeFrom="column">
                  <wp:posOffset>2317750</wp:posOffset>
                </wp:positionH>
                <wp:positionV relativeFrom="paragraph">
                  <wp:posOffset>78740</wp:posOffset>
                </wp:positionV>
                <wp:extent cx="314325" cy="123825"/>
                <wp:effectExtent l="0" t="0" r="9525" b="952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12382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7962AE" id="Rectangle 12" o:spid="_x0000_s1026" style="position:absolute;margin-left:182.5pt;margin-top:6.2pt;width:24.75pt;height:9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" fillcolor="#00b0f0" stroked="f" strokeweight="1pt"/>
            </w:pict>
          </mc:Fallback>
        </mc:AlternateContent>
      </w:r>
      <w:r w:rsidRPr="003D35E7">
        <w:rPr>
          <w:rFonts w:ascii="Comic Sans MS" w:hAnsi="Comic Sans MS"/>
          <w:sz w:val="32"/>
          <w:szCs w:val="32"/>
          <w:u w:val="single"/>
        </w:rPr>
        <w:t>Introductory Paragraph</w:t>
      </w:r>
    </w:p>
    <w:p w:rsidR="003D35E7" w:rsidRPr="003D35E7" w:rsidRDefault="003D35E7" w:rsidP="003D35E7">
      <w:pPr>
        <w:spacing w:after="0" w:line="240" w:lineRule="auto"/>
        <w:rPr>
          <w:rFonts w:ascii="Comic Sans MS" w:hAnsi="Comic Sans MS"/>
          <w:sz w:val="32"/>
          <w:szCs w:val="32"/>
        </w:rPr>
      </w:pPr>
      <w:r w:rsidRPr="003D35E7">
        <w:rPr>
          <w:rFonts w:ascii="Comic Sans MS" w:hAnsi="Comic Sans MS"/>
          <w:sz w:val="32"/>
          <w:szCs w:val="32"/>
        </w:rPr>
        <w:t xml:space="preserve">An introduction giving the reader some brief background information about the subject. </w:t>
      </w:r>
    </w:p>
    <w:p w:rsidR="003D35E7" w:rsidRPr="003D35E7" w:rsidRDefault="003D35E7" w:rsidP="003D35E7">
      <w:pPr>
        <w:spacing w:after="0" w:line="240" w:lineRule="auto"/>
        <w:rPr>
          <w:rFonts w:ascii="Comic Sans MS" w:hAnsi="Comic Sans MS"/>
          <w:sz w:val="32"/>
          <w:szCs w:val="32"/>
        </w:rPr>
      </w:pPr>
    </w:p>
    <w:p w:rsidR="003D35E7" w:rsidRPr="003D35E7" w:rsidRDefault="003D35E7" w:rsidP="003D35E7">
      <w:pPr>
        <w:spacing w:after="0" w:line="240" w:lineRule="auto"/>
        <w:rPr>
          <w:rFonts w:ascii="Comic Sans MS" w:hAnsi="Comic Sans MS"/>
          <w:sz w:val="32"/>
          <w:szCs w:val="32"/>
          <w:u w:val="single"/>
        </w:rPr>
      </w:pPr>
      <w:r w:rsidRPr="003D35E7">
        <w:rPr>
          <w:rFonts w:ascii="Comic Sans MS" w:hAnsi="Comic Sans MS"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621183F" wp14:editId="4EAC12FC">
                <wp:simplePos x="0" y="0"/>
                <wp:positionH relativeFrom="column">
                  <wp:posOffset>1993900</wp:posOffset>
                </wp:positionH>
                <wp:positionV relativeFrom="paragraph">
                  <wp:posOffset>12700</wp:posOffset>
                </wp:positionV>
                <wp:extent cx="314325" cy="123825"/>
                <wp:effectExtent l="0" t="0" r="9525" b="952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1238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35D24E" id="Rectangle 13" o:spid="_x0000_s1026" style="position:absolute;margin-left:157pt;margin-top:1pt;width:24.75pt;height:9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" fillcolor="yellow" stroked="f" strokeweight="1pt"/>
            </w:pict>
          </mc:Fallback>
        </mc:AlternateContent>
      </w:r>
      <w:r w:rsidRPr="003D35E7">
        <w:rPr>
          <w:rFonts w:ascii="Comic Sans MS" w:hAnsi="Comic Sans MS"/>
          <w:sz w:val="32"/>
          <w:szCs w:val="32"/>
          <w:u w:val="single"/>
        </w:rPr>
        <w:t>Effective Adjectives</w:t>
      </w:r>
    </w:p>
    <w:p w:rsidR="003D35E7" w:rsidRPr="003D35E7" w:rsidRDefault="003D35E7" w:rsidP="003D35E7">
      <w:pPr>
        <w:spacing w:after="0" w:line="240" w:lineRule="auto"/>
        <w:rPr>
          <w:rFonts w:ascii="Comic Sans MS" w:hAnsi="Comic Sans MS"/>
          <w:sz w:val="32"/>
          <w:szCs w:val="32"/>
        </w:rPr>
      </w:pPr>
      <w:r w:rsidRPr="003D35E7">
        <w:rPr>
          <w:rFonts w:ascii="Comic Sans MS" w:hAnsi="Comic Sans MS"/>
          <w:sz w:val="32"/>
          <w:szCs w:val="32"/>
        </w:rPr>
        <w:t xml:space="preserve">Describing words that are used to engage the reader. </w:t>
      </w:r>
    </w:p>
    <w:p w:rsidR="003D35E7" w:rsidRPr="003D35E7" w:rsidRDefault="003D35E7" w:rsidP="003D35E7">
      <w:pPr>
        <w:spacing w:after="0" w:line="240" w:lineRule="auto"/>
        <w:rPr>
          <w:rFonts w:ascii="Comic Sans MS" w:hAnsi="Comic Sans MS"/>
          <w:sz w:val="32"/>
          <w:szCs w:val="32"/>
        </w:rPr>
      </w:pPr>
    </w:p>
    <w:p w:rsidR="003D35E7" w:rsidRPr="003D35E7" w:rsidRDefault="003D35E7" w:rsidP="003D35E7">
      <w:pPr>
        <w:spacing w:after="0" w:line="240" w:lineRule="auto"/>
        <w:rPr>
          <w:rFonts w:ascii="Comic Sans MS" w:hAnsi="Comic Sans MS"/>
          <w:sz w:val="32"/>
          <w:szCs w:val="32"/>
          <w:u w:val="single"/>
        </w:rPr>
      </w:pPr>
      <w:r w:rsidRPr="003D35E7">
        <w:rPr>
          <w:rFonts w:ascii="Comic Sans MS" w:hAnsi="Comic Sans MS"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612F2E" wp14:editId="3D5BC530">
                <wp:simplePos x="0" y="0"/>
                <wp:positionH relativeFrom="column">
                  <wp:posOffset>2009775</wp:posOffset>
                </wp:positionH>
                <wp:positionV relativeFrom="paragraph">
                  <wp:posOffset>8255</wp:posOffset>
                </wp:positionV>
                <wp:extent cx="314325" cy="123825"/>
                <wp:effectExtent l="0" t="0" r="9525" b="952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123825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FE697D" id="Rectangle 15" o:spid="_x0000_s1026" style="position:absolute;margin-left:158.25pt;margin-top:.65pt;width:24.75pt;height:9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" fillcolor="#7030a0" stroked="f" strokeweight="1pt"/>
            </w:pict>
          </mc:Fallback>
        </mc:AlternateContent>
      </w:r>
      <w:r w:rsidRPr="003D35E7">
        <w:rPr>
          <w:rFonts w:ascii="Comic Sans MS" w:hAnsi="Comic Sans MS"/>
          <w:sz w:val="32"/>
          <w:szCs w:val="32"/>
          <w:u w:val="single"/>
        </w:rPr>
        <w:t>Factual Information</w:t>
      </w:r>
    </w:p>
    <w:p w:rsidR="003D35E7" w:rsidRPr="003D35E7" w:rsidRDefault="003D35E7" w:rsidP="003D35E7">
      <w:pPr>
        <w:spacing w:after="0" w:line="240" w:lineRule="auto"/>
        <w:rPr>
          <w:rFonts w:ascii="Comic Sans MS" w:hAnsi="Comic Sans MS"/>
          <w:sz w:val="32"/>
          <w:szCs w:val="32"/>
        </w:rPr>
      </w:pPr>
      <w:r w:rsidRPr="003D35E7">
        <w:rPr>
          <w:rFonts w:ascii="Comic Sans MS" w:hAnsi="Comic Sans MS"/>
          <w:sz w:val="32"/>
          <w:szCs w:val="32"/>
        </w:rPr>
        <w:t xml:space="preserve">True information, not someone’s opinion. Dates, times, statistics and facts are used. </w:t>
      </w:r>
    </w:p>
    <w:p w:rsidR="003D35E7" w:rsidRPr="003D35E7" w:rsidRDefault="003D35E7" w:rsidP="003D35E7">
      <w:pPr>
        <w:spacing w:after="0" w:line="240" w:lineRule="auto"/>
        <w:rPr>
          <w:rFonts w:ascii="Comic Sans MS" w:hAnsi="Comic Sans MS"/>
          <w:sz w:val="32"/>
          <w:szCs w:val="32"/>
        </w:rPr>
      </w:pPr>
    </w:p>
    <w:p w:rsidR="003D35E7" w:rsidRPr="003D35E7" w:rsidRDefault="003D35E7" w:rsidP="003D35E7">
      <w:pPr>
        <w:spacing w:after="0" w:line="240" w:lineRule="auto"/>
        <w:rPr>
          <w:rFonts w:ascii="Comic Sans MS" w:hAnsi="Comic Sans MS"/>
          <w:sz w:val="32"/>
          <w:szCs w:val="32"/>
          <w:u w:val="single"/>
        </w:rPr>
      </w:pPr>
      <w:r w:rsidRPr="003D35E7">
        <w:rPr>
          <w:rFonts w:ascii="Comic Sans MS" w:hAnsi="Comic Sans MS"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A8953D" wp14:editId="5271ED9F">
                <wp:simplePos x="0" y="0"/>
                <wp:positionH relativeFrom="column">
                  <wp:posOffset>2089150</wp:posOffset>
                </wp:positionH>
                <wp:positionV relativeFrom="paragraph">
                  <wp:posOffset>8890</wp:posOffset>
                </wp:positionV>
                <wp:extent cx="314325" cy="123825"/>
                <wp:effectExtent l="0" t="0" r="9525" b="952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123825"/>
                        </a:xfrm>
                        <a:prstGeom prst="rect">
                          <a:avLst/>
                        </a:prstGeom>
                        <a:solidFill>
                          <a:srgbClr val="FF66CC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030760B" id="Rectangle 16" o:spid="_x0000_s1026" style="position:absolute;margin-left:164.5pt;margin-top:.7pt;width:24.75pt;height:9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" fillcolor="#f6c" stroked="f" strokeweight="1pt"/>
            </w:pict>
          </mc:Fallback>
        </mc:AlternateContent>
      </w:r>
      <w:r w:rsidRPr="003D35E7">
        <w:rPr>
          <w:rFonts w:ascii="Comic Sans MS" w:hAnsi="Comic Sans MS"/>
          <w:sz w:val="32"/>
          <w:szCs w:val="32"/>
          <w:u w:val="single"/>
        </w:rPr>
        <w:t>Effective Punctuation</w:t>
      </w:r>
    </w:p>
    <w:p w:rsidR="003D35E7" w:rsidRDefault="003D35E7" w:rsidP="003D35E7">
      <w:pPr>
        <w:spacing w:after="0" w:line="240" w:lineRule="auto"/>
        <w:rPr>
          <w:rFonts w:ascii="Comic Sans MS" w:hAnsi="Comic Sans MS"/>
          <w:sz w:val="32"/>
          <w:szCs w:val="32"/>
        </w:rPr>
      </w:pPr>
      <w:r w:rsidRPr="003D35E7">
        <w:rPr>
          <w:rFonts w:ascii="Comic Sans MS" w:hAnsi="Comic Sans MS"/>
          <w:sz w:val="32"/>
          <w:szCs w:val="32"/>
        </w:rPr>
        <w:t>Punctuation is used to make the writing more interesting to read and emphasise certain points.</w:t>
      </w:r>
    </w:p>
    <w:p w:rsidR="00900591" w:rsidRPr="003D35E7" w:rsidRDefault="00900591" w:rsidP="003D35E7">
      <w:pPr>
        <w:spacing w:after="0" w:line="240" w:lineRule="auto"/>
        <w:rPr>
          <w:rFonts w:ascii="Comic Sans MS" w:hAnsi="Comic Sans MS"/>
          <w:sz w:val="32"/>
          <w:szCs w:val="32"/>
        </w:rPr>
      </w:pPr>
      <w:r w:rsidRPr="00900591">
        <w:rPr>
          <w:b/>
          <w:sz w:val="28"/>
          <w:szCs w:val="28"/>
          <w:u w:val="single"/>
        </w:rPr>
        <w:t>Art resource</w:t>
      </w:r>
    </w:p>
    <w:p w:rsidR="00900591" w:rsidRDefault="00900591">
      <w:r>
        <w:rPr>
          <w:noProof/>
          <w:lang w:eastAsia="en-GB"/>
        </w:rPr>
        <w:drawing>
          <wp:inline distT="0" distB="0" distL="0" distR="0" wp14:anchorId="6949D8FB" wp14:editId="5116087F">
            <wp:extent cx="8518525" cy="5196545"/>
            <wp:effectExtent l="0" t="0" r="0" b="444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18227" t="11927" r="16091" b="8868"/>
                    <a:stretch/>
                  </pic:blipFill>
                  <pic:spPr bwMode="auto">
                    <a:xfrm>
                      <a:off x="0" y="0"/>
                      <a:ext cx="8534242" cy="52061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00591" w:rsidRPr="00900591" w:rsidRDefault="00900591">
      <w:pPr>
        <w:rPr>
          <w:b/>
          <w:sz w:val="28"/>
          <w:szCs w:val="28"/>
          <w:u w:val="single"/>
        </w:rPr>
      </w:pPr>
      <w:r w:rsidRPr="00900591">
        <w:rPr>
          <w:b/>
          <w:sz w:val="28"/>
          <w:szCs w:val="28"/>
          <w:u w:val="single"/>
        </w:rPr>
        <w:t>PSHE resources</w:t>
      </w:r>
    </w:p>
    <w:p w:rsidR="00900591" w:rsidRDefault="00900591">
      <w:r>
        <w:rPr>
          <w:noProof/>
          <w:lang w:eastAsia="en-GB"/>
        </w:rPr>
        <w:drawing>
          <wp:inline distT="0" distB="0" distL="0" distR="0" wp14:anchorId="084E57BC" wp14:editId="40888975">
            <wp:extent cx="5326081" cy="9053252"/>
            <wp:effectExtent l="3175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26058" t="10877" r="40970" b="8729"/>
                    <a:stretch/>
                  </pic:blipFill>
                  <pic:spPr bwMode="auto">
                    <a:xfrm rot="5400000">
                      <a:off x="0" y="0"/>
                      <a:ext cx="5338925" cy="90750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00591" w:rsidRDefault="00900591">
      <w:r>
        <w:rPr>
          <w:noProof/>
          <w:lang w:eastAsia="en-GB"/>
        </w:rPr>
        <w:drawing>
          <wp:inline distT="0" distB="0" distL="0" distR="0" wp14:anchorId="1C881FDB" wp14:editId="2D3AE4F5">
            <wp:extent cx="5715000" cy="8199783"/>
            <wp:effectExtent l="0" t="4128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27121" t="13241" r="42300" b="8730"/>
                    <a:stretch/>
                  </pic:blipFill>
                  <pic:spPr bwMode="auto">
                    <a:xfrm rot="5400000">
                      <a:off x="0" y="0"/>
                      <a:ext cx="5721972" cy="82097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B0C2D" w:rsidRPr="00FB0C2D" w:rsidRDefault="00FB0C2D">
      <w:pPr>
        <w:rPr>
          <w:b/>
          <w:sz w:val="28"/>
          <w:szCs w:val="28"/>
          <w:u w:val="single"/>
        </w:rPr>
      </w:pPr>
      <w:r w:rsidRPr="00FB0C2D">
        <w:rPr>
          <w:b/>
          <w:sz w:val="28"/>
          <w:szCs w:val="28"/>
          <w:u w:val="single"/>
        </w:rPr>
        <w:t>Geography resource</w:t>
      </w:r>
    </w:p>
    <w:p w:rsidR="00FB0C2D" w:rsidRDefault="00FB0C2D">
      <w:r>
        <w:rPr>
          <w:noProof/>
          <w:lang w:eastAsia="en-GB"/>
        </w:rPr>
        <w:drawing>
          <wp:inline distT="0" distB="0" distL="0" distR="0" wp14:anchorId="65512285" wp14:editId="74A6473E">
            <wp:extent cx="5382895" cy="8843973"/>
            <wp:effectExtent l="3175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l="35205" t="13571" r="33237" b="7161"/>
                    <a:stretch/>
                  </pic:blipFill>
                  <pic:spPr bwMode="auto">
                    <a:xfrm rot="5400000">
                      <a:off x="0" y="0"/>
                      <a:ext cx="5409633" cy="88879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B0C2D" w:rsidRDefault="00653BE5">
      <w:pPr>
        <w:rPr>
          <w:b/>
          <w:sz w:val="28"/>
          <w:szCs w:val="28"/>
          <w:u w:val="single"/>
        </w:rPr>
      </w:pPr>
      <w:r w:rsidRPr="00653BE5">
        <w:rPr>
          <w:b/>
          <w:sz w:val="28"/>
          <w:szCs w:val="28"/>
          <w:u w:val="single"/>
        </w:rPr>
        <w:t>Science resource</w:t>
      </w:r>
    </w:p>
    <w:p w:rsidR="00653BE5" w:rsidRPr="00653BE5" w:rsidRDefault="00653BE5">
      <w:pPr>
        <w:rPr>
          <w:b/>
          <w:sz w:val="48"/>
          <w:szCs w:val="48"/>
          <w:u w:val="singl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254"/>
        <w:gridCol w:w="2331"/>
        <w:gridCol w:w="2331"/>
        <w:gridCol w:w="2331"/>
      </w:tblGrid>
      <w:tr w:rsidR="00653BE5" w:rsidRPr="00653BE5" w:rsidTr="00AE1257">
        <w:tc>
          <w:tcPr>
            <w:tcW w:w="2254" w:type="dxa"/>
          </w:tcPr>
          <w:p w:rsidR="00653BE5" w:rsidRPr="00653BE5" w:rsidRDefault="00653BE5" w:rsidP="00653BE5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Type of leaf</w:t>
            </w:r>
            <w:r w:rsidRPr="00653BE5">
              <w:rPr>
                <w:rFonts w:ascii="Comic Sans MS" w:hAnsi="Comic Sans MS"/>
                <w:sz w:val="48"/>
                <w:szCs w:val="48"/>
              </w:rPr>
              <w:t xml:space="preserve"> </w:t>
            </w:r>
          </w:p>
        </w:tc>
        <w:tc>
          <w:tcPr>
            <w:tcW w:w="2254" w:type="dxa"/>
          </w:tcPr>
          <w:p w:rsidR="00653BE5" w:rsidRPr="00653BE5" w:rsidRDefault="00653BE5" w:rsidP="00653BE5">
            <w:pPr>
              <w:rPr>
                <w:rFonts w:ascii="Comic Sans MS" w:hAnsi="Comic Sans MS"/>
                <w:sz w:val="48"/>
                <w:szCs w:val="48"/>
              </w:rPr>
            </w:pPr>
            <w:r w:rsidRPr="00653BE5">
              <w:rPr>
                <w:rFonts w:ascii="Comic Sans MS" w:hAnsi="Comic Sans MS"/>
                <w:sz w:val="48"/>
                <w:szCs w:val="48"/>
              </w:rPr>
              <w:t>Test 1 (seconds)</w:t>
            </w:r>
          </w:p>
        </w:tc>
        <w:tc>
          <w:tcPr>
            <w:tcW w:w="2254" w:type="dxa"/>
          </w:tcPr>
          <w:p w:rsidR="00653BE5" w:rsidRPr="00653BE5" w:rsidRDefault="00653BE5" w:rsidP="00653BE5">
            <w:pPr>
              <w:rPr>
                <w:rFonts w:ascii="Comic Sans MS" w:hAnsi="Comic Sans MS"/>
                <w:sz w:val="48"/>
                <w:szCs w:val="48"/>
              </w:rPr>
            </w:pPr>
            <w:r w:rsidRPr="00653BE5">
              <w:rPr>
                <w:rFonts w:ascii="Comic Sans MS" w:hAnsi="Comic Sans MS"/>
                <w:sz w:val="48"/>
                <w:szCs w:val="48"/>
              </w:rPr>
              <w:t>Test 2 (seconds)</w:t>
            </w:r>
          </w:p>
        </w:tc>
        <w:tc>
          <w:tcPr>
            <w:tcW w:w="2254" w:type="dxa"/>
          </w:tcPr>
          <w:p w:rsidR="00653BE5" w:rsidRPr="00653BE5" w:rsidRDefault="00653BE5" w:rsidP="00653BE5">
            <w:pPr>
              <w:rPr>
                <w:rFonts w:ascii="Comic Sans MS" w:hAnsi="Comic Sans MS"/>
                <w:sz w:val="48"/>
                <w:szCs w:val="48"/>
              </w:rPr>
            </w:pPr>
            <w:r w:rsidRPr="00653BE5">
              <w:rPr>
                <w:rFonts w:ascii="Comic Sans MS" w:hAnsi="Comic Sans MS"/>
                <w:sz w:val="48"/>
                <w:szCs w:val="48"/>
              </w:rPr>
              <w:t>Test 3  (seconds)</w:t>
            </w:r>
          </w:p>
        </w:tc>
      </w:tr>
      <w:tr w:rsidR="00653BE5" w:rsidRPr="00653BE5" w:rsidTr="00AE1257">
        <w:tc>
          <w:tcPr>
            <w:tcW w:w="2254" w:type="dxa"/>
          </w:tcPr>
          <w:p w:rsidR="00653BE5" w:rsidRPr="00653BE5" w:rsidRDefault="00653BE5" w:rsidP="00653BE5">
            <w:pPr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254" w:type="dxa"/>
          </w:tcPr>
          <w:p w:rsidR="00653BE5" w:rsidRPr="00653BE5" w:rsidRDefault="00653BE5" w:rsidP="00653BE5">
            <w:pPr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254" w:type="dxa"/>
          </w:tcPr>
          <w:p w:rsidR="00653BE5" w:rsidRPr="00653BE5" w:rsidRDefault="00653BE5" w:rsidP="00653BE5">
            <w:pPr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254" w:type="dxa"/>
          </w:tcPr>
          <w:p w:rsidR="00653BE5" w:rsidRPr="00653BE5" w:rsidRDefault="00653BE5" w:rsidP="00653BE5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653BE5" w:rsidRPr="00653BE5" w:rsidTr="00AE1257">
        <w:tc>
          <w:tcPr>
            <w:tcW w:w="2254" w:type="dxa"/>
          </w:tcPr>
          <w:p w:rsidR="00653BE5" w:rsidRPr="00653BE5" w:rsidRDefault="00653BE5" w:rsidP="00653BE5">
            <w:pPr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254" w:type="dxa"/>
          </w:tcPr>
          <w:p w:rsidR="00653BE5" w:rsidRPr="00653BE5" w:rsidRDefault="00653BE5" w:rsidP="00653BE5">
            <w:pPr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254" w:type="dxa"/>
          </w:tcPr>
          <w:p w:rsidR="00653BE5" w:rsidRPr="00653BE5" w:rsidRDefault="00653BE5" w:rsidP="00653BE5">
            <w:pPr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254" w:type="dxa"/>
          </w:tcPr>
          <w:p w:rsidR="00653BE5" w:rsidRPr="00653BE5" w:rsidRDefault="00653BE5" w:rsidP="00653BE5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653BE5" w:rsidRPr="00653BE5" w:rsidTr="00AE1257">
        <w:tc>
          <w:tcPr>
            <w:tcW w:w="2254" w:type="dxa"/>
          </w:tcPr>
          <w:p w:rsidR="00653BE5" w:rsidRPr="00653BE5" w:rsidRDefault="00653BE5" w:rsidP="00653BE5">
            <w:pPr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254" w:type="dxa"/>
          </w:tcPr>
          <w:p w:rsidR="00653BE5" w:rsidRPr="00653BE5" w:rsidRDefault="00653BE5" w:rsidP="00653BE5">
            <w:pPr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254" w:type="dxa"/>
          </w:tcPr>
          <w:p w:rsidR="00653BE5" w:rsidRPr="00653BE5" w:rsidRDefault="00653BE5" w:rsidP="00653BE5">
            <w:pPr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254" w:type="dxa"/>
          </w:tcPr>
          <w:p w:rsidR="00653BE5" w:rsidRPr="00653BE5" w:rsidRDefault="00653BE5" w:rsidP="00653BE5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653BE5" w:rsidRPr="00653BE5" w:rsidTr="00AE1257">
        <w:tc>
          <w:tcPr>
            <w:tcW w:w="2254" w:type="dxa"/>
          </w:tcPr>
          <w:p w:rsidR="00653BE5" w:rsidRPr="00653BE5" w:rsidRDefault="00653BE5" w:rsidP="00653BE5">
            <w:pPr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254" w:type="dxa"/>
          </w:tcPr>
          <w:p w:rsidR="00653BE5" w:rsidRPr="00653BE5" w:rsidRDefault="00653BE5" w:rsidP="00653BE5">
            <w:pPr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254" w:type="dxa"/>
          </w:tcPr>
          <w:p w:rsidR="00653BE5" w:rsidRPr="00653BE5" w:rsidRDefault="00653BE5" w:rsidP="00653BE5">
            <w:pPr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254" w:type="dxa"/>
          </w:tcPr>
          <w:p w:rsidR="00653BE5" w:rsidRPr="00653BE5" w:rsidRDefault="00653BE5" w:rsidP="00653BE5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653BE5" w:rsidRPr="00653BE5" w:rsidTr="00AE1257">
        <w:tc>
          <w:tcPr>
            <w:tcW w:w="2254" w:type="dxa"/>
          </w:tcPr>
          <w:p w:rsidR="00653BE5" w:rsidRPr="00653BE5" w:rsidRDefault="00653BE5" w:rsidP="00653BE5">
            <w:pPr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254" w:type="dxa"/>
          </w:tcPr>
          <w:p w:rsidR="00653BE5" w:rsidRPr="00653BE5" w:rsidRDefault="00653BE5" w:rsidP="00653BE5">
            <w:pPr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254" w:type="dxa"/>
          </w:tcPr>
          <w:p w:rsidR="00653BE5" w:rsidRPr="00653BE5" w:rsidRDefault="00653BE5" w:rsidP="00653BE5">
            <w:pPr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254" w:type="dxa"/>
          </w:tcPr>
          <w:p w:rsidR="00653BE5" w:rsidRPr="00653BE5" w:rsidRDefault="00653BE5" w:rsidP="00653BE5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653BE5" w:rsidRPr="00653BE5" w:rsidTr="00AE1257">
        <w:tc>
          <w:tcPr>
            <w:tcW w:w="2254" w:type="dxa"/>
          </w:tcPr>
          <w:p w:rsidR="00653BE5" w:rsidRPr="00653BE5" w:rsidRDefault="00653BE5" w:rsidP="00653BE5">
            <w:pPr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254" w:type="dxa"/>
          </w:tcPr>
          <w:p w:rsidR="00653BE5" w:rsidRPr="00653BE5" w:rsidRDefault="00653BE5" w:rsidP="00653BE5">
            <w:pPr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254" w:type="dxa"/>
          </w:tcPr>
          <w:p w:rsidR="00653BE5" w:rsidRPr="00653BE5" w:rsidRDefault="00653BE5" w:rsidP="00653BE5">
            <w:pPr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254" w:type="dxa"/>
          </w:tcPr>
          <w:p w:rsidR="00653BE5" w:rsidRPr="00653BE5" w:rsidRDefault="00653BE5" w:rsidP="00653BE5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</w:tbl>
    <w:p w:rsidR="00653BE5" w:rsidRPr="00653BE5" w:rsidRDefault="00653BE5">
      <w:pPr>
        <w:rPr>
          <w:b/>
          <w:sz w:val="28"/>
          <w:szCs w:val="28"/>
          <w:u w:val="single"/>
        </w:rPr>
      </w:pPr>
    </w:p>
    <w:p w:rsidR="00653BE5" w:rsidRDefault="00653BE5"/>
    <w:p w:rsidR="00D90C07" w:rsidRDefault="00D90C07"/>
    <w:p w:rsidR="00D90C07" w:rsidRDefault="00D90C07"/>
    <w:p w:rsidR="00D90C07" w:rsidRDefault="00D90C07"/>
    <w:p w:rsidR="00D90C07" w:rsidRDefault="00D90C07"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2375535</wp:posOffset>
            </wp:positionH>
            <wp:positionV relativeFrom="paragraph">
              <wp:posOffset>-1023620</wp:posOffset>
            </wp:positionV>
            <wp:extent cx="5489575" cy="8014335"/>
            <wp:effectExtent l="0" t="508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489575" cy="8014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Additional Maths Resources.</w:t>
      </w:r>
    </w:p>
    <w:p w:rsidR="00FB0C2D" w:rsidRDefault="00FB0C2D"/>
    <w:p w:rsidR="00FB0C2D" w:rsidRDefault="00FB0C2D"/>
    <w:p w:rsidR="00FB0C2D" w:rsidRDefault="00FB0C2D"/>
    <w:p w:rsidR="00AE1257" w:rsidRDefault="00AE1257"/>
    <w:p w:rsidR="00AE1257" w:rsidRDefault="00AE1257"/>
    <w:p w:rsidR="00AE1257" w:rsidRDefault="00AE1257"/>
    <w:p w:rsidR="00AE1257" w:rsidRDefault="00AE1257"/>
    <w:p w:rsidR="00AE1257" w:rsidRDefault="00AE1257"/>
    <w:p w:rsidR="00AE1257" w:rsidRDefault="00AE1257"/>
    <w:p w:rsidR="00AE1257" w:rsidRDefault="00AE1257"/>
    <w:p w:rsidR="00AE1257" w:rsidRDefault="00AE1257"/>
    <w:p w:rsidR="00AE1257" w:rsidRDefault="00AE1257"/>
    <w:p w:rsidR="00AE1257" w:rsidRDefault="00AE1257"/>
    <w:p w:rsidR="00AE1257" w:rsidRDefault="00AE1257"/>
    <w:p w:rsidR="00AE1257" w:rsidRDefault="00AE1257"/>
    <w:p w:rsidR="00AE1257" w:rsidRDefault="00AE1257"/>
    <w:p w:rsidR="00AE1257" w:rsidRDefault="00AE1257"/>
    <w:p w:rsidR="00AE1257" w:rsidRDefault="00AE1257"/>
    <w:p w:rsidR="00AE1257" w:rsidRDefault="00AE1257"/>
    <w:p w:rsidR="00AE1257" w:rsidRDefault="00522FFF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1399540</wp:posOffset>
            </wp:positionH>
            <wp:positionV relativeFrom="paragraph">
              <wp:posOffset>-1043305</wp:posOffset>
            </wp:positionV>
            <wp:extent cx="6537325" cy="8624570"/>
            <wp:effectExtent l="4128" t="0" r="952" b="953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537325" cy="8624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E1257" w:rsidSect="00C66953">
      <w:pgSz w:w="16838" w:h="11906" w:orient="landscape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1257" w:rsidRDefault="00AE1257" w:rsidP="009F1E7B">
      <w:pPr>
        <w:spacing w:after="0" w:line="240" w:lineRule="auto"/>
      </w:pPr>
      <w:r>
        <w:separator/>
      </w:r>
    </w:p>
  </w:endnote>
  <w:endnote w:type="continuationSeparator" w:id="0">
    <w:p w:rsidR="00AE1257" w:rsidRDefault="00AE1257" w:rsidP="009F1E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o">
    <w:altName w:val="Lat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XCCW Joined 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1257" w:rsidRDefault="00AE1257" w:rsidP="009F1E7B">
      <w:pPr>
        <w:spacing w:after="0" w:line="240" w:lineRule="auto"/>
      </w:pPr>
      <w:r>
        <w:separator/>
      </w:r>
    </w:p>
  </w:footnote>
  <w:footnote w:type="continuationSeparator" w:id="0">
    <w:p w:rsidR="00AE1257" w:rsidRDefault="00AE1257" w:rsidP="009F1E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C52C7"/>
    <w:multiLevelType w:val="hybridMultilevel"/>
    <w:tmpl w:val="ED465840"/>
    <w:lvl w:ilvl="0" w:tplc="42D6952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8154E9"/>
    <w:multiLevelType w:val="hybridMultilevel"/>
    <w:tmpl w:val="FB660A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720A53"/>
    <w:multiLevelType w:val="hybridMultilevel"/>
    <w:tmpl w:val="6ED09EDE"/>
    <w:lvl w:ilvl="0" w:tplc="05DC146A">
      <w:start w:val="1"/>
      <w:numFmt w:val="decimal"/>
      <w:lvlText w:val="%1."/>
      <w:lvlJc w:val="left"/>
      <w:pPr>
        <w:ind w:left="360" w:hanging="360"/>
      </w:pPr>
      <w:rPr>
        <w:rFonts w:eastAsiaTheme="minorEastAsia" w:hint="default"/>
        <w:color w:val="000000" w:themeColor="text1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73A7BB7"/>
    <w:multiLevelType w:val="hybridMultilevel"/>
    <w:tmpl w:val="CE984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E2510E"/>
    <w:multiLevelType w:val="hybridMultilevel"/>
    <w:tmpl w:val="D88608A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C6B0B9A"/>
    <w:multiLevelType w:val="hybridMultilevel"/>
    <w:tmpl w:val="EB8E49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627BF2"/>
    <w:multiLevelType w:val="hybridMultilevel"/>
    <w:tmpl w:val="D5FCD01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3BE128A"/>
    <w:multiLevelType w:val="hybridMultilevel"/>
    <w:tmpl w:val="739A66F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30F2186"/>
    <w:multiLevelType w:val="multilevel"/>
    <w:tmpl w:val="ADB0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850367C"/>
    <w:multiLevelType w:val="hybridMultilevel"/>
    <w:tmpl w:val="CF2C6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DE537B"/>
    <w:multiLevelType w:val="hybridMultilevel"/>
    <w:tmpl w:val="883A90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102F28"/>
    <w:multiLevelType w:val="hybridMultilevel"/>
    <w:tmpl w:val="BB683F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670FF4"/>
    <w:multiLevelType w:val="hybridMultilevel"/>
    <w:tmpl w:val="17AC9B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D87ECA"/>
    <w:multiLevelType w:val="hybridMultilevel"/>
    <w:tmpl w:val="01B4B3C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BCB6A60"/>
    <w:multiLevelType w:val="multilevel"/>
    <w:tmpl w:val="5922E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C9E13C8"/>
    <w:multiLevelType w:val="hybridMultilevel"/>
    <w:tmpl w:val="9ECED27C"/>
    <w:lvl w:ilvl="0" w:tplc="0809000F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0"/>
  </w:num>
  <w:num w:numId="3">
    <w:abstractNumId w:val="8"/>
  </w:num>
  <w:num w:numId="4">
    <w:abstractNumId w:val="14"/>
  </w:num>
  <w:num w:numId="5">
    <w:abstractNumId w:val="6"/>
  </w:num>
  <w:num w:numId="6">
    <w:abstractNumId w:val="7"/>
  </w:num>
  <w:num w:numId="7">
    <w:abstractNumId w:val="4"/>
  </w:num>
  <w:num w:numId="8">
    <w:abstractNumId w:val="13"/>
  </w:num>
  <w:num w:numId="9">
    <w:abstractNumId w:val="3"/>
  </w:num>
  <w:num w:numId="10">
    <w:abstractNumId w:val="9"/>
  </w:num>
  <w:num w:numId="11">
    <w:abstractNumId w:val="10"/>
  </w:num>
  <w:num w:numId="12">
    <w:abstractNumId w:val="12"/>
  </w:num>
  <w:num w:numId="13">
    <w:abstractNumId w:val="5"/>
  </w:num>
  <w:num w:numId="14">
    <w:abstractNumId w:val="2"/>
  </w:num>
  <w:num w:numId="15">
    <w:abstractNumId w:val="15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352"/>
    <w:rsid w:val="000551CB"/>
    <w:rsid w:val="00075C0F"/>
    <w:rsid w:val="00087615"/>
    <w:rsid w:val="000C3B92"/>
    <w:rsid w:val="000D1ED9"/>
    <w:rsid w:val="000D56FA"/>
    <w:rsid w:val="00143888"/>
    <w:rsid w:val="001470F9"/>
    <w:rsid w:val="00172C19"/>
    <w:rsid w:val="001939F4"/>
    <w:rsid w:val="00194352"/>
    <w:rsid w:val="001A2337"/>
    <w:rsid w:val="001A4F7C"/>
    <w:rsid w:val="001A5FF1"/>
    <w:rsid w:val="001C6332"/>
    <w:rsid w:val="001E5C37"/>
    <w:rsid w:val="001E6B4D"/>
    <w:rsid w:val="00215ADE"/>
    <w:rsid w:val="00283B71"/>
    <w:rsid w:val="002B0CA5"/>
    <w:rsid w:val="002D1BEB"/>
    <w:rsid w:val="002F4453"/>
    <w:rsid w:val="003008F3"/>
    <w:rsid w:val="00343A06"/>
    <w:rsid w:val="003C1F76"/>
    <w:rsid w:val="003D35E7"/>
    <w:rsid w:val="004042B5"/>
    <w:rsid w:val="00414DC0"/>
    <w:rsid w:val="00450BEF"/>
    <w:rsid w:val="00464F96"/>
    <w:rsid w:val="0049435E"/>
    <w:rsid w:val="004C2B98"/>
    <w:rsid w:val="004E71F1"/>
    <w:rsid w:val="0050157D"/>
    <w:rsid w:val="00522FFF"/>
    <w:rsid w:val="00525526"/>
    <w:rsid w:val="00532637"/>
    <w:rsid w:val="00546300"/>
    <w:rsid w:val="00561FDA"/>
    <w:rsid w:val="00595BE1"/>
    <w:rsid w:val="00596526"/>
    <w:rsid w:val="005E0016"/>
    <w:rsid w:val="005E1AD4"/>
    <w:rsid w:val="00614753"/>
    <w:rsid w:val="00634A3B"/>
    <w:rsid w:val="00653BE5"/>
    <w:rsid w:val="00656FE9"/>
    <w:rsid w:val="00681D80"/>
    <w:rsid w:val="00694C68"/>
    <w:rsid w:val="006A2571"/>
    <w:rsid w:val="006B0028"/>
    <w:rsid w:val="006D7B13"/>
    <w:rsid w:val="007027D1"/>
    <w:rsid w:val="007214FC"/>
    <w:rsid w:val="00742C81"/>
    <w:rsid w:val="00756176"/>
    <w:rsid w:val="007815F2"/>
    <w:rsid w:val="00783973"/>
    <w:rsid w:val="00796372"/>
    <w:rsid w:val="007D1EC1"/>
    <w:rsid w:val="007E37A3"/>
    <w:rsid w:val="00833723"/>
    <w:rsid w:val="00845BB5"/>
    <w:rsid w:val="00866D45"/>
    <w:rsid w:val="008F1BBA"/>
    <w:rsid w:val="00900591"/>
    <w:rsid w:val="009445B0"/>
    <w:rsid w:val="00946888"/>
    <w:rsid w:val="00985BFD"/>
    <w:rsid w:val="009F1E7B"/>
    <w:rsid w:val="009F6BF7"/>
    <w:rsid w:val="00A7513E"/>
    <w:rsid w:val="00A84851"/>
    <w:rsid w:val="00AD230B"/>
    <w:rsid w:val="00AE1257"/>
    <w:rsid w:val="00B041C7"/>
    <w:rsid w:val="00B26951"/>
    <w:rsid w:val="00B27319"/>
    <w:rsid w:val="00B84C0A"/>
    <w:rsid w:val="00BB1563"/>
    <w:rsid w:val="00BB61FC"/>
    <w:rsid w:val="00BC5802"/>
    <w:rsid w:val="00BE09A3"/>
    <w:rsid w:val="00BE437E"/>
    <w:rsid w:val="00BE6515"/>
    <w:rsid w:val="00BF7532"/>
    <w:rsid w:val="00C0713C"/>
    <w:rsid w:val="00C17728"/>
    <w:rsid w:val="00C437BC"/>
    <w:rsid w:val="00C66953"/>
    <w:rsid w:val="00C93E18"/>
    <w:rsid w:val="00CD09EE"/>
    <w:rsid w:val="00CD3983"/>
    <w:rsid w:val="00CE5B19"/>
    <w:rsid w:val="00D102AA"/>
    <w:rsid w:val="00D12D37"/>
    <w:rsid w:val="00D20B93"/>
    <w:rsid w:val="00D27C6D"/>
    <w:rsid w:val="00D66938"/>
    <w:rsid w:val="00D70057"/>
    <w:rsid w:val="00D85348"/>
    <w:rsid w:val="00D90C07"/>
    <w:rsid w:val="00D9493A"/>
    <w:rsid w:val="00D975ED"/>
    <w:rsid w:val="00E3135F"/>
    <w:rsid w:val="00E874AF"/>
    <w:rsid w:val="00EB5084"/>
    <w:rsid w:val="00EC1817"/>
    <w:rsid w:val="00ED5818"/>
    <w:rsid w:val="00ED6DB5"/>
    <w:rsid w:val="00F02FFF"/>
    <w:rsid w:val="00F8625E"/>
    <w:rsid w:val="00F9495E"/>
    <w:rsid w:val="00F9584C"/>
    <w:rsid w:val="00FB0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B202F2-26A8-4FE6-9BC2-88B154193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43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7B1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041C7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F1E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1E7B"/>
  </w:style>
  <w:style w:type="paragraph" w:styleId="Footer">
    <w:name w:val="footer"/>
    <w:basedOn w:val="Normal"/>
    <w:link w:val="FooterChar"/>
    <w:uiPriority w:val="99"/>
    <w:unhideWhenUsed/>
    <w:rsid w:val="009F1E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1E7B"/>
  </w:style>
  <w:style w:type="paragraph" w:styleId="NoSpacing">
    <w:name w:val="No Spacing"/>
    <w:uiPriority w:val="1"/>
    <w:qFormat/>
    <w:rsid w:val="00E3135F"/>
    <w:pPr>
      <w:spacing w:after="0" w:line="240" w:lineRule="auto"/>
    </w:pPr>
    <w:rPr>
      <w:rFonts w:ascii="Calibri" w:eastAsia="Calibri" w:hAnsi="Calibri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681D80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0D56FA"/>
    <w:rPr>
      <w:i/>
      <w:iCs/>
    </w:rPr>
  </w:style>
  <w:style w:type="paragraph" w:customStyle="1" w:styleId="Default">
    <w:name w:val="Default"/>
    <w:rsid w:val="00900591"/>
    <w:pPr>
      <w:autoSpaceDE w:val="0"/>
      <w:autoSpaceDN w:val="0"/>
      <w:adjustRightInd w:val="0"/>
      <w:spacing w:after="0" w:line="240" w:lineRule="auto"/>
    </w:pPr>
    <w:rPr>
      <w:rFonts w:ascii="Lato" w:hAnsi="Lato" w:cs="Lato"/>
      <w:color w:val="000000"/>
      <w:sz w:val="24"/>
      <w:szCs w:val="24"/>
    </w:rPr>
  </w:style>
  <w:style w:type="character" w:customStyle="1" w:styleId="A0">
    <w:name w:val="A0"/>
    <w:uiPriority w:val="99"/>
    <w:rsid w:val="00900591"/>
    <w:rPr>
      <w:rFonts w:cs="Lato"/>
      <w:b/>
      <w:bCs/>
      <w:color w:val="000000"/>
      <w:sz w:val="36"/>
      <w:szCs w:val="36"/>
    </w:rPr>
  </w:style>
  <w:style w:type="table" w:customStyle="1" w:styleId="TableGrid1">
    <w:name w:val="Table Grid1"/>
    <w:basedOn w:val="TableNormal"/>
    <w:next w:val="TableGrid"/>
    <w:uiPriority w:val="39"/>
    <w:rsid w:val="00653B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634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4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drive.google.com/file/d/1BPjYBBSrhygwgWWTEu2E_PhDZJf60-SP/view" TargetMode="External"/><Relationship Id="rId18" Type="http://schemas.openxmlformats.org/officeDocument/2006/relationships/hyperlink" Target="https://www.youtube.com/watch?v=_JlpNSOp8x8" TargetMode="External"/><Relationship Id="rId26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image" Target="media/image5.png"/><Relationship Id="rId7" Type="http://schemas.openxmlformats.org/officeDocument/2006/relationships/endnotes" Target="endnotes.xml"/><Relationship Id="rId12" Type="http://schemas.openxmlformats.org/officeDocument/2006/relationships/hyperlink" Target="https://drive.google.com/file/d/1BPjYBBSrhygwgWWTEu2E_PhDZJf60-SP/view" TargetMode="External"/><Relationship Id="rId17" Type="http://schemas.openxmlformats.org/officeDocument/2006/relationships/hyperlink" Target="https://www.youtube.com/watch?v=o0PH0Z88SMs" TargetMode="External"/><Relationship Id="rId25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hyperlink" Target="https://www.bbcgoodfood.com/recipes/lemon-drizzle-cake" TargetMode="External"/><Relationship Id="rId29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pellingshed.com/en-gb" TargetMode="External"/><Relationship Id="rId24" Type="http://schemas.openxmlformats.org/officeDocument/2006/relationships/image" Target="media/image7.png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23" Type="http://schemas.openxmlformats.org/officeDocument/2006/relationships/image" Target="media/image6.jpeg"/><Relationship Id="rId28" Type="http://schemas.openxmlformats.org/officeDocument/2006/relationships/image" Target="media/image11.png"/><Relationship Id="rId10" Type="http://schemas.openxmlformats.org/officeDocument/2006/relationships/hyperlink" Target="https://www.spellingshed.com/en-gb" TargetMode="External"/><Relationship Id="rId19" Type="http://schemas.openxmlformats.org/officeDocument/2006/relationships/image" Target="media/image4.jp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drive.google.com/file/d/1BPjYBBSrhygwgWWTEu2E_PhDZJf60-SP/view" TargetMode="External"/><Relationship Id="rId14" Type="http://schemas.openxmlformats.org/officeDocument/2006/relationships/hyperlink" Target="https://whiterosemaths.com/homelearning/year-5/" TargetMode="External"/><Relationship Id="rId22" Type="http://schemas.openxmlformats.org/officeDocument/2006/relationships/hyperlink" Target="https://www.youtube.com/watch?v=3BeKhlUzPUc" TargetMode="External"/><Relationship Id="rId27" Type="http://schemas.openxmlformats.org/officeDocument/2006/relationships/image" Target="media/image10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5B8C9D-52D5-4521-8236-E894CEB2F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DD2D311C</Template>
  <TotalTime>14</TotalTime>
  <Pages>16</Pages>
  <Words>1250</Words>
  <Characters>7131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EWickham</dc:creator>
  <cp:keywords/>
  <dc:description/>
  <cp:lastModifiedBy>S.Morris</cp:lastModifiedBy>
  <cp:revision>4</cp:revision>
  <dcterms:created xsi:type="dcterms:W3CDTF">2020-05-03T10:59:00Z</dcterms:created>
  <dcterms:modified xsi:type="dcterms:W3CDTF">2020-05-03T11:13:00Z</dcterms:modified>
</cp:coreProperties>
</file>