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FB6" w:rsidRPr="004A5B1E" w:rsidRDefault="004A5B1E" w:rsidP="004A5B1E">
      <w:pPr>
        <w:jc w:val="center"/>
        <w:rPr>
          <w:rFonts w:ascii="Comic Sans MS" w:hAnsi="Comic Sans MS"/>
          <w:b/>
          <w:u w:val="single"/>
        </w:rPr>
      </w:pPr>
      <w:r w:rsidRPr="004A5B1E">
        <w:rPr>
          <w:b/>
          <w:noProof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 wp14:anchorId="116E7146" wp14:editId="54FC4DA4">
            <wp:simplePos x="0" y="0"/>
            <wp:positionH relativeFrom="margin">
              <wp:posOffset>5355771</wp:posOffset>
            </wp:positionH>
            <wp:positionV relativeFrom="margin">
              <wp:posOffset>-391886</wp:posOffset>
            </wp:positionV>
            <wp:extent cx="709448" cy="78460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5B1E">
        <w:rPr>
          <w:b/>
          <w:noProof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116E7146" wp14:editId="54FC4DA4">
            <wp:simplePos x="0" y="0"/>
            <wp:positionH relativeFrom="margin">
              <wp:posOffset>-415636</wp:posOffset>
            </wp:positionH>
            <wp:positionV relativeFrom="margin">
              <wp:posOffset>-415636</wp:posOffset>
            </wp:positionV>
            <wp:extent cx="709448" cy="7846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5B1E">
        <w:rPr>
          <w:rFonts w:ascii="Comic Sans MS" w:hAnsi="Comic Sans MS"/>
          <w:b/>
          <w:u w:val="single"/>
        </w:rPr>
        <w:t>Reception Home Learning Pack – Monday 20</w:t>
      </w:r>
      <w:r w:rsidRPr="004A5B1E">
        <w:rPr>
          <w:rFonts w:ascii="Comic Sans MS" w:hAnsi="Comic Sans MS"/>
          <w:b/>
          <w:u w:val="single"/>
          <w:vertAlign w:val="superscript"/>
        </w:rPr>
        <w:t>th</w:t>
      </w:r>
      <w:r w:rsidRPr="004A5B1E">
        <w:rPr>
          <w:rFonts w:ascii="Comic Sans MS" w:hAnsi="Comic Sans MS"/>
          <w:b/>
          <w:u w:val="single"/>
        </w:rPr>
        <w:t xml:space="preserve"> April 2020</w:t>
      </w:r>
      <w:bookmarkStart w:id="0" w:name="_GoBack"/>
      <w:bookmarkEnd w:id="0"/>
    </w:p>
    <w:p w:rsidR="004A5B1E" w:rsidRDefault="004A5B1E" w:rsidP="004A5B1E">
      <w:pPr>
        <w:jc w:val="center"/>
        <w:rPr>
          <w:rFonts w:ascii="Comic Sans MS" w:hAnsi="Comic Sans MS"/>
          <w:b/>
          <w:u w:val="single"/>
        </w:rPr>
      </w:pPr>
      <w:r w:rsidRPr="004A5B1E">
        <w:rPr>
          <w:rFonts w:ascii="Comic Sans MS" w:hAnsi="Comic Sans MS"/>
          <w:b/>
          <w:u w:val="single"/>
        </w:rPr>
        <w:t xml:space="preserve">Literacy </w:t>
      </w:r>
      <w:r>
        <w:rPr>
          <w:rFonts w:ascii="Comic Sans MS" w:hAnsi="Comic Sans MS"/>
          <w:b/>
          <w:u w:val="single"/>
        </w:rPr>
        <w:t xml:space="preserve">– Once upon a time </w:t>
      </w:r>
    </w:p>
    <w:p w:rsidR="004A5B1E" w:rsidRPr="004A5B1E" w:rsidRDefault="004A5B1E" w:rsidP="004A5B1E">
      <w:pPr>
        <w:jc w:val="center"/>
        <w:rPr>
          <w:rFonts w:ascii="Comic Sans MS" w:hAnsi="Comic Sans MS"/>
          <w:b/>
          <w:u w:val="single"/>
        </w:rPr>
      </w:pPr>
    </w:p>
    <w:tbl>
      <w:tblPr>
        <w:tblStyle w:val="TableGrid"/>
        <w:tblW w:w="9640" w:type="dxa"/>
        <w:tblInd w:w="-289" w:type="dxa"/>
        <w:tblLook w:val="04A0" w:firstRow="1" w:lastRow="0" w:firstColumn="1" w:lastColumn="0" w:noHBand="0" w:noVBand="1"/>
      </w:tblPr>
      <w:tblGrid>
        <w:gridCol w:w="9640"/>
      </w:tblGrid>
      <w:tr w:rsidR="004A5B1E" w:rsidRPr="00A36584" w:rsidTr="006F7E93">
        <w:tc>
          <w:tcPr>
            <w:tcW w:w="9640" w:type="dxa"/>
          </w:tcPr>
          <w:p w:rsidR="004A5B1E" w:rsidRPr="00A36584" w:rsidRDefault="004A5B1E" w:rsidP="001B22AB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A36584">
              <w:rPr>
                <w:rFonts w:ascii="Comic Sans MS" w:hAnsi="Comic Sans MS"/>
                <w:b/>
                <w:sz w:val="28"/>
              </w:rPr>
              <w:t xml:space="preserve">Literacy </w:t>
            </w:r>
          </w:p>
        </w:tc>
      </w:tr>
      <w:tr w:rsidR="004A5B1E" w:rsidRPr="00D61749" w:rsidTr="001B22AB">
        <w:trPr>
          <w:trHeight w:val="2294"/>
        </w:trPr>
        <w:tc>
          <w:tcPr>
            <w:tcW w:w="9640" w:type="dxa"/>
          </w:tcPr>
          <w:p w:rsidR="004A5B1E" w:rsidRPr="00387937" w:rsidRDefault="006F7E93" w:rsidP="00387937">
            <w:pPr>
              <w:rPr>
                <w:noProof/>
                <w:lang w:eastAsia="en-GB"/>
              </w:rPr>
            </w:pPr>
            <w:r w:rsidRPr="00387937"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4814067</wp:posOffset>
                  </wp:positionH>
                  <wp:positionV relativeFrom="paragraph">
                    <wp:posOffset>86681</wp:posOffset>
                  </wp:positionV>
                  <wp:extent cx="1036179" cy="724395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79" t="26179" r="45301" b="36985"/>
                          <a:stretch/>
                        </pic:blipFill>
                        <pic:spPr bwMode="auto">
                          <a:xfrm>
                            <a:off x="0" y="0"/>
                            <a:ext cx="1036179" cy="724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A5B1E" w:rsidRPr="00387937" w:rsidRDefault="004A5B1E" w:rsidP="00387937">
            <w:pPr>
              <w:rPr>
                <w:rFonts w:ascii="Comic Sans MS" w:hAnsi="Comic Sans MS"/>
                <w:noProof/>
                <w:lang w:eastAsia="en-GB"/>
              </w:rPr>
            </w:pPr>
            <w:r w:rsidRPr="00387937">
              <w:rPr>
                <w:rFonts w:ascii="Comic Sans MS" w:hAnsi="Comic Sans MS"/>
                <w:noProof/>
                <w:lang w:eastAsia="en-GB"/>
              </w:rPr>
              <w:t>Reading:</w:t>
            </w:r>
          </w:p>
          <w:p w:rsidR="004A5B1E" w:rsidRPr="00387937" w:rsidRDefault="004A5B1E" w:rsidP="00387937">
            <w:pPr>
              <w:rPr>
                <w:rFonts w:ascii="Comic Sans MS" w:hAnsi="Comic Sans MS"/>
              </w:rPr>
            </w:pPr>
            <w:r w:rsidRPr="00387937">
              <w:rPr>
                <w:rFonts w:ascii="Comic Sans MS" w:hAnsi="Comic Sans MS"/>
              </w:rPr>
              <w:t xml:space="preserve">This week our story focus is…     Jack and the Beanstalk </w:t>
            </w:r>
            <w:r w:rsidRPr="00387937">
              <w:rPr>
                <w:rFonts w:ascii="Arial" w:hAnsi="Arial" w:cs="Arial"/>
                <w:noProof/>
                <w:color w:val="001BA0"/>
                <w:lang w:eastAsia="en-GB"/>
              </w:rPr>
              <w:t xml:space="preserve">            </w:t>
            </w:r>
          </w:p>
          <w:p w:rsidR="004A5B1E" w:rsidRPr="00387937" w:rsidRDefault="004A5B1E" w:rsidP="00387937">
            <w:pPr>
              <w:rPr>
                <w:rFonts w:ascii="Comic Sans MS" w:hAnsi="Comic Sans MS"/>
                <w:noProof/>
                <w:lang w:eastAsia="en-GB"/>
              </w:rPr>
            </w:pPr>
            <w:r w:rsidRPr="00387937">
              <w:rPr>
                <w:rFonts w:ascii="Comic Sans MS" w:hAnsi="Comic Sans MS"/>
              </w:rPr>
              <w:t>To read the story follow this link:</w:t>
            </w:r>
            <w:r w:rsidRPr="00387937">
              <w:rPr>
                <w:rFonts w:ascii="Comic Sans MS" w:hAnsi="Comic Sans MS"/>
                <w:noProof/>
                <w:lang w:eastAsia="en-GB"/>
              </w:rPr>
              <w:t xml:space="preserve"> </w:t>
            </w:r>
          </w:p>
          <w:p w:rsidR="004A5B1E" w:rsidRPr="00387937" w:rsidRDefault="004A5B1E" w:rsidP="00387937">
            <w:pPr>
              <w:rPr>
                <w:rFonts w:ascii="Comic Sans MS" w:hAnsi="Comic Sans MS"/>
              </w:rPr>
            </w:pPr>
            <w:hyperlink r:id="rId7" w:history="1">
              <w:r w:rsidRPr="00387937">
                <w:rPr>
                  <w:rFonts w:ascii="Comic Sans MS" w:hAnsi="Comic Sans MS"/>
                  <w:color w:val="0000FF"/>
                  <w:u w:val="single"/>
                </w:rPr>
                <w:t>https://www.twinkl.co.uk/resource/t-t-5096-jack-and-the-beanstalk-story-powerpoint</w:t>
              </w:r>
            </w:hyperlink>
          </w:p>
          <w:p w:rsidR="004A5B1E" w:rsidRPr="00387937" w:rsidRDefault="004A5B1E" w:rsidP="00387937">
            <w:pPr>
              <w:rPr>
                <w:rFonts w:ascii="Comic Sans MS" w:hAnsi="Comic Sans MS"/>
              </w:rPr>
            </w:pPr>
          </w:p>
          <w:p w:rsidR="004A5B1E" w:rsidRPr="00387937" w:rsidRDefault="004A5B1E" w:rsidP="00387937">
            <w:pPr>
              <w:rPr>
                <w:rFonts w:ascii="Comic Sans MS" w:hAnsi="Comic Sans MS"/>
                <w:noProof/>
                <w:lang w:eastAsia="en-GB"/>
              </w:rPr>
            </w:pPr>
            <w:r w:rsidRPr="00387937">
              <w:rPr>
                <w:rFonts w:ascii="Comic Sans MS" w:hAnsi="Comic Sans MS"/>
                <w:noProof/>
                <w:lang w:eastAsia="en-GB"/>
              </w:rPr>
              <w:t>Writing:</w:t>
            </w:r>
          </w:p>
          <w:p w:rsidR="006F7E93" w:rsidRPr="00387937" w:rsidRDefault="006F7E93" w:rsidP="0038793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387937">
              <w:rPr>
                <w:rFonts w:ascii="Comic Sans MS" w:hAnsi="Comic Sans MS"/>
                <w:noProof/>
                <w:lang w:eastAsia="en-GB"/>
              </w:rPr>
              <w:t>W</w:t>
            </w:r>
            <w:r w:rsidR="004A5B1E" w:rsidRPr="00387937">
              <w:rPr>
                <w:rFonts w:ascii="Comic Sans MS" w:hAnsi="Comic Sans MS"/>
                <w:noProof/>
                <w:lang w:eastAsia="en-GB"/>
              </w:rPr>
              <w:t>rite a list o</w:t>
            </w:r>
            <w:r w:rsidRPr="00387937">
              <w:rPr>
                <w:rFonts w:ascii="Comic Sans MS" w:hAnsi="Comic Sans MS"/>
                <w:noProof/>
                <w:lang w:eastAsia="en-GB"/>
              </w:rPr>
              <w:t>f the items Jack took from the G</w:t>
            </w:r>
            <w:r w:rsidR="004A5B1E" w:rsidRPr="00387937">
              <w:rPr>
                <w:rFonts w:ascii="Comic Sans MS" w:hAnsi="Comic Sans MS"/>
                <w:noProof/>
                <w:lang w:eastAsia="en-GB"/>
              </w:rPr>
              <w:t>iant’</w:t>
            </w:r>
            <w:r w:rsidRPr="00387937">
              <w:rPr>
                <w:rFonts w:ascii="Comic Sans MS" w:hAnsi="Comic Sans MS"/>
                <w:noProof/>
                <w:lang w:eastAsia="en-GB"/>
              </w:rPr>
              <w:t>s castle.</w:t>
            </w:r>
          </w:p>
          <w:p w:rsidR="006F7E93" w:rsidRPr="00387937" w:rsidRDefault="006F7E93" w:rsidP="0038793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387937">
              <w:rPr>
                <w:rFonts w:ascii="Comic Sans MS" w:hAnsi="Comic Sans MS"/>
                <w:noProof/>
                <w:lang w:eastAsia="en-GB"/>
              </w:rPr>
              <w:t>Draw and label the Giant’s castle.</w:t>
            </w:r>
          </w:p>
          <w:p w:rsidR="006F7E93" w:rsidRPr="00387937" w:rsidRDefault="006F7E93" w:rsidP="0038793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387937">
              <w:rPr>
                <w:rFonts w:ascii="Comic Sans MS" w:hAnsi="Comic Sans MS"/>
                <w:noProof/>
                <w:lang w:eastAsia="en-GB"/>
              </w:rPr>
              <w:t>If you had some magic beans, what would you wish for?</w:t>
            </w:r>
          </w:p>
          <w:p w:rsidR="006F7E93" w:rsidRPr="00387937" w:rsidRDefault="006F7E93" w:rsidP="0038793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387937">
              <w:rPr>
                <w:rFonts w:ascii="Comic Sans MS" w:hAnsi="Comic Sans MS"/>
                <w:noProof/>
                <w:lang w:eastAsia="en-GB"/>
              </w:rPr>
              <w:t>Write a few sentences using your phonics to explain why you liked this story.</w:t>
            </w:r>
          </w:p>
          <w:p w:rsidR="006F7E93" w:rsidRPr="00387937" w:rsidRDefault="006F7E93" w:rsidP="0038793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387937">
              <w:rPr>
                <w:rFonts w:ascii="Comic Sans MS" w:hAnsi="Comic Sans MS"/>
                <w:noProof/>
                <w:lang w:eastAsia="en-GB"/>
              </w:rPr>
              <w:t>Practise writing your name.</w:t>
            </w:r>
          </w:p>
          <w:p w:rsidR="004A5B1E" w:rsidRPr="00387937" w:rsidRDefault="004A5B1E" w:rsidP="00387937">
            <w:pPr>
              <w:rPr>
                <w:rFonts w:ascii="Comic Sans MS" w:hAnsi="Comic Sans MS"/>
              </w:rPr>
            </w:pPr>
          </w:p>
        </w:tc>
      </w:tr>
      <w:tr w:rsidR="001B22AB" w:rsidRPr="00D61749" w:rsidTr="001B22AB">
        <w:trPr>
          <w:trHeight w:val="499"/>
        </w:trPr>
        <w:tc>
          <w:tcPr>
            <w:tcW w:w="9640" w:type="dxa"/>
          </w:tcPr>
          <w:p w:rsidR="001B22AB" w:rsidRPr="00387937" w:rsidRDefault="001B22AB" w:rsidP="00387937">
            <w:pPr>
              <w:jc w:val="center"/>
              <w:rPr>
                <w:b/>
                <w:noProof/>
                <w:sz w:val="24"/>
                <w:szCs w:val="24"/>
                <w:lang w:eastAsia="en-GB"/>
              </w:rPr>
            </w:pPr>
            <w:r w:rsidRPr="00387937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</w:tc>
      </w:tr>
      <w:tr w:rsidR="001B22AB" w:rsidRPr="00D61749" w:rsidTr="006F7E93">
        <w:trPr>
          <w:trHeight w:val="2294"/>
        </w:trPr>
        <w:tc>
          <w:tcPr>
            <w:tcW w:w="9640" w:type="dxa"/>
          </w:tcPr>
          <w:p w:rsidR="001B22AB" w:rsidRPr="00387937" w:rsidRDefault="001B22AB" w:rsidP="00387937">
            <w:pPr>
              <w:rPr>
                <w:rFonts w:ascii="Comic Sans MS" w:hAnsi="Comic Sans MS"/>
                <w:noProof/>
                <w:lang w:eastAsia="en-GB"/>
              </w:rPr>
            </w:pPr>
            <w:r w:rsidRPr="00387937">
              <w:rPr>
                <w:rFonts w:ascii="Comic Sans MS" w:hAnsi="Comic Sans MS"/>
                <w:noProof/>
                <w:lang w:eastAsia="en-GB"/>
              </w:rPr>
              <w:t>Focus of the week- counting,recognising, ordering and writing numbers to 20.</w:t>
            </w:r>
          </w:p>
          <w:p w:rsidR="001B22AB" w:rsidRPr="00387937" w:rsidRDefault="001B22AB" w:rsidP="00387937">
            <w:pPr>
              <w:rPr>
                <w:rFonts w:ascii="Comic Sans MS" w:hAnsi="Comic Sans MS"/>
              </w:rPr>
            </w:pPr>
            <w:r w:rsidRPr="00387937">
              <w:rPr>
                <w:rFonts w:ascii="Comic Sans MS" w:hAnsi="Comic Sans MS"/>
                <w:noProof/>
                <w:lang w:eastAsia="en-GB"/>
              </w:rPr>
              <w:t>Watc</w:t>
            </w:r>
            <w:r w:rsidR="00387937" w:rsidRPr="00387937">
              <w:rPr>
                <w:rFonts w:ascii="Comic Sans MS" w:hAnsi="Comic Sans MS"/>
                <w:noProof/>
                <w:lang w:eastAsia="en-GB"/>
              </w:rPr>
              <w:t>h</w:t>
            </w:r>
            <w:r w:rsidRPr="00387937">
              <w:rPr>
                <w:rFonts w:ascii="Comic Sans MS" w:hAnsi="Comic Sans MS"/>
                <w:noProof/>
                <w:lang w:eastAsia="en-GB"/>
              </w:rPr>
              <w:t xml:space="preserve"> this episode of numberblocks-</w:t>
            </w:r>
            <w:r w:rsidRPr="00387937">
              <w:rPr>
                <w:rFonts w:ascii="Comic Sans MS" w:hAnsi="Comic Sans MS"/>
              </w:rPr>
              <w:t xml:space="preserve"> </w:t>
            </w:r>
            <w:hyperlink r:id="rId8" w:history="1">
              <w:r w:rsidRPr="00387937">
                <w:rPr>
                  <w:rFonts w:ascii="Comic Sans MS" w:hAnsi="Comic Sans MS"/>
                  <w:color w:val="0000FF"/>
                  <w:u w:val="single"/>
                </w:rPr>
                <w:t>https://www.youtube.com/watch?v=5dqGDSOMHRo</w:t>
              </w:r>
            </w:hyperlink>
          </w:p>
          <w:p w:rsidR="001B22AB" w:rsidRPr="00387937" w:rsidRDefault="001B22AB" w:rsidP="00387937">
            <w:pPr>
              <w:rPr>
                <w:rFonts w:ascii="Comic Sans MS" w:hAnsi="Comic Sans MS"/>
              </w:rPr>
            </w:pPr>
            <w:r w:rsidRPr="00387937">
              <w:rPr>
                <w:rFonts w:ascii="Comic Sans MS" w:hAnsi="Comic Sans MS"/>
              </w:rPr>
              <w:t>You can hop, clap whisper or shout your numbers to 20.</w:t>
            </w:r>
          </w:p>
          <w:p w:rsidR="001B22AB" w:rsidRPr="00387937" w:rsidRDefault="001B22AB" w:rsidP="00387937">
            <w:pPr>
              <w:rPr>
                <w:rFonts w:ascii="Comic Sans MS" w:hAnsi="Comic Sans MS"/>
              </w:rPr>
            </w:pPr>
            <w:r w:rsidRPr="00387937">
              <w:rPr>
                <w:rFonts w:ascii="Comic Sans MS" w:hAnsi="Comic Sans MS"/>
              </w:rPr>
              <w:t>On small pieces of paper write the numbers 0- 20 and see if you can put them in order.</w:t>
            </w:r>
          </w:p>
          <w:p w:rsidR="001B22AB" w:rsidRPr="00387937" w:rsidRDefault="001B22AB" w:rsidP="00387937">
            <w:pPr>
              <w:rPr>
                <w:rFonts w:ascii="Comic Sans MS" w:hAnsi="Comic Sans MS"/>
              </w:rPr>
            </w:pPr>
            <w:r w:rsidRPr="00387937">
              <w:rPr>
                <w:rFonts w:ascii="Comic Sans MS" w:hAnsi="Comic Sans MS"/>
              </w:rPr>
              <w:t>Once you have put them in order, close your eyes and get an adult to remove a number. Can you guess which number it is?</w:t>
            </w:r>
          </w:p>
          <w:p w:rsidR="001B22AB" w:rsidRPr="00387937" w:rsidRDefault="00387937" w:rsidP="00387937">
            <w:pPr>
              <w:rPr>
                <w:rFonts w:ascii="Comic Sans MS" w:hAnsi="Comic Sans MS"/>
                <w:noProof/>
                <w:lang w:eastAsia="en-GB"/>
              </w:rPr>
            </w:pPr>
            <w:r w:rsidRPr="00387937">
              <w:rPr>
                <w:rFonts w:ascii="Comic Sans MS" w:hAnsi="Comic Sans MS"/>
                <w:noProof/>
                <w:lang w:eastAsia="en-GB"/>
              </w:rPr>
              <w:t>Get some papar and write your numbers to 20 on it. Under each number can you draw an object to represent the amount?</w:t>
            </w:r>
          </w:p>
          <w:p w:rsidR="00387937" w:rsidRPr="00387937" w:rsidRDefault="00387937" w:rsidP="00387937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87118</wp:posOffset>
                      </wp:positionH>
                      <wp:positionV relativeFrom="paragraph">
                        <wp:posOffset>194112</wp:posOffset>
                      </wp:positionV>
                      <wp:extent cx="249382" cy="261257"/>
                      <wp:effectExtent l="19050" t="19050" r="36830" b="24765"/>
                      <wp:wrapNone/>
                      <wp:docPr id="3" name="Isosceles Tri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382" cy="261257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6"/>
                              </a:fillRef>
                              <a:effectRef idx="1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DA35CC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3" o:spid="_x0000_s1026" type="#_x0000_t5" style="position:absolute;margin-left:6.85pt;margin-top:15.3pt;width:19.65pt;height:20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" fillcolor="#70ad47 [3209]" strokecolor="white [3201]" strokeweight="1.5pt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73DD90C" wp14:editId="0ABC762F">
                      <wp:simplePos x="0" y="0"/>
                      <wp:positionH relativeFrom="column">
                        <wp:posOffset>735066</wp:posOffset>
                      </wp:positionH>
                      <wp:positionV relativeFrom="paragraph">
                        <wp:posOffset>172530</wp:posOffset>
                      </wp:positionV>
                      <wp:extent cx="249382" cy="261257"/>
                      <wp:effectExtent l="19050" t="19050" r="36830" b="24765"/>
                      <wp:wrapNone/>
                      <wp:docPr id="9" name="Isosceles Tri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382" cy="261257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70AD47"/>
                              </a:solidFill>
                              <a:ln w="1905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999420" id="Isosceles Triangle 9" o:spid="_x0000_s1026" type="#_x0000_t5" style="position:absolute;margin-left:57.9pt;margin-top:13.6pt;width:19.65pt;height:20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" fillcolor="#70ad47" strokecolor="window" strokeweight="1.5pt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lang w:eastAsia="en-GB"/>
              </w:rPr>
              <w:t xml:space="preserve">    </w:t>
            </w:r>
            <w:r w:rsidRPr="00387937">
              <w:rPr>
                <w:rFonts w:ascii="Comic Sans MS" w:hAnsi="Comic Sans MS"/>
                <w:noProof/>
                <w:lang w:eastAsia="en-GB"/>
              </w:rPr>
              <w:t xml:space="preserve">1   </w:t>
            </w:r>
            <w:r>
              <w:rPr>
                <w:rFonts w:ascii="Comic Sans MS" w:hAnsi="Comic Sans MS"/>
                <w:noProof/>
                <w:lang w:eastAsia="en-GB"/>
              </w:rPr>
              <w:t xml:space="preserve">   </w:t>
            </w:r>
            <w:r w:rsidRPr="00387937">
              <w:rPr>
                <w:rFonts w:ascii="Comic Sans MS" w:hAnsi="Comic Sans MS"/>
                <w:noProof/>
                <w:lang w:eastAsia="en-GB"/>
              </w:rPr>
              <w:t xml:space="preserve">2   </w:t>
            </w:r>
            <w:r>
              <w:rPr>
                <w:rFonts w:ascii="Comic Sans MS" w:hAnsi="Comic Sans MS"/>
                <w:noProof/>
                <w:lang w:eastAsia="en-GB"/>
              </w:rPr>
              <w:t xml:space="preserve">   </w:t>
            </w:r>
            <w:r w:rsidRPr="00387937">
              <w:rPr>
                <w:rFonts w:ascii="Comic Sans MS" w:hAnsi="Comic Sans MS"/>
                <w:noProof/>
                <w:lang w:eastAsia="en-GB"/>
              </w:rPr>
              <w:t>3</w:t>
            </w:r>
          </w:p>
          <w:p w:rsidR="00387937" w:rsidRDefault="00387937" w:rsidP="00387937">
            <w:pPr>
              <w:rPr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73DD90C" wp14:editId="0ABC762F">
                      <wp:simplePos x="0" y="0"/>
                      <wp:positionH relativeFrom="column">
                        <wp:posOffset>399267</wp:posOffset>
                      </wp:positionH>
                      <wp:positionV relativeFrom="paragraph">
                        <wp:posOffset>8115</wp:posOffset>
                      </wp:positionV>
                      <wp:extent cx="249382" cy="261257"/>
                      <wp:effectExtent l="19050" t="19050" r="36830" b="24765"/>
                      <wp:wrapNone/>
                      <wp:docPr id="6" name="Isosceles Tri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382" cy="261257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70AD47"/>
                              </a:solidFill>
                              <a:ln w="1905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0E8826" id="Isosceles Triangle 6" o:spid="_x0000_s1026" type="#_x0000_t5" style="position:absolute;margin-left:31.45pt;margin-top:.65pt;width:19.65pt;height:20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" fillcolor="#70ad47" strokecolor="window" strokeweight="1.5pt"/>
                  </w:pict>
                </mc:Fallback>
              </mc:AlternateContent>
            </w:r>
          </w:p>
          <w:p w:rsidR="00387937" w:rsidRDefault="00387937" w:rsidP="00387937">
            <w:pPr>
              <w:rPr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73DD90C" wp14:editId="0ABC762F">
                      <wp:simplePos x="0" y="0"/>
                      <wp:positionH relativeFrom="column">
                        <wp:posOffset>397288</wp:posOffset>
                      </wp:positionH>
                      <wp:positionV relativeFrom="paragraph">
                        <wp:posOffset>120328</wp:posOffset>
                      </wp:positionV>
                      <wp:extent cx="249382" cy="261257"/>
                      <wp:effectExtent l="19050" t="19050" r="36830" b="24765"/>
                      <wp:wrapNone/>
                      <wp:docPr id="8" name="Isosceles Tri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382" cy="261257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70AD47"/>
                              </a:solidFill>
                              <a:ln w="1905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A58039" id="Isosceles Triangle 8" o:spid="_x0000_s1026" type="#_x0000_t5" style="position:absolute;margin-left:31.3pt;margin-top:9.45pt;width:19.65pt;height:20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" fillcolor="#70ad47" strokecolor="window" strokeweight="1.5pt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73DD90C" wp14:editId="0ABC762F">
                      <wp:simplePos x="0" y="0"/>
                      <wp:positionH relativeFrom="column">
                        <wp:posOffset>746876</wp:posOffset>
                      </wp:positionH>
                      <wp:positionV relativeFrom="paragraph">
                        <wp:posOffset>118745</wp:posOffset>
                      </wp:positionV>
                      <wp:extent cx="249382" cy="261257"/>
                      <wp:effectExtent l="19050" t="19050" r="36830" b="24765"/>
                      <wp:wrapNone/>
                      <wp:docPr id="7" name="Isosceles Tri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382" cy="261257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70AD47"/>
                              </a:solidFill>
                              <a:ln w="1905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B09777" id="Isosceles Triangle 7" o:spid="_x0000_s1026" type="#_x0000_t5" style="position:absolute;margin-left:58.8pt;margin-top:9.35pt;width:19.65pt;height:20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" fillcolor="#70ad47" strokecolor="window" strokeweight="1.5pt"/>
                  </w:pict>
                </mc:Fallback>
              </mc:AlternateContent>
            </w:r>
          </w:p>
          <w:p w:rsidR="00387937" w:rsidRDefault="00387937" w:rsidP="00387937">
            <w:pPr>
              <w:rPr>
                <w:noProof/>
                <w:lang w:eastAsia="en-GB"/>
              </w:rPr>
            </w:pPr>
          </w:p>
          <w:p w:rsidR="00387937" w:rsidRPr="00387937" w:rsidRDefault="00387937" w:rsidP="00387937">
            <w:pPr>
              <w:rPr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73DD90C" wp14:editId="0ABC762F">
                      <wp:simplePos x="0" y="0"/>
                      <wp:positionH relativeFrom="column">
                        <wp:posOffset>758751</wp:posOffset>
                      </wp:positionH>
                      <wp:positionV relativeFrom="paragraph">
                        <wp:posOffset>39543</wp:posOffset>
                      </wp:positionV>
                      <wp:extent cx="249382" cy="261257"/>
                      <wp:effectExtent l="19050" t="19050" r="36830" b="24765"/>
                      <wp:wrapNone/>
                      <wp:docPr id="5" name="Isosceles Tri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382" cy="261257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70AD47"/>
                              </a:solidFill>
                              <a:ln w="1905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529589" id="Isosceles Triangle 5" o:spid="_x0000_s1026" type="#_x0000_t5" style="position:absolute;margin-left:59.75pt;margin-top:3.1pt;width:19.65pt;height:20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" fillcolor="#70ad47" strokecolor="window" strokeweight="1.5pt"/>
                  </w:pict>
                </mc:Fallback>
              </mc:AlternateContent>
            </w:r>
          </w:p>
          <w:p w:rsidR="001B22AB" w:rsidRDefault="001B22AB" w:rsidP="00387937">
            <w:pPr>
              <w:rPr>
                <w:noProof/>
                <w:lang w:eastAsia="en-GB"/>
              </w:rPr>
            </w:pPr>
            <w:r w:rsidRPr="00387937">
              <w:rPr>
                <w:noProof/>
                <w:lang w:eastAsia="en-GB"/>
              </w:rPr>
              <w:t xml:space="preserve"> </w:t>
            </w:r>
          </w:p>
          <w:p w:rsidR="00387937" w:rsidRDefault="00387937" w:rsidP="00387937">
            <w:pPr>
              <w:rPr>
                <w:noProof/>
                <w:lang w:eastAsia="en-GB"/>
              </w:rPr>
            </w:pPr>
          </w:p>
          <w:p w:rsidR="00387937" w:rsidRPr="00D35948" w:rsidRDefault="00387937" w:rsidP="00387937">
            <w:pPr>
              <w:rPr>
                <w:rFonts w:ascii="Comic Sans MS" w:hAnsi="Comic Sans MS"/>
              </w:rPr>
            </w:pPr>
            <w:r w:rsidRPr="00D35948">
              <w:rPr>
                <w:rFonts w:ascii="Comic Sans MS" w:hAnsi="Comic Sans MS"/>
                <w:noProof/>
                <w:lang w:eastAsia="en-GB"/>
              </w:rPr>
              <w:t xml:space="preserve">Listen to the 2D Shape song on YouTube- </w:t>
            </w:r>
            <w:hyperlink r:id="rId9" w:history="1">
              <w:r w:rsidRPr="00D35948">
                <w:rPr>
                  <w:rFonts w:ascii="Comic Sans MS" w:hAnsi="Comic Sans MS"/>
                  <w:color w:val="0000FF"/>
                  <w:u w:val="single"/>
                </w:rPr>
                <w:t>https://www.youtube.com/watch?v=WTeqUejf3D0&amp;t=1s</w:t>
              </w:r>
            </w:hyperlink>
          </w:p>
          <w:p w:rsidR="00387937" w:rsidRPr="00D35948" w:rsidRDefault="00387937" w:rsidP="00387937">
            <w:pPr>
              <w:rPr>
                <w:rFonts w:ascii="Comic Sans MS" w:hAnsi="Comic Sans MS"/>
              </w:rPr>
            </w:pPr>
            <w:r w:rsidRPr="00D35948">
              <w:rPr>
                <w:rFonts w:ascii="Comic Sans MS" w:hAnsi="Comic Sans MS"/>
              </w:rPr>
              <w:t xml:space="preserve">Can you draw your </w:t>
            </w:r>
            <w:r w:rsidR="00D35948" w:rsidRPr="00D35948">
              <w:rPr>
                <w:rFonts w:ascii="Comic Sans MS" w:hAnsi="Comic Sans MS"/>
              </w:rPr>
              <w:t>favourite shapes and write the number of side and corners next to them</w:t>
            </w:r>
          </w:p>
          <w:p w:rsidR="00D35948" w:rsidRPr="00D35948" w:rsidRDefault="00D35948" w:rsidP="00387937">
            <w:pPr>
              <w:rPr>
                <w:rFonts w:ascii="Comic Sans MS" w:hAnsi="Comic Sans MS"/>
              </w:rPr>
            </w:pPr>
            <w:r w:rsidRPr="00D35948">
              <w:rPr>
                <w:rFonts w:ascii="Comic Sans MS" w:hAnsi="Comic Sans MS"/>
              </w:rPr>
              <w:t>Go on a shape hunt around your house, what shapes can you find?</w:t>
            </w:r>
          </w:p>
          <w:p w:rsidR="00D35948" w:rsidRPr="00387937" w:rsidRDefault="00D35948" w:rsidP="00387937">
            <w:pPr>
              <w:rPr>
                <w:noProof/>
                <w:lang w:eastAsia="en-GB"/>
              </w:rPr>
            </w:pPr>
            <w:r w:rsidRPr="00D35948">
              <w:rPr>
                <w:rFonts w:ascii="Comic Sans MS" w:hAnsi="Comic Sans MS"/>
              </w:rPr>
              <w:t>Make a list and draw them.</w:t>
            </w:r>
          </w:p>
        </w:tc>
      </w:tr>
      <w:tr w:rsidR="004A5B1E" w:rsidRPr="00D61749" w:rsidTr="006F7E93">
        <w:trPr>
          <w:trHeight w:val="307"/>
        </w:trPr>
        <w:tc>
          <w:tcPr>
            <w:tcW w:w="9640" w:type="dxa"/>
          </w:tcPr>
          <w:p w:rsidR="004A5B1E" w:rsidRDefault="001B22AB" w:rsidP="006F7E93">
            <w:pPr>
              <w:jc w:val="center"/>
              <w:rPr>
                <w:rFonts w:ascii="Comic Sans MS" w:hAnsi="Comic Sans MS"/>
              </w:rPr>
            </w:pPr>
            <w:r w:rsidRPr="00FE43C9"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  <w:t>Topic</w:t>
            </w:r>
          </w:p>
        </w:tc>
      </w:tr>
      <w:tr w:rsidR="004A5B1E" w:rsidRPr="00D61749" w:rsidTr="006F7E93">
        <w:trPr>
          <w:trHeight w:val="307"/>
        </w:trPr>
        <w:tc>
          <w:tcPr>
            <w:tcW w:w="9640" w:type="dxa"/>
          </w:tcPr>
          <w:p w:rsidR="001B22AB" w:rsidRPr="00387937" w:rsidRDefault="001B22AB" w:rsidP="00387937">
            <w:pPr>
              <w:rPr>
                <w:rFonts w:ascii="Comic Sans MS" w:hAnsi="Comic Sans MS" w:cs="Calibri"/>
                <w:shd w:val="clear" w:color="auto" w:fill="FFFFFF"/>
              </w:rPr>
            </w:pPr>
            <w:r w:rsidRPr="00387937">
              <w:rPr>
                <w:rFonts w:ascii="Comic Sans MS" w:hAnsi="Comic Sans MS" w:cs="Calibri"/>
                <w:shd w:val="clear" w:color="auto" w:fill="FFFFFF"/>
              </w:rPr>
              <w:t>We all planted a blub for Mother’s Day, most of us were able to take them home.</w:t>
            </w:r>
          </w:p>
          <w:p w:rsidR="001B22AB" w:rsidRPr="00387937" w:rsidRDefault="001B22AB" w:rsidP="00387937">
            <w:pPr>
              <w:rPr>
                <w:rFonts w:ascii="Comic Sans MS" w:hAnsi="Comic Sans MS" w:cs="Calibri"/>
                <w:shd w:val="clear" w:color="auto" w:fill="FFFFFF"/>
              </w:rPr>
            </w:pPr>
            <w:r w:rsidRPr="00387937">
              <w:rPr>
                <w:rFonts w:ascii="Comic Sans MS" w:hAnsi="Comic Sans MS" w:cs="Calibri"/>
                <w:shd w:val="clear" w:color="auto" w:fill="FFFFFF"/>
              </w:rPr>
              <w:t>Can you draw a pictures of your plant now?</w:t>
            </w:r>
          </w:p>
          <w:p w:rsidR="001B22AB" w:rsidRPr="00387937" w:rsidRDefault="001B22AB" w:rsidP="00387937">
            <w:pPr>
              <w:rPr>
                <w:rFonts w:ascii="Comic Sans MS" w:hAnsi="Comic Sans MS" w:cs="Calibri"/>
                <w:shd w:val="clear" w:color="auto" w:fill="FFFFFF"/>
              </w:rPr>
            </w:pPr>
            <w:r w:rsidRPr="00387937">
              <w:rPr>
                <w:rFonts w:ascii="Comic Sans MS" w:hAnsi="Comic Sans MS" w:cs="Calibri"/>
                <w:shd w:val="clear" w:color="auto" w:fill="FFFFFF"/>
              </w:rPr>
              <w:t>Has it grown?</w:t>
            </w:r>
          </w:p>
          <w:p w:rsidR="001B22AB" w:rsidRPr="00387937" w:rsidRDefault="001B22AB" w:rsidP="00387937">
            <w:pPr>
              <w:rPr>
                <w:rFonts w:ascii="Comic Sans MS" w:hAnsi="Comic Sans MS" w:cs="Calibri"/>
                <w:shd w:val="clear" w:color="auto" w:fill="FFFFFF"/>
              </w:rPr>
            </w:pPr>
            <w:r w:rsidRPr="00387937">
              <w:rPr>
                <w:rFonts w:ascii="Comic Sans MS" w:hAnsi="Comic Sans MS" w:cs="Calibri"/>
                <w:shd w:val="clear" w:color="auto" w:fill="FFFFFF"/>
              </w:rPr>
              <w:t>Is it taller now?</w:t>
            </w:r>
          </w:p>
          <w:p w:rsidR="001B22AB" w:rsidRPr="00387937" w:rsidRDefault="001B22AB" w:rsidP="00387937">
            <w:pPr>
              <w:rPr>
                <w:rFonts w:ascii="Comic Sans MS" w:hAnsi="Comic Sans MS" w:cs="Calibri"/>
                <w:shd w:val="clear" w:color="auto" w:fill="FFFFFF"/>
              </w:rPr>
            </w:pPr>
            <w:r w:rsidRPr="00387937">
              <w:rPr>
                <w:rFonts w:ascii="Comic Sans MS" w:hAnsi="Comic Sans MS" w:cs="Calibri"/>
                <w:shd w:val="clear" w:color="auto" w:fill="FFFFFF"/>
              </w:rPr>
              <w:lastRenderedPageBreak/>
              <w:t>Can you see any flowers?</w:t>
            </w:r>
          </w:p>
          <w:p w:rsidR="001B22AB" w:rsidRPr="00387937" w:rsidRDefault="001B22AB" w:rsidP="00387937">
            <w:pPr>
              <w:rPr>
                <w:rFonts w:ascii="Comic Sans MS" w:hAnsi="Comic Sans MS" w:cs="Calibri"/>
                <w:shd w:val="clear" w:color="auto" w:fill="FFFFFF"/>
              </w:rPr>
            </w:pPr>
            <w:r w:rsidRPr="00387937">
              <w:rPr>
                <w:rFonts w:ascii="Comic Sans MS" w:hAnsi="Comic Sans MS" w:cs="Calibri"/>
                <w:shd w:val="clear" w:color="auto" w:fill="FFFFFF"/>
              </w:rPr>
              <w:t>How have you been looking after it?</w:t>
            </w:r>
          </w:p>
          <w:p w:rsidR="001B22AB" w:rsidRPr="00387937" w:rsidRDefault="001B22AB" w:rsidP="00387937">
            <w:pPr>
              <w:rPr>
                <w:rFonts w:ascii="Comic Sans MS" w:hAnsi="Comic Sans MS" w:cs="Calibri"/>
                <w:shd w:val="clear" w:color="auto" w:fill="FFFFFF"/>
              </w:rPr>
            </w:pPr>
            <w:r w:rsidRPr="00387937">
              <w:rPr>
                <w:rFonts w:ascii="Comic Sans MS" w:hAnsi="Comic Sans MS" w:cs="Calibri"/>
                <w:shd w:val="clear" w:color="auto" w:fill="FFFFFF"/>
              </w:rPr>
              <w:t xml:space="preserve">Can you remember what it needs? (Sun, warmth, water </w:t>
            </w:r>
            <w:r w:rsidR="00EF6532" w:rsidRPr="00387937">
              <w:rPr>
                <w:rFonts w:ascii="Comic Sans MS" w:hAnsi="Comic Sans MS" w:cs="Calibri"/>
                <w:shd w:val="clear" w:color="auto" w:fill="FFFFFF"/>
              </w:rPr>
              <w:t>etc.</w:t>
            </w:r>
            <w:r w:rsidRPr="00387937">
              <w:rPr>
                <w:rFonts w:ascii="Comic Sans MS" w:hAnsi="Comic Sans MS" w:cs="Calibri"/>
                <w:shd w:val="clear" w:color="auto" w:fill="FFFFFF"/>
              </w:rPr>
              <w:t xml:space="preserve">). </w:t>
            </w:r>
          </w:p>
          <w:p w:rsidR="001B22AB" w:rsidRPr="00387937" w:rsidRDefault="001B22AB" w:rsidP="00387937">
            <w:pPr>
              <w:rPr>
                <w:rFonts w:ascii="Comic Sans MS" w:hAnsi="Comic Sans MS" w:cs="Calibri"/>
                <w:shd w:val="clear" w:color="auto" w:fill="FFFFFF"/>
              </w:rPr>
            </w:pPr>
            <w:r w:rsidRPr="00387937">
              <w:rPr>
                <w:rFonts w:ascii="Comic Sans MS" w:hAnsi="Comic Sans MS" w:cs="Calibri"/>
                <w:shd w:val="clear" w:color="auto" w:fill="FFFFFF"/>
              </w:rPr>
              <w:t>If you didn’t take your blub home, can you see changes in your garden or where you live? You could draw a picture!</w:t>
            </w:r>
          </w:p>
          <w:p w:rsidR="001B22AB" w:rsidRPr="00387937" w:rsidRDefault="001B22AB" w:rsidP="00387937">
            <w:pPr>
              <w:rPr>
                <w:rFonts w:ascii="Comic Sans MS" w:hAnsi="Comic Sans MS" w:cs="Calibri"/>
                <w:shd w:val="clear" w:color="auto" w:fill="FFFFFF"/>
              </w:rPr>
            </w:pPr>
            <w:r w:rsidRPr="00387937">
              <w:rPr>
                <w:rFonts w:ascii="Comic Sans MS" w:hAnsi="Comic Sans MS" w:cs="Calibri"/>
                <w:shd w:val="clear" w:color="auto" w:fill="FFFFFF"/>
              </w:rPr>
              <w:t>Miss Zahoor can see lots of pink blossom on the trees where she lives.</w:t>
            </w:r>
          </w:p>
          <w:p w:rsidR="001B22AB" w:rsidRPr="00387937" w:rsidRDefault="001B22AB" w:rsidP="00387937">
            <w:pPr>
              <w:rPr>
                <w:rFonts w:ascii="Comic Sans MS" w:hAnsi="Comic Sans MS" w:cs="Calibri"/>
                <w:shd w:val="clear" w:color="auto" w:fill="FFFFFF"/>
              </w:rPr>
            </w:pPr>
            <w:r w:rsidRPr="00387937">
              <w:rPr>
                <w:rFonts w:ascii="Comic Sans MS" w:hAnsi="Comic Sans MS" w:cs="Calibri"/>
                <w:shd w:val="clear" w:color="auto" w:fill="FFFFFF"/>
              </w:rPr>
              <w:t>Miss Wedgwood has been growing blubs with her daughter at home.</w:t>
            </w:r>
          </w:p>
          <w:p w:rsidR="001B22AB" w:rsidRPr="00387937" w:rsidRDefault="001B22AB" w:rsidP="00387937">
            <w:pPr>
              <w:rPr>
                <w:rFonts w:ascii="Comic Sans MS" w:hAnsi="Comic Sans MS" w:cs="Calibri"/>
                <w:shd w:val="clear" w:color="auto" w:fill="FFFFFF"/>
              </w:rPr>
            </w:pPr>
            <w:r w:rsidRPr="00387937">
              <w:rPr>
                <w:rFonts w:ascii="Comic Sans MS" w:hAnsi="Comic Sans MS" w:cs="Calibri"/>
                <w:shd w:val="clear" w:color="auto" w:fill="FFFFFF"/>
              </w:rPr>
              <w:t>Mrs Treasure has seen some daffodils in her garden.</w:t>
            </w:r>
          </w:p>
          <w:p w:rsidR="004A5B1E" w:rsidRDefault="004A5B1E" w:rsidP="001B22AB">
            <w:pPr>
              <w:rPr>
                <w:rFonts w:ascii="Comic Sans MS" w:hAnsi="Comic Sans MS"/>
              </w:rPr>
            </w:pPr>
          </w:p>
        </w:tc>
      </w:tr>
      <w:tr w:rsidR="004A5B1E" w:rsidRPr="00FE43C9" w:rsidTr="00851667">
        <w:tc>
          <w:tcPr>
            <w:tcW w:w="9640" w:type="dxa"/>
            <w:tcBorders>
              <w:left w:val="nil"/>
              <w:bottom w:val="nil"/>
              <w:right w:val="nil"/>
            </w:tcBorders>
          </w:tcPr>
          <w:p w:rsidR="004A5B1E" w:rsidRPr="00FE43C9" w:rsidRDefault="004A5B1E" w:rsidP="001B22AB">
            <w:pPr>
              <w:jc w:val="center"/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</w:pPr>
          </w:p>
        </w:tc>
      </w:tr>
      <w:tr w:rsidR="004A5B1E" w:rsidRPr="006F7E93" w:rsidTr="00851667">
        <w:trPr>
          <w:trHeight w:val="2974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851667" w:rsidRPr="001B22AB" w:rsidRDefault="00851667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r w:rsidRPr="00B2217D">
              <w:rPr>
                <w:rFonts w:ascii="Comic Sans MS" w:hAnsi="Comic Sans MS" w:cs="Calibri"/>
                <w:color w:val="002060"/>
                <w:sz w:val="24"/>
                <w:szCs w:val="32"/>
                <w:shd w:val="clear" w:color="auto" w:fill="FFFFFF"/>
              </w:rPr>
              <w:t>PE: Please also try to enjoy som</w:t>
            </w:r>
            <w:r w:rsidRPr="001B22AB"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  <w:t xml:space="preserve">e daily exercise (remember Joe Wicks is doing PE videos every morning!). </w:t>
            </w:r>
          </w:p>
          <w:p w:rsidR="00851667" w:rsidRPr="001B22AB" w:rsidRDefault="00851667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r w:rsidRPr="001B22AB"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  <w:t>Also guided mediation and Cosmic Kids Yoga is a great way to have some quiet time.</w:t>
            </w:r>
          </w:p>
          <w:p w:rsidR="00851667" w:rsidRPr="001B22AB" w:rsidRDefault="00851667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hyperlink r:id="rId10" w:history="1">
              <w:r w:rsidRPr="001B22AB">
                <w:rPr>
                  <w:rStyle w:val="Hyperlink"/>
                  <w:rFonts w:ascii="Comic Sans MS" w:hAnsi="Comic Sans MS" w:cs="Calibri"/>
                  <w:sz w:val="24"/>
                  <w:szCs w:val="24"/>
                  <w:shd w:val="clear" w:color="auto" w:fill="FFFFFF"/>
                </w:rPr>
                <w:t>https://www.youtube.com/watch?v=DWOHcGF1Tmc</w:t>
              </w:r>
            </w:hyperlink>
          </w:p>
          <w:p w:rsidR="00851667" w:rsidRPr="001B22AB" w:rsidRDefault="00851667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</w:p>
          <w:p w:rsidR="00851667" w:rsidRPr="001B22AB" w:rsidRDefault="00851667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hyperlink r:id="rId11" w:history="1">
              <w:r w:rsidRPr="001B22AB">
                <w:rPr>
                  <w:rFonts w:ascii="Comic Sans MS" w:hAnsi="Comic Sans MS"/>
                  <w:color w:val="0000FF"/>
                  <w:sz w:val="24"/>
                  <w:szCs w:val="24"/>
                  <w:u w:val="single"/>
                </w:rPr>
                <w:t>https://www.youtube.com/watch?v=xlg052EKMtk</w:t>
              </w:r>
            </w:hyperlink>
          </w:p>
          <w:p w:rsidR="006F7E93" w:rsidRPr="006F7E93" w:rsidRDefault="006F7E93" w:rsidP="006F7E93">
            <w:pPr>
              <w:jc w:val="center"/>
              <w:rPr>
                <w:rFonts w:ascii="Comic Sans MS" w:hAnsi="Comic Sans MS" w:cs="Calibri"/>
                <w:b/>
                <w:sz w:val="24"/>
                <w:szCs w:val="24"/>
                <w:shd w:val="clear" w:color="auto" w:fill="FFFFFF"/>
              </w:rPr>
            </w:pPr>
          </w:p>
        </w:tc>
      </w:tr>
    </w:tbl>
    <w:p w:rsidR="001B22AB" w:rsidRPr="000D0F87" w:rsidRDefault="001B22AB" w:rsidP="001B22AB">
      <w:pPr>
        <w:pStyle w:val="Default"/>
        <w:rPr>
          <w:color w:val="FF0000"/>
          <w:sz w:val="28"/>
          <w:szCs w:val="23"/>
        </w:rPr>
      </w:pPr>
    </w:p>
    <w:p w:rsidR="001B22AB" w:rsidRPr="000D0F87" w:rsidRDefault="001B22AB" w:rsidP="001B22AB">
      <w:pPr>
        <w:pStyle w:val="Default"/>
        <w:rPr>
          <w:color w:val="FF0000"/>
          <w:sz w:val="28"/>
          <w:szCs w:val="23"/>
        </w:rPr>
      </w:pPr>
      <w:r w:rsidRPr="000D0F87">
        <w:rPr>
          <w:color w:val="FF0000"/>
          <w:sz w:val="28"/>
          <w:szCs w:val="23"/>
        </w:rPr>
        <w:t xml:space="preserve">We </w:t>
      </w:r>
      <w:r>
        <w:rPr>
          <w:color w:val="FF0000"/>
          <w:sz w:val="28"/>
          <w:szCs w:val="23"/>
        </w:rPr>
        <w:t xml:space="preserve">miss you very much and </w:t>
      </w:r>
      <w:r w:rsidRPr="000D0F87">
        <w:rPr>
          <w:color w:val="FF0000"/>
          <w:sz w:val="28"/>
          <w:szCs w:val="23"/>
        </w:rPr>
        <w:t xml:space="preserve">hope to see you very soon, </w:t>
      </w:r>
    </w:p>
    <w:p w:rsidR="001B22AB" w:rsidRPr="002B20F8" w:rsidRDefault="001B22AB" w:rsidP="001B22AB">
      <w:pPr>
        <w:spacing w:after="0" w:line="240" w:lineRule="auto"/>
        <w:rPr>
          <w:rFonts w:ascii="Comic Sans MS" w:hAnsi="Comic Sans MS" w:cs="Comic Sans MS"/>
          <w:color w:val="000000"/>
          <w:sz w:val="23"/>
          <w:szCs w:val="23"/>
        </w:rPr>
      </w:pPr>
      <w:r>
        <w:rPr>
          <w:rFonts w:ascii="Comic Sans MS" w:hAnsi="Comic Sans MS" w:cs="Comic Sans MS"/>
          <w:color w:val="FF0000"/>
          <w:sz w:val="28"/>
          <w:szCs w:val="23"/>
        </w:rPr>
        <w:t>Miss Zahoor, Miss Wedgwood and Mrs Treasure.</w:t>
      </w:r>
    </w:p>
    <w:p w:rsidR="004A5B1E" w:rsidRPr="006F7E93" w:rsidRDefault="004A5B1E" w:rsidP="006F7E93">
      <w:pPr>
        <w:jc w:val="center"/>
        <w:rPr>
          <w:rFonts w:ascii="Comic Sans MS" w:hAnsi="Comic Sans MS"/>
          <w:b/>
          <w:sz w:val="24"/>
          <w:szCs w:val="24"/>
        </w:rPr>
      </w:pPr>
    </w:p>
    <w:sectPr w:rsidR="004A5B1E" w:rsidRPr="006F7E93" w:rsidSect="004A5B1E">
      <w:pgSz w:w="11906" w:h="16838"/>
      <w:pgMar w:top="1440" w:right="1440" w:bottom="1440" w:left="1440" w:header="708" w:footer="708" w:gutter="0"/>
      <w:pgBorders w:offsetFrom="page">
        <w:top w:val="thinThickThinSmallGap" w:sz="36" w:space="24" w:color="0070C0"/>
        <w:left w:val="thinThickThinSmallGap" w:sz="36" w:space="24" w:color="0070C0"/>
        <w:bottom w:val="thinThickThinSmallGap" w:sz="36" w:space="24" w:color="0070C0"/>
        <w:right w:val="thinThickThinSmallGap" w:sz="36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807564"/>
    <w:multiLevelType w:val="hybridMultilevel"/>
    <w:tmpl w:val="A0A6720E"/>
    <w:lvl w:ilvl="0" w:tplc="FD44DB46">
      <w:numFmt w:val="bullet"/>
      <w:lvlText w:val="-"/>
      <w:lvlJc w:val="left"/>
      <w:pPr>
        <w:ind w:left="450" w:hanging="360"/>
      </w:pPr>
      <w:rPr>
        <w:rFonts w:ascii="Comic Sans MS" w:eastAsiaTheme="minorHAnsi" w:hAnsi="Comic Sans MS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" w15:restartNumberingAfterBreak="0">
    <w:nsid w:val="24755549"/>
    <w:multiLevelType w:val="hybridMultilevel"/>
    <w:tmpl w:val="11821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B1E"/>
    <w:rsid w:val="001B22AB"/>
    <w:rsid w:val="00387937"/>
    <w:rsid w:val="004A5B1E"/>
    <w:rsid w:val="004C59FD"/>
    <w:rsid w:val="005C1FB6"/>
    <w:rsid w:val="006F7E93"/>
    <w:rsid w:val="00851667"/>
    <w:rsid w:val="00D35948"/>
    <w:rsid w:val="00EF6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4DBD8C30-9333-4C50-A88F-236012AAF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5B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A5B1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A5B1E"/>
    <w:pPr>
      <w:ind w:left="720"/>
      <w:contextualSpacing/>
    </w:pPr>
  </w:style>
  <w:style w:type="paragraph" w:customStyle="1" w:styleId="Default">
    <w:name w:val="Default"/>
    <w:rsid w:val="001B22A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5dqGDSOMH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winkl.co.uk/resource/t-t-5096-jack-and-the-beanstalk-story-powerpoin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youtube.com/watch?v=xlg052EKMtk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youtube.com/watch?v=DWOHcGF1Tm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WTeqUejf3D0&amp;t=1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DD31AF52</Template>
  <TotalTime>16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2721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S.Zahoor</dc:creator>
  <cp:keywords/>
  <dc:description/>
  <cp:lastModifiedBy>S.Zahoor</cp:lastModifiedBy>
  <cp:revision>5</cp:revision>
  <dcterms:created xsi:type="dcterms:W3CDTF">2020-04-19T13:12:00Z</dcterms:created>
  <dcterms:modified xsi:type="dcterms:W3CDTF">2020-04-19T13:28:00Z</dcterms:modified>
</cp:coreProperties>
</file>