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570DA8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ck</w:t>
            </w:r>
          </w:p>
        </w:tc>
        <w:tc>
          <w:tcPr>
            <w:tcW w:w="3097" w:type="dxa"/>
          </w:tcPr>
          <w:p w:rsidR="007F568F" w:rsidRPr="00020ED7" w:rsidRDefault="00570DA8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e</w:t>
            </w:r>
          </w:p>
        </w:tc>
        <w:tc>
          <w:tcPr>
            <w:tcW w:w="3097" w:type="dxa"/>
          </w:tcPr>
          <w:p w:rsidR="007F568F" w:rsidRPr="00020ED7" w:rsidRDefault="00570DA8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u</w:t>
            </w:r>
          </w:p>
        </w:tc>
        <w:tc>
          <w:tcPr>
            <w:tcW w:w="3097" w:type="dxa"/>
          </w:tcPr>
          <w:p w:rsidR="007F568F" w:rsidRPr="00020ED7" w:rsidRDefault="00570DA8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r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Play the tricky word song-phase 2</w:t>
            </w:r>
            <w:r w:rsidR="00171D4E" w:rsidRPr="00020ED7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4641A1" w:rsidRPr="00020ED7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Phase 2 tricky word song or use this</w:t>
            </w:r>
          </w:p>
          <w:p w:rsidR="00D96BDC" w:rsidRDefault="00A25194" w:rsidP="00020ED7">
            <w:pPr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="00BF7BF9" w:rsidRPr="00DF280E">
                <w:rPr>
                  <w:rStyle w:val="Hyperlink"/>
                  <w:rFonts w:ascii="Comic Sans MS" w:hAnsi="Comic Sans MS"/>
                  <w:b/>
                </w:rPr>
                <w:t>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</w:t>
              </w:r>
            </w:hyperlink>
          </w:p>
          <w:p w:rsidR="00BF7BF9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171D4E" w:rsidRPr="00D96BDC" w:rsidRDefault="00171D4E" w:rsidP="00D96BDC">
            <w:pPr>
              <w:ind w:firstLine="720"/>
              <w:rPr>
                <w:rFonts w:ascii="Comic Sans MS" w:hAnsi="Comic Sans MS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233A72" w:rsidRDefault="007B4BB9" w:rsidP="007B4BB9">
            <w:pPr>
              <w:rPr>
                <w:rStyle w:val="HTMLCite"/>
              </w:rPr>
            </w:pPr>
            <w:r>
              <w:rPr>
                <w:rStyle w:val="HTMLCite"/>
              </w:rPr>
              <w:lastRenderedPageBreak/>
              <w:t xml:space="preserve">Watch </w:t>
            </w:r>
            <w:r w:rsidR="00991F98">
              <w:rPr>
                <w:rStyle w:val="HTMLCite"/>
              </w:rPr>
              <w:t xml:space="preserve">the video </w:t>
            </w:r>
            <w:r w:rsidR="0048307C">
              <w:rPr>
                <w:rStyle w:val="HTMLCite"/>
              </w:rPr>
              <w:t>M</w:t>
            </w:r>
            <w:r w:rsidR="009B5115">
              <w:rPr>
                <w:rStyle w:val="HTMLCite"/>
              </w:rPr>
              <w:t>r Thorne does phonics sound ‘ck</w:t>
            </w:r>
            <w:r>
              <w:rPr>
                <w:rStyle w:val="HTMLCite"/>
              </w:rPr>
              <w:t>’.</w:t>
            </w:r>
          </w:p>
          <w:p w:rsidR="00991F98" w:rsidRDefault="00991F98" w:rsidP="007B4BB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Default="00991F9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  <w:r w:rsidR="000250A4">
              <w:rPr>
                <w:rFonts w:ascii="Comic Sans MS" w:hAnsi="Comic Sans MS"/>
              </w:rPr>
              <w:t xml:space="preserve"> T</w:t>
            </w:r>
            <w:r w:rsidR="00212663">
              <w:rPr>
                <w:rFonts w:ascii="Comic Sans MS" w:hAnsi="Comic Sans MS"/>
              </w:rPr>
              <w:t xml:space="preserve">horne </w:t>
            </w:r>
            <w:r w:rsidR="009B5115">
              <w:rPr>
                <w:rFonts w:ascii="Comic Sans MS" w:hAnsi="Comic Sans MS"/>
              </w:rPr>
              <w:t>does phonics episode ck</w:t>
            </w:r>
          </w:p>
          <w:p w:rsidR="006862D3" w:rsidRDefault="006862D3" w:rsidP="007B4BB9">
            <w:pPr>
              <w:rPr>
                <w:rFonts w:ascii="Comic Sans MS" w:hAnsi="Comic Sans MS"/>
              </w:rPr>
            </w:pPr>
          </w:p>
          <w:p w:rsidR="006862D3" w:rsidRDefault="006862D3" w:rsidP="006862D3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6862D3" w:rsidRPr="00991F98" w:rsidRDefault="006862D3" w:rsidP="007B4BB9">
            <w:pPr>
              <w:rPr>
                <w:rFonts w:ascii="Comic Sans MS" w:hAnsi="Comic Sans MS"/>
              </w:rPr>
            </w:pPr>
          </w:p>
          <w:p w:rsidR="006862D3" w:rsidRDefault="00A6344A" w:rsidP="00A6344A">
            <w:pPr>
              <w:rPr>
                <w:rFonts w:ascii="Comic Sans MS" w:hAnsi="Comic Sans MS"/>
                <w:b/>
                <w:u w:val="single"/>
              </w:rPr>
            </w:pPr>
            <w:hyperlink r:id="rId7" w:history="1">
              <w:r w:rsidRPr="00B41992">
                <w:rPr>
                  <w:rStyle w:val="Hyperlink"/>
                  <w:rFonts w:ascii="Comic Sans MS" w:hAnsi="Comic Sans MS"/>
                  <w:b/>
                </w:rPr>
                <w:t>https://www.twinkl.co.uk/resource/t-l-53365-phase-two-phonemes-set-4-ck-video</w:t>
              </w:r>
            </w:hyperlink>
          </w:p>
          <w:p w:rsidR="00A6344A" w:rsidRPr="00020ED7" w:rsidRDefault="00A6344A" w:rsidP="00A6344A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9B5115">
              <w:rPr>
                <w:rStyle w:val="HTMLCite"/>
              </w:rPr>
              <w:t xml:space="preserve"> Mr Thorne does phonics sound ‘e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ED5328" w:rsidRDefault="000250A4" w:rsidP="00ED53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91F98">
              <w:rPr>
                <w:rFonts w:ascii="Comic Sans MS" w:hAnsi="Comic Sans MS"/>
              </w:rPr>
              <w:t xml:space="preserve">horne does phonics </w:t>
            </w:r>
            <w:r w:rsidR="009B5115">
              <w:rPr>
                <w:rFonts w:ascii="Comic Sans MS" w:hAnsi="Comic Sans MS"/>
              </w:rPr>
              <w:t>episode e</w:t>
            </w:r>
          </w:p>
          <w:p w:rsidR="00ED5328" w:rsidRDefault="00ED5328" w:rsidP="00ED5328">
            <w:pPr>
              <w:rPr>
                <w:rFonts w:ascii="Comic Sans MS" w:hAnsi="Comic Sans MS"/>
                <w:u w:val="single"/>
              </w:rPr>
            </w:pPr>
          </w:p>
          <w:p w:rsidR="00ED5328" w:rsidRDefault="00ED5328" w:rsidP="00ED532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ED5328" w:rsidRPr="00991F98" w:rsidRDefault="00ED5328" w:rsidP="00991F98">
            <w:pPr>
              <w:rPr>
                <w:rFonts w:ascii="Comic Sans MS" w:hAnsi="Comic Sans MS"/>
              </w:rPr>
            </w:pPr>
          </w:p>
          <w:p w:rsidR="00233A72" w:rsidRDefault="00A6344A" w:rsidP="00991F98">
            <w:pPr>
              <w:rPr>
                <w:rFonts w:ascii="Comic Sans MS" w:hAnsi="Comic Sans MS"/>
                <w:u w:val="single"/>
              </w:rPr>
            </w:pPr>
            <w:r w:rsidRPr="00A6344A">
              <w:rPr>
                <w:rStyle w:val="Hyperlink"/>
                <w:rFonts w:ascii="Comic Sans MS" w:hAnsi="Comic Sans MS"/>
              </w:rPr>
              <w:t>https://www.twinkl.co.uk/resource/t-l-53366-phase-two-phonemes-set-4-e-video</w:t>
            </w:r>
            <w:hyperlink r:id="rId8" w:history="1"/>
          </w:p>
          <w:p w:rsidR="00ED5328" w:rsidRPr="00991F98" w:rsidRDefault="00ED5328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9B5115">
              <w:rPr>
                <w:rStyle w:val="HTMLCite"/>
              </w:rPr>
              <w:t xml:space="preserve"> Mr Thorne does phonics sound ‘u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B5115">
              <w:rPr>
                <w:rFonts w:ascii="Comic Sans MS" w:hAnsi="Comic Sans MS"/>
              </w:rPr>
              <w:t>horne does phonics episode u</w:t>
            </w:r>
          </w:p>
          <w:p w:rsidR="001C33FB" w:rsidRPr="00991F98" w:rsidRDefault="001C33FB" w:rsidP="00991F98">
            <w:pPr>
              <w:rPr>
                <w:rFonts w:ascii="Comic Sans MS" w:hAnsi="Comic Sans MS"/>
              </w:rPr>
            </w:pPr>
          </w:p>
          <w:p w:rsidR="00233A72" w:rsidRDefault="001C33FB" w:rsidP="00991F9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</w:t>
            </w:r>
            <w:r w:rsidR="00DF1FE3">
              <w:rPr>
                <w:rFonts w:ascii="Comic Sans MS" w:hAnsi="Comic Sans MS"/>
                <w:u w:val="single"/>
              </w:rPr>
              <w:t>nd or watch</w:t>
            </w:r>
          </w:p>
          <w:p w:rsidR="001C33FB" w:rsidRDefault="001C33FB" w:rsidP="00991F98">
            <w:pPr>
              <w:rPr>
                <w:rFonts w:ascii="Comic Sans MS" w:hAnsi="Comic Sans MS"/>
                <w:u w:val="single"/>
              </w:rPr>
            </w:pPr>
          </w:p>
          <w:p w:rsidR="00DF1FE3" w:rsidRDefault="00A6344A" w:rsidP="00991F98">
            <w:pPr>
              <w:rPr>
                <w:rFonts w:ascii="Comic Sans MS" w:hAnsi="Comic Sans MS"/>
                <w:u w:val="single"/>
              </w:rPr>
            </w:pPr>
            <w:hyperlink r:id="rId9" w:history="1">
              <w:r w:rsidRPr="00B41992">
                <w:rPr>
                  <w:rStyle w:val="Hyperlink"/>
                  <w:rFonts w:ascii="Comic Sans MS" w:hAnsi="Comic Sans MS"/>
                </w:rPr>
                <w:t>https://www.twinkl.co.uk/resource/t-l-53368-phase-two-phonemes-set-4-u-video</w:t>
              </w:r>
            </w:hyperlink>
          </w:p>
          <w:p w:rsidR="00A6344A" w:rsidRDefault="00A6344A" w:rsidP="00991F98">
            <w:pPr>
              <w:rPr>
                <w:rFonts w:ascii="Comic Sans MS" w:hAnsi="Comic Sans MS"/>
                <w:u w:val="single"/>
              </w:rPr>
            </w:pPr>
          </w:p>
          <w:p w:rsidR="000A445E" w:rsidRPr="00991F98" w:rsidRDefault="000A445E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9B5115">
              <w:rPr>
                <w:rStyle w:val="HTMLCite"/>
              </w:rPr>
              <w:t xml:space="preserve"> Mr Thorne does phonics sound ‘r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B5115">
              <w:rPr>
                <w:rFonts w:ascii="Comic Sans MS" w:hAnsi="Comic Sans MS"/>
              </w:rPr>
              <w:t>horne does phonics episode r</w:t>
            </w:r>
          </w:p>
          <w:p w:rsidR="00AF321C" w:rsidRDefault="00AF321C" w:rsidP="00AF321C">
            <w:pPr>
              <w:rPr>
                <w:rFonts w:ascii="Comic Sans MS" w:hAnsi="Comic Sans MS"/>
                <w:u w:val="single"/>
              </w:rPr>
            </w:pPr>
          </w:p>
          <w:p w:rsidR="00AF321C" w:rsidRDefault="00AF321C" w:rsidP="00AF321C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233A72" w:rsidRDefault="00233A72" w:rsidP="00991F98">
            <w:pPr>
              <w:rPr>
                <w:rFonts w:ascii="Comic Sans MS" w:hAnsi="Comic Sans MS"/>
                <w:u w:val="single"/>
              </w:rPr>
            </w:pPr>
          </w:p>
          <w:p w:rsidR="00AF321C" w:rsidRDefault="00745D09" w:rsidP="00745D09">
            <w:pPr>
              <w:rPr>
                <w:rFonts w:ascii="Comic Sans MS" w:hAnsi="Comic Sans MS"/>
                <w:u w:val="single"/>
              </w:rPr>
            </w:pPr>
            <w:hyperlink r:id="rId10" w:history="1">
              <w:r w:rsidRPr="00B41992">
                <w:rPr>
                  <w:rStyle w:val="Hyperlink"/>
                  <w:rFonts w:ascii="Comic Sans MS" w:hAnsi="Comic Sans MS"/>
                </w:rPr>
                <w:t>https://www.twinkl.co.uk/resource/tgv-e-36-phase-two-phonemes-set-4-r-video</w:t>
              </w:r>
            </w:hyperlink>
          </w:p>
          <w:p w:rsidR="00745D09" w:rsidRPr="00991F98" w:rsidRDefault="00745D09" w:rsidP="00745D09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Play the game</w:t>
            </w:r>
          </w:p>
          <w:p w:rsidR="00020ED7" w:rsidRPr="00743CB9" w:rsidRDefault="008D5FD1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Words Phase 2</w:t>
            </w:r>
            <w:r w:rsidR="00020ED7" w:rsidRPr="00743CB9">
              <w:rPr>
                <w:rFonts w:ascii="Comic Sans MS" w:hAnsi="Comic Sans MS"/>
                <w:color w:val="0070C0"/>
              </w:rPr>
              <w:t xml:space="preserve"> –</w:t>
            </w:r>
          </w:p>
          <w:p w:rsidR="00020ED7" w:rsidRPr="00743CB9" w:rsidRDefault="00020ED7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 xml:space="preserve">Play game on Phonics Play </w:t>
            </w:r>
          </w:p>
          <w:p w:rsidR="00233A72" w:rsidRPr="00991F98" w:rsidRDefault="00020ED7" w:rsidP="00020ED7">
            <w:pPr>
              <w:rPr>
                <w:rFonts w:ascii="Comic Sans MS" w:hAnsi="Comic Sans MS"/>
                <w:u w:val="single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991F98" w:rsidRPr="00991F98" w:rsidRDefault="00A6344A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Write the ck</w:t>
            </w:r>
            <w:r w:rsidR="00991F98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991F98" w:rsidRDefault="007F568F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 xml:space="preserve">lect some items </w:t>
            </w:r>
            <w:r w:rsidR="007E6587">
              <w:rPr>
                <w:rStyle w:val="HTMLCite"/>
                <w:rFonts w:ascii="Comic Sans MS" w:hAnsi="Comic Sans MS"/>
                <w:color w:val="auto"/>
              </w:rPr>
              <w:t>beginning with ck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  <w:r w:rsidR="00FC2D37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below</w:t>
            </w:r>
          </w:p>
          <w:p w:rsidR="009329C6" w:rsidRDefault="00A46F5E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10285B">
              <w:rPr>
                <w:rStyle w:val="HTMLCite"/>
                <w:rFonts w:ascii="Comic Sans MS" w:hAnsi="Comic Sans MS"/>
                <w:color w:val="auto"/>
              </w:rPr>
              <w:t xml:space="preserve">-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9329C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segment and blend them.</w:t>
            </w:r>
          </w:p>
          <w:p w:rsidR="00991F98" w:rsidRDefault="00991F98" w:rsidP="00991F9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166B" w:rsidRDefault="0001166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F85868" w:rsidRDefault="00D4688A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kick   sock   sack    dock</w:t>
            </w:r>
          </w:p>
          <w:p w:rsidR="00A4187E" w:rsidRDefault="00D4688A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pick   sick   pack   </w:t>
            </w:r>
            <w:r w:rsidR="00A4187E">
              <w:rPr>
                <w:rStyle w:val="HTMLCite"/>
                <w:rFonts w:ascii="Comic Sans MS" w:hAnsi="Comic Sans MS"/>
                <w:b/>
                <w:color w:val="auto"/>
              </w:rPr>
              <w:t>lick</w:t>
            </w:r>
          </w:p>
          <w:p w:rsidR="00D4688A" w:rsidRPr="00020ED7" w:rsidRDefault="00A4187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lock   </w:t>
            </w:r>
            <w:r w:rsidR="00D4688A"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</w:p>
        </w:tc>
        <w:tc>
          <w:tcPr>
            <w:tcW w:w="3097" w:type="dxa"/>
          </w:tcPr>
          <w:p w:rsidR="00EF0A9B" w:rsidRPr="00991F98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 w:rsidR="00A6344A">
              <w:rPr>
                <w:rStyle w:val="HTMLCite"/>
                <w:rFonts w:ascii="Comic Sans MS" w:hAnsi="Comic Sans MS"/>
                <w:color w:val="auto"/>
              </w:rPr>
              <w:t>the e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7E6587">
              <w:rPr>
                <w:rStyle w:val="HTMLCite"/>
                <w:rFonts w:ascii="Comic Sans MS" w:hAnsi="Comic Sans MS"/>
                <w:color w:val="auto"/>
              </w:rPr>
              <w:t>lect some items beginning with e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EF0A9B" w:rsidRPr="00A46F5E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Adult</w:t>
            </w:r>
            <w:r w:rsidR="0010285B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-</w:t>
            </w: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segment and blend them.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64B6B" w:rsidRDefault="00564B6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64B6B" w:rsidRDefault="00AA3C3A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get     pet    ten     net</w:t>
            </w:r>
          </w:p>
          <w:p w:rsidR="00AA3C3A" w:rsidRDefault="00AA3C3A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pen    peg     met    men</w:t>
            </w:r>
          </w:p>
          <w:p w:rsidR="00AA3C3A" w:rsidRDefault="00AA3C3A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neck</w:t>
            </w:r>
          </w:p>
          <w:p w:rsidR="00AA3C3A" w:rsidRDefault="00AA3C3A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22D50" w:rsidRPr="00991F98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find some of these items as the adult segments the word.</w:t>
            </w:r>
          </w:p>
        </w:tc>
        <w:tc>
          <w:tcPr>
            <w:tcW w:w="3097" w:type="dxa"/>
          </w:tcPr>
          <w:p w:rsidR="005C4242" w:rsidRPr="00991F98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 w:rsidR="00A6344A">
              <w:rPr>
                <w:rStyle w:val="HTMLCite"/>
                <w:rFonts w:ascii="Comic Sans MS" w:hAnsi="Comic Sans MS"/>
                <w:color w:val="auto"/>
              </w:rPr>
              <w:t>the u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7E6587">
              <w:rPr>
                <w:rStyle w:val="HTMLCite"/>
                <w:rFonts w:ascii="Comic Sans MS" w:hAnsi="Comic Sans MS"/>
                <w:color w:val="auto"/>
              </w:rPr>
              <w:t>lect some items beginning with u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="0010285B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-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segment and blend them.</w:t>
            </w: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5C4242" w:rsidRDefault="009F0490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up   mum   run    mug</w:t>
            </w:r>
          </w:p>
          <w:p w:rsidR="009F0490" w:rsidRDefault="009F0490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cup   sun   tuck    mud</w:t>
            </w:r>
          </w:p>
          <w:p w:rsidR="009F0490" w:rsidRDefault="009F0490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neck </w:t>
            </w:r>
          </w:p>
          <w:p w:rsidR="00E16D54" w:rsidRDefault="00E16D54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BC5BCB" w:rsidRP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The children could match </w:t>
            </w:r>
            <w:r w:rsidR="001706CE">
              <w:rPr>
                <w:rStyle w:val="HTMLCite"/>
                <w:rFonts w:ascii="Comic Sans MS" w:hAnsi="Comic Sans MS" w:cs="Arial"/>
                <w:color w:val="auto"/>
                <w:lang w:val="en"/>
              </w:rPr>
              <w:t>the words to pictures / objects by segmenting and blending the words.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71D4E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You could use the following but would need to print them.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Pr="007C5C8C" w:rsidRDefault="007C5C8C" w:rsidP="00020ED7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7C5C8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Google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TWINKL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Phase 2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What’s in the box cards</w:t>
            </w:r>
          </w:p>
          <w:p w:rsidR="007C5C8C" w:rsidRPr="00991F98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Pr="00991F98" w:rsidRDefault="00171D4E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 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Write </w:t>
            </w:r>
            <w:r w:rsidR="00A6344A">
              <w:rPr>
                <w:rStyle w:val="HTMLCite"/>
                <w:rFonts w:ascii="Comic Sans MS" w:hAnsi="Comic Sans MS"/>
                <w:color w:val="auto"/>
              </w:rPr>
              <w:t>the r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 xml:space="preserve">lect some items </w:t>
            </w:r>
            <w:r w:rsidR="007E6587">
              <w:rPr>
                <w:rStyle w:val="HTMLCite"/>
                <w:rFonts w:ascii="Comic Sans MS" w:hAnsi="Comic Sans MS"/>
                <w:color w:val="auto"/>
              </w:rPr>
              <w:t>beginning with r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10285B">
              <w:rPr>
                <w:rStyle w:val="HTMLCite"/>
                <w:rFonts w:ascii="Comic Sans MS" w:hAnsi="Comic Sans MS"/>
                <w:color w:val="auto"/>
              </w:rPr>
              <w:t xml:space="preserve">-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segment and blend them.</w:t>
            </w:r>
          </w:p>
          <w:p w:rsidR="00171D4E" w:rsidRDefault="00171D4E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D42ED" w:rsidRDefault="00152F56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rim  rip   ram    rat</w:t>
            </w:r>
          </w:p>
          <w:p w:rsidR="00152F56" w:rsidRDefault="00152F56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rag   rug     rot   run</w:t>
            </w:r>
          </w:p>
          <w:p w:rsidR="00152F56" w:rsidRDefault="00152F56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</w:t>
            </w:r>
          </w:p>
          <w:p w:rsidR="001706CE" w:rsidRPr="005C4242" w:rsidRDefault="001706CE" w:rsidP="001706CE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The children could match the words to pictures / objects by segmenting and bending the words.</w:t>
            </w:r>
          </w:p>
          <w:p w:rsidR="001706CE" w:rsidRDefault="001706CE" w:rsidP="00480F4D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You could use the following but would need to print them.</w:t>
            </w: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Pr="007C5C8C" w:rsidRDefault="007C5C8C" w:rsidP="007C5C8C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7C5C8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Google</w:t>
            </w: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TWINKL</w:t>
            </w: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Phase 2</w:t>
            </w:r>
          </w:p>
          <w:p w:rsidR="007C5C8C" w:rsidRDefault="007C5C8C" w:rsidP="007C5C8C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What’s in the box cards</w:t>
            </w:r>
          </w:p>
          <w:p w:rsidR="007C5C8C" w:rsidRPr="00991F98" w:rsidRDefault="007C5C8C" w:rsidP="00480F4D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Play Tricky word Bingo</w:t>
            </w:r>
          </w:p>
          <w:p w:rsidR="008D5FD1" w:rsidRDefault="008D5FD1" w:rsidP="00020ED7">
            <w:pPr>
              <w:rPr>
                <w:rFonts w:ascii="Comic Sans MS" w:hAnsi="Comic Sans MS"/>
                <w:b/>
                <w:u w:val="single"/>
              </w:rPr>
            </w:pPr>
            <w:r w:rsidRPr="008D5FD1">
              <w:rPr>
                <w:rFonts w:ascii="Comic Sans MS" w:hAnsi="Comic Sans MS"/>
                <w:b/>
                <w:u w:val="single"/>
              </w:rPr>
              <w:t>Adult</w:t>
            </w:r>
          </w:p>
          <w:p w:rsidR="00743CB9" w:rsidRPr="00743CB9" w:rsidRDefault="00743CB9" w:rsidP="00020ED7">
            <w:pPr>
              <w:rPr>
                <w:rFonts w:ascii="Comic Sans MS" w:hAnsi="Comic Sans MS"/>
              </w:rPr>
            </w:pPr>
            <w:r w:rsidRPr="00743CB9">
              <w:rPr>
                <w:rFonts w:ascii="Comic Sans MS" w:hAnsi="Comic Sans MS"/>
              </w:rPr>
              <w:t>Write</w:t>
            </w:r>
            <w:r>
              <w:rPr>
                <w:rFonts w:ascii="Comic Sans MS" w:hAnsi="Comic Sans MS"/>
              </w:rPr>
              <w:t xml:space="preserve"> </w:t>
            </w:r>
            <w:r w:rsidRPr="00743CB9">
              <w:rPr>
                <w:rFonts w:ascii="Comic Sans MS" w:hAnsi="Comic Sans MS"/>
              </w:rPr>
              <w:t xml:space="preserve">all of the </w:t>
            </w:r>
            <w:r>
              <w:rPr>
                <w:rFonts w:ascii="Comic Sans MS" w:hAnsi="Comic Sans MS"/>
              </w:rPr>
              <w:t xml:space="preserve">phase 2 </w:t>
            </w:r>
            <w:r w:rsidRPr="00743CB9">
              <w:rPr>
                <w:rFonts w:ascii="Comic Sans MS" w:hAnsi="Comic Sans MS"/>
              </w:rPr>
              <w:t xml:space="preserve">tricky words on a piece of paper.  Say a word one at a time.  Children will cross </w:t>
            </w:r>
            <w:r w:rsidRPr="00743CB9">
              <w:rPr>
                <w:rFonts w:ascii="Comic Sans MS" w:hAnsi="Comic Sans MS"/>
              </w:rPr>
              <w:lastRenderedPageBreak/>
              <w:t>off the word when you say it.</w:t>
            </w:r>
          </w:p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743CB9" w:rsidRPr="008D5FD1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8D5FD1" w:rsidRPr="00991F98" w:rsidRDefault="008D5FD1" w:rsidP="00743CB9">
            <w:pPr>
              <w:rPr>
                <w:rFonts w:ascii="Comic Sans MS" w:hAnsi="Comic Sans MS"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5D3F46" w:rsidRDefault="00BC5BCB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D3F46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EF0A9B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041D97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7513A9" w:rsidRDefault="007513A9" w:rsidP="007513A9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kick   sock   sack    dock</w:t>
            </w:r>
          </w:p>
          <w:p w:rsidR="007513A9" w:rsidRDefault="007513A9" w:rsidP="007513A9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pick   sick   pack   lick</w:t>
            </w:r>
          </w:p>
          <w:p w:rsidR="0001166B" w:rsidRDefault="007513A9" w:rsidP="007513A9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lock    </w:t>
            </w:r>
          </w:p>
          <w:p w:rsidR="0001166B" w:rsidRDefault="0001166B" w:rsidP="0001166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437811" w:rsidRDefault="005D3F46" w:rsidP="00437811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When you have said 1 word – ask the child to segment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it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write it.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37811">
              <w:rPr>
                <w:rStyle w:val="Hyperlink"/>
                <w:rFonts w:ascii="Comic Sans MS" w:hAnsi="Comic Sans MS"/>
                <w:color w:val="00B050"/>
              </w:rPr>
              <w:t xml:space="preserve"> Use the phase 2 sound mat to help</w:t>
            </w:r>
          </w:p>
          <w:p w:rsidR="005D3F46" w:rsidRPr="005D3F46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Use the actions we use in school when segmenting.</w:t>
            </w:r>
          </w:p>
          <w:p w:rsidR="005D3F46" w:rsidRP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5D3F46" w:rsidRDefault="005D3F46" w:rsidP="00020ED7">
            <w:pPr>
              <w:rPr>
                <w:rStyle w:val="HTMLCite"/>
                <w:rFonts w:ascii="Comic Sans MS" w:hAnsi="Comic Sans MS" w:cs="Arial"/>
                <w:color w:val="00B050"/>
                <w:lang w:val="en"/>
              </w:rPr>
            </w:pPr>
          </w:p>
          <w:p w:rsidR="005C4242" w:rsidRPr="005C4242" w:rsidRDefault="005C4242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</w:t>
            </w:r>
            <w:r w:rsidR="0001166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(below)</w:t>
            </w: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to write the words on if they need to.</w:t>
            </w:r>
          </w:p>
          <w:p w:rsidR="007549AE" w:rsidRDefault="007549AE" w:rsidP="0043781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Default="007549AE" w:rsidP="007549AE">
            <w:pPr>
              <w:ind w:firstLine="720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DB89" wp14:editId="4183C0F4">
                  <wp:extent cx="1130618" cy="4667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7513A9" w:rsidRDefault="007513A9" w:rsidP="007513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 children read this caption?</w:t>
            </w: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A25194" w:rsidRDefault="00A25194" w:rsidP="007549AE">
            <w:pPr>
              <w:ind w:firstLine="720"/>
              <w:rPr>
                <w:rFonts w:ascii="Comic Sans MS" w:hAnsi="Comic Sans MS"/>
              </w:rPr>
            </w:pPr>
          </w:p>
          <w:p w:rsidR="00A25194" w:rsidRPr="00A25194" w:rsidRDefault="00A25194" w:rsidP="00A25194">
            <w:pPr>
              <w:rPr>
                <w:rFonts w:ascii="Comic Sans MS" w:hAnsi="Comic Sans MS" w:cs="Arial"/>
                <w:b/>
                <w:lang w:val="en"/>
              </w:rPr>
            </w:pPr>
            <w:r w:rsidRPr="00A25194">
              <w:rPr>
                <w:rFonts w:ascii="Comic Sans MS" w:hAnsi="Comic Sans MS" w:cs="Arial"/>
                <w:b/>
                <w:lang w:val="en"/>
              </w:rPr>
              <w:t>pack a bag</w:t>
            </w:r>
          </w:p>
          <w:p w:rsidR="00A25194" w:rsidRPr="007549AE" w:rsidRDefault="00A25194" w:rsidP="007549AE">
            <w:pPr>
              <w:ind w:firstLine="720"/>
              <w:rPr>
                <w:rFonts w:ascii="Comic Sans MS" w:hAnsi="Comic Sans MS"/>
              </w:rPr>
            </w:pPr>
          </w:p>
        </w:tc>
        <w:tc>
          <w:tcPr>
            <w:tcW w:w="3097" w:type="dxa"/>
          </w:tcPr>
          <w:p w:rsidR="00EF0A9B" w:rsidRDefault="00BC5BC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>write these words</w:t>
            </w:r>
            <w:r w:rsidR="0036607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on a piece of paper </w:t>
            </w:r>
            <w:r w:rsidR="00EF0A9B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1 at a time.</w:t>
            </w:r>
          </w:p>
          <w:p w:rsidR="00041D97" w:rsidRDefault="00522D50" w:rsidP="00041D9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will have a go at s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>egment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blend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with actions.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get     pet    ten     net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pen    peg     met    men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neck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22D50" w:rsidRDefault="00522D50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522D50" w:rsidRPr="008B460D" w:rsidRDefault="00522D50" w:rsidP="00EF0A9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</w:t>
            </w:r>
            <w:r w:rsidR="0036607B"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line on  Phonics P</w:t>
            </w: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lay</w:t>
            </w:r>
          </w:p>
          <w:p w:rsidR="0036607B" w:rsidRPr="008B460D" w:rsidRDefault="0036607B" w:rsidP="0036607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DF791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phase 2</w:t>
            </w:r>
          </w:p>
          <w:p w:rsidR="0036607B" w:rsidRPr="0034662D" w:rsidRDefault="00921BD8" w:rsidP="00EF0A9B">
            <w:pPr>
              <w:rPr>
                <w:rStyle w:val="HTMLCite"/>
                <w:rFonts w:ascii="Comic Sans MS" w:hAnsi="Comic Sans MS" w:cs="Arial"/>
                <w:color w:val="0070C0"/>
                <w:sz w:val="28"/>
                <w:szCs w:val="28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</w:t>
            </w:r>
            <w:r w:rsidR="00A9679A">
              <w:rPr>
                <w:rStyle w:val="HTMLCite"/>
                <w:rFonts w:ascii="Comic Sans MS" w:hAnsi="Comic Sans MS" w:cs="Arial"/>
                <w:color w:val="0070C0"/>
                <w:sz w:val="28"/>
                <w:szCs w:val="28"/>
                <w:lang w:val="en"/>
              </w:rPr>
              <w:t>+ e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F0A9B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get     pet    ten     net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pen    peg     met    men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neck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51FEA" w:rsidRPr="00991F98" w:rsidRDefault="00551FEA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B2D55" w:rsidRDefault="00921BD8" w:rsidP="00174DF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lastRenderedPageBreak/>
              <w:t>Use the phase 2 sound mat to help</w:t>
            </w:r>
          </w:p>
          <w:p w:rsidR="00921BD8" w:rsidRDefault="00921BD8" w:rsidP="00174DF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921BD8" w:rsidRDefault="00921BD8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62CF8F" wp14:editId="4AC1911E">
                  <wp:extent cx="1130618" cy="4667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7513A9" w:rsidRDefault="007513A9" w:rsidP="007513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 children read this caption</w:t>
            </w:r>
            <w:r>
              <w:rPr>
                <w:rFonts w:ascii="Comic Sans MS" w:hAnsi="Comic Sans MS"/>
              </w:rPr>
              <w:t>?</w:t>
            </w:r>
          </w:p>
          <w:p w:rsidR="00A25194" w:rsidRDefault="00A25194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A25194" w:rsidRPr="00A25194" w:rsidRDefault="00A25194" w:rsidP="00A25194">
            <w:pPr>
              <w:rPr>
                <w:rFonts w:ascii="Comic Sans MS" w:hAnsi="Comic Sans MS" w:cs="Arial"/>
                <w:b/>
                <w:lang w:val="en"/>
              </w:rPr>
            </w:pPr>
            <w:r w:rsidRPr="00A25194">
              <w:rPr>
                <w:rFonts w:ascii="Comic Sans MS" w:hAnsi="Comic Sans MS" w:cs="Arial"/>
                <w:b/>
                <w:lang w:val="en"/>
              </w:rPr>
              <w:t>ten big men</w:t>
            </w:r>
          </w:p>
          <w:p w:rsidR="007513A9" w:rsidRDefault="007513A9" w:rsidP="00A25194">
            <w:pPr>
              <w:ind w:firstLine="720"/>
              <w:rPr>
                <w:rFonts w:ascii="Comic Sans MS" w:hAnsi="Comic Sans MS" w:cs="Arial"/>
                <w:lang w:val="en"/>
              </w:rPr>
            </w:pPr>
          </w:p>
          <w:p w:rsidR="00A25194" w:rsidRPr="00A25194" w:rsidRDefault="00A25194" w:rsidP="00A25194">
            <w:pPr>
              <w:ind w:firstLine="720"/>
              <w:rPr>
                <w:rFonts w:ascii="Comic Sans MS" w:hAnsi="Comic Sans MS" w:cs="Arial"/>
                <w:lang w:val="en"/>
              </w:rPr>
            </w:pPr>
            <w:bookmarkStart w:id="0" w:name="_GoBack"/>
            <w:bookmarkEnd w:id="0"/>
          </w:p>
        </w:tc>
        <w:tc>
          <w:tcPr>
            <w:tcW w:w="3097" w:type="dxa"/>
          </w:tcPr>
          <w:p w:rsid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50F92" w:rsidRDefault="00850F92" w:rsidP="00850F9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up   mum   run    mug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cup   sun   tuck    mud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neck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online on  Phonics Play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4036C6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  phase 2</w:t>
            </w:r>
          </w:p>
          <w:p w:rsidR="00BC5BCB" w:rsidRPr="008B460D" w:rsidRDefault="00A9679A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+u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up   mum   run    mug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cup   sun   tuck    mud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 xml:space="preserve">neck 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5C4242" w:rsidRDefault="00013437" w:rsidP="00BC5BC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B53697" wp14:editId="39FC38B1">
                  <wp:extent cx="1130618" cy="4667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513A9" w:rsidRDefault="007513A9" w:rsidP="007513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 children read this caption</w:t>
            </w:r>
            <w:r>
              <w:rPr>
                <w:rFonts w:ascii="Comic Sans MS" w:hAnsi="Comic Sans MS"/>
              </w:rPr>
              <w:t>?</w:t>
            </w: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A25194" w:rsidRPr="00A25194" w:rsidRDefault="00A25194" w:rsidP="00BC5BC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A25194">
              <w:rPr>
                <w:rStyle w:val="HTMLCite"/>
                <w:rFonts w:ascii="Comic Sans MS" w:hAnsi="Comic Sans MS"/>
                <w:b/>
                <w:color w:val="auto"/>
              </w:rPr>
              <w:t>a big mug</w:t>
            </w:r>
          </w:p>
          <w:p w:rsidR="007513A9" w:rsidRPr="00991F98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Default="00BC5BCB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C4242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5C4242" w:rsidRDefault="00850F9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850F92" w:rsidRDefault="00850F9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rim  rip   ram    rat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rag   rug     rot   run</w:t>
            </w:r>
          </w:p>
          <w:p w:rsidR="001706CE" w:rsidRDefault="001706CE" w:rsidP="001706CE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5C4242" w:rsidRDefault="005C4242" w:rsidP="00500C97">
            <w:pPr>
              <w:rPr>
                <w:rFonts w:ascii="Comic Sans MS" w:hAnsi="Comic Sans MS"/>
              </w:rPr>
            </w:pP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online on  Phonics Play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4036C6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  phase 2</w:t>
            </w:r>
          </w:p>
          <w:p w:rsidR="00850F92" w:rsidRPr="008B460D" w:rsidRDefault="00A9679A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+r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rim  rip   ram    rat</w:t>
            </w:r>
          </w:p>
          <w:p w:rsidR="00551FEA" w:rsidRDefault="00551FEA" w:rsidP="00551FEA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>rag   rug     rot   run</w:t>
            </w:r>
          </w:p>
          <w:p w:rsidR="004912DC" w:rsidRDefault="004912DC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850F92" w:rsidRDefault="00013437" w:rsidP="00500C97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D59735" wp14:editId="2F16B155">
                  <wp:extent cx="1130618" cy="4667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500C97">
            <w:pPr>
              <w:rPr>
                <w:rFonts w:ascii="Comic Sans MS" w:hAnsi="Comic Sans MS"/>
              </w:rPr>
            </w:pPr>
          </w:p>
          <w:p w:rsidR="007513A9" w:rsidRDefault="007513A9" w:rsidP="007513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 children read this caption</w:t>
            </w:r>
            <w:r>
              <w:rPr>
                <w:rFonts w:ascii="Comic Sans MS" w:hAnsi="Comic Sans MS"/>
              </w:rPr>
              <w:t>?</w:t>
            </w:r>
          </w:p>
          <w:p w:rsidR="007513A9" w:rsidRDefault="007513A9" w:rsidP="00500C97">
            <w:pPr>
              <w:rPr>
                <w:rFonts w:ascii="Comic Sans MS" w:hAnsi="Comic Sans MS"/>
              </w:rPr>
            </w:pPr>
          </w:p>
          <w:p w:rsidR="00A25194" w:rsidRPr="00A25194" w:rsidRDefault="00A25194" w:rsidP="00500C97">
            <w:pPr>
              <w:rPr>
                <w:rFonts w:ascii="Comic Sans MS" w:hAnsi="Comic Sans MS"/>
                <w:b/>
              </w:rPr>
            </w:pPr>
            <w:r w:rsidRPr="00A25194">
              <w:rPr>
                <w:rFonts w:ascii="Comic Sans MS" w:hAnsi="Comic Sans MS"/>
                <w:b/>
              </w:rPr>
              <w:t>a red rug</w:t>
            </w: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Adult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the children the phase 2 tricky words.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below.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176D00" w:rsidRDefault="00176D0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an online timer /egg timer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7F568F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tricky words can the child</w:t>
            </w:r>
            <w:r w:rsidR="00020ED7" w:rsidRPr="00991F98">
              <w:rPr>
                <w:rFonts w:ascii="Comic Sans MS" w:hAnsi="Comic Sans MS"/>
              </w:rPr>
              <w:t xml:space="preserve"> read in a minute?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176D00" w:rsidRPr="00991F98" w:rsidRDefault="00AA678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beat last weeks score?</w:t>
            </w:r>
          </w:p>
        </w:tc>
      </w:tr>
    </w:tbl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2322F52" wp14:editId="1A4E3F66">
            <wp:extent cx="897255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C97" w:rsidRDefault="00500C97" w:rsidP="00233A72">
      <w:pPr>
        <w:spacing w:after="0" w:line="240" w:lineRule="auto"/>
      </w:pPr>
      <w:r>
        <w:separator/>
      </w:r>
    </w:p>
  </w:endnote>
  <w:endnote w:type="continuationSeparator" w:id="0">
    <w:p w:rsidR="00500C97" w:rsidRDefault="00500C97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0C97" w:rsidRDefault="00500C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519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00C97" w:rsidRDefault="00500C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C97" w:rsidRDefault="00500C97" w:rsidP="00233A72">
      <w:pPr>
        <w:spacing w:after="0" w:line="240" w:lineRule="auto"/>
      </w:pPr>
      <w:r>
        <w:separator/>
      </w:r>
    </w:p>
  </w:footnote>
  <w:footnote w:type="continuationSeparator" w:id="0">
    <w:p w:rsidR="00500C97" w:rsidRDefault="00500C97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97" w:rsidRPr="00233A72" w:rsidRDefault="00D95EC4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Wk Beginning 20</w:t>
    </w:r>
    <w:r w:rsidR="00500C97" w:rsidRPr="005E758F">
      <w:rPr>
        <w:rFonts w:ascii="Comic Sans MS" w:hAnsi="Comic Sans MS"/>
        <w:u w:val="single"/>
        <w:vertAlign w:val="superscript"/>
      </w:rPr>
      <w:t>th</w:t>
    </w:r>
    <w:r w:rsidR="00500C97">
      <w:rPr>
        <w:rFonts w:ascii="Comic Sans MS" w:hAnsi="Comic Sans MS"/>
        <w:u w:val="single"/>
      </w:rPr>
      <w:t xml:space="preserve"> April 2020</w:t>
    </w:r>
  </w:p>
  <w:p w:rsidR="00500C97" w:rsidRPr="00233A72" w:rsidRDefault="00500C97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Mrs Treasure’s Phonics Group - Phase 2</w:t>
    </w:r>
  </w:p>
  <w:p w:rsidR="00500C97" w:rsidRDefault="00500C97">
    <w:pPr>
      <w:pStyle w:val="Header"/>
    </w:pPr>
  </w:p>
  <w:p w:rsidR="00500C97" w:rsidRDefault="00500C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166B"/>
    <w:rsid w:val="00013437"/>
    <w:rsid w:val="00020ED7"/>
    <w:rsid w:val="000250A4"/>
    <w:rsid w:val="00041D97"/>
    <w:rsid w:val="00046505"/>
    <w:rsid w:val="000A445E"/>
    <w:rsid w:val="0010285B"/>
    <w:rsid w:val="00130238"/>
    <w:rsid w:val="00152F56"/>
    <w:rsid w:val="001611FE"/>
    <w:rsid w:val="001706CE"/>
    <w:rsid w:val="00171D4E"/>
    <w:rsid w:val="001732FA"/>
    <w:rsid w:val="00174DF2"/>
    <w:rsid w:val="00176D00"/>
    <w:rsid w:val="001C239A"/>
    <w:rsid w:val="001C33FB"/>
    <w:rsid w:val="001E7AED"/>
    <w:rsid w:val="00212663"/>
    <w:rsid w:val="00214757"/>
    <w:rsid w:val="002275B1"/>
    <w:rsid w:val="00233A72"/>
    <w:rsid w:val="0023642D"/>
    <w:rsid w:val="00245BCA"/>
    <w:rsid w:val="00282A5C"/>
    <w:rsid w:val="002F71FF"/>
    <w:rsid w:val="0034662D"/>
    <w:rsid w:val="0036607B"/>
    <w:rsid w:val="003B221E"/>
    <w:rsid w:val="003E6F8F"/>
    <w:rsid w:val="004036C6"/>
    <w:rsid w:val="00437811"/>
    <w:rsid w:val="00442908"/>
    <w:rsid w:val="004641A1"/>
    <w:rsid w:val="00480F4D"/>
    <w:rsid w:val="0048307C"/>
    <w:rsid w:val="004912DC"/>
    <w:rsid w:val="004E3DA6"/>
    <w:rsid w:val="004E552F"/>
    <w:rsid w:val="00500C97"/>
    <w:rsid w:val="00510ED2"/>
    <w:rsid w:val="00522D50"/>
    <w:rsid w:val="00551FEA"/>
    <w:rsid w:val="00564B6B"/>
    <w:rsid w:val="00566A8C"/>
    <w:rsid w:val="00570DA8"/>
    <w:rsid w:val="005C4242"/>
    <w:rsid w:val="005D3F46"/>
    <w:rsid w:val="005E52CD"/>
    <w:rsid w:val="005E758F"/>
    <w:rsid w:val="006862D3"/>
    <w:rsid w:val="006F24DE"/>
    <w:rsid w:val="006F363C"/>
    <w:rsid w:val="0071588E"/>
    <w:rsid w:val="00743CB9"/>
    <w:rsid w:val="00745D09"/>
    <w:rsid w:val="007513A9"/>
    <w:rsid w:val="007549AE"/>
    <w:rsid w:val="00770A27"/>
    <w:rsid w:val="00793E99"/>
    <w:rsid w:val="007B177D"/>
    <w:rsid w:val="007B4BB9"/>
    <w:rsid w:val="007C5C8C"/>
    <w:rsid w:val="007C7F81"/>
    <w:rsid w:val="007D1173"/>
    <w:rsid w:val="007D42ED"/>
    <w:rsid w:val="007E6587"/>
    <w:rsid w:val="007F568F"/>
    <w:rsid w:val="00850F92"/>
    <w:rsid w:val="008B2D55"/>
    <w:rsid w:val="008B460D"/>
    <w:rsid w:val="008D5FD1"/>
    <w:rsid w:val="00921BD8"/>
    <w:rsid w:val="009329C6"/>
    <w:rsid w:val="00950997"/>
    <w:rsid w:val="00973E2A"/>
    <w:rsid w:val="00991F98"/>
    <w:rsid w:val="009A0AB1"/>
    <w:rsid w:val="009B5115"/>
    <w:rsid w:val="009B79D5"/>
    <w:rsid w:val="009F0490"/>
    <w:rsid w:val="00A00B71"/>
    <w:rsid w:val="00A25194"/>
    <w:rsid w:val="00A4187E"/>
    <w:rsid w:val="00A46F5E"/>
    <w:rsid w:val="00A6344A"/>
    <w:rsid w:val="00A9679A"/>
    <w:rsid w:val="00AA3C3A"/>
    <w:rsid w:val="00AA6780"/>
    <w:rsid w:val="00AE00E0"/>
    <w:rsid w:val="00AF321C"/>
    <w:rsid w:val="00B017D1"/>
    <w:rsid w:val="00BC5BCB"/>
    <w:rsid w:val="00BD2F87"/>
    <w:rsid w:val="00BF7BF9"/>
    <w:rsid w:val="00CB2A60"/>
    <w:rsid w:val="00CC5690"/>
    <w:rsid w:val="00CD6A53"/>
    <w:rsid w:val="00D4688A"/>
    <w:rsid w:val="00D95EC4"/>
    <w:rsid w:val="00D96BDC"/>
    <w:rsid w:val="00DF1FE3"/>
    <w:rsid w:val="00DF791D"/>
    <w:rsid w:val="00E16D54"/>
    <w:rsid w:val="00EB1DE7"/>
    <w:rsid w:val="00EB3D79"/>
    <w:rsid w:val="00ED5328"/>
    <w:rsid w:val="00EF0A9B"/>
    <w:rsid w:val="00F20B50"/>
    <w:rsid w:val="00F3504D"/>
    <w:rsid w:val="00F5564B"/>
    <w:rsid w:val="00F85868"/>
    <w:rsid w:val="00FC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-l-53364-phase-two-phonemes-set-3-o-video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/t-l-53365-phase-two-phonemes-set-4-ck-video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" TargetMode="Externa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twinkl.co.uk/resource/tgv-e-36-phase-two-phonemes-set-4-r-vide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winkl.co.uk/resource/t-l-53368-phase-two-phonemes-set-4-u-video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D5F8DF90</Template>
  <TotalTime>32</TotalTime>
  <Pages>10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8104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K.Treasure</cp:lastModifiedBy>
  <cp:revision>17</cp:revision>
  <dcterms:created xsi:type="dcterms:W3CDTF">2020-04-12T15:48:00Z</dcterms:created>
  <dcterms:modified xsi:type="dcterms:W3CDTF">2020-04-12T16:20:00Z</dcterms:modified>
</cp:coreProperties>
</file>