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="-719" w:tblpY="-64"/>
        <w:tblW w:w="15484" w:type="dxa"/>
        <w:tblLayout w:type="fixed"/>
        <w:tblLook w:val="04A0" w:firstRow="1" w:lastRow="0" w:firstColumn="1" w:lastColumn="0" w:noHBand="0" w:noVBand="1"/>
      </w:tblPr>
      <w:tblGrid>
        <w:gridCol w:w="3096"/>
        <w:gridCol w:w="3097"/>
        <w:gridCol w:w="3097"/>
        <w:gridCol w:w="3097"/>
        <w:gridCol w:w="3097"/>
      </w:tblGrid>
      <w:tr w:rsidR="007F568F" w:rsidRPr="00020ED7" w:rsidTr="00020ED7">
        <w:trPr>
          <w:trHeight w:val="416"/>
        </w:trPr>
        <w:tc>
          <w:tcPr>
            <w:tcW w:w="3096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 xml:space="preserve">Monday 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Friday</w:t>
            </w:r>
          </w:p>
        </w:tc>
      </w:tr>
      <w:tr w:rsidR="007F568F" w:rsidRPr="00020ED7" w:rsidTr="00020ED7">
        <w:trPr>
          <w:trHeight w:val="646"/>
        </w:trPr>
        <w:tc>
          <w:tcPr>
            <w:tcW w:w="3096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Phonics Focus- J</w:t>
            </w: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Phonics Focus- V</w:t>
            </w: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Phonics Focus- W</w:t>
            </w: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Phonics Focus- X</w:t>
            </w: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Tricky Words</w:t>
            </w:r>
          </w:p>
        </w:tc>
      </w:tr>
      <w:tr w:rsidR="007F568F" w:rsidRPr="00020ED7" w:rsidTr="00020ED7">
        <w:trPr>
          <w:trHeight w:val="1837"/>
        </w:trPr>
        <w:tc>
          <w:tcPr>
            <w:tcW w:w="3096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 xml:space="preserve">- Flash Card Speed Trial-Phase 2 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 xml:space="preserve">- Flash Card Speed Trial-Phase 2 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 xml:space="preserve">- Flash Card Speed Trial-Phase 2 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 xml:space="preserve">- Flash Card Speed Trial-Phase 2 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233A72" w:rsidRPr="00020ED7" w:rsidRDefault="00171D4E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b/>
                <w:u w:val="single"/>
              </w:rPr>
              <w:t xml:space="preserve">Play the tricky word songs </w:t>
            </w:r>
          </w:p>
          <w:p w:rsidR="00171D4E" w:rsidRPr="00020ED7" w:rsidRDefault="00171D4E" w:rsidP="00020ED7">
            <w:pPr>
              <w:rPr>
                <w:rFonts w:ascii="Comic Sans MS" w:hAnsi="Comic Sans MS"/>
                <w:color w:val="00B050"/>
              </w:rPr>
            </w:pPr>
            <w:hyperlink r:id="rId6" w:history="1">
              <w:r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https://www.youtube.com/watch?v=TvMyssfAUx0</w:t>
              </w:r>
            </w:hyperlink>
            <w:r w:rsidRPr="00020ED7">
              <w:rPr>
                <w:rFonts w:ascii="Comic Sans MS" w:hAnsi="Comic Sans MS"/>
                <w:color w:val="00B050"/>
              </w:rPr>
              <w:t xml:space="preserve"> </w:t>
            </w:r>
          </w:p>
          <w:p w:rsidR="00171D4E" w:rsidRPr="00020ED7" w:rsidRDefault="00171D4E" w:rsidP="00020ED7">
            <w:pPr>
              <w:rPr>
                <w:rFonts w:ascii="Comic Sans MS" w:hAnsi="Comic Sans MS"/>
                <w:color w:val="00B050"/>
              </w:rPr>
            </w:pPr>
            <w:hyperlink r:id="rId7" w:history="1">
              <w:r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https://www.youtube.com/watch?v=ri4u0TjAZ38</w:t>
              </w:r>
            </w:hyperlink>
          </w:p>
          <w:p w:rsidR="00171D4E" w:rsidRPr="00020ED7" w:rsidRDefault="00171D4E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Search ‘Geraldine the Giraffe learns the /j/ sound’ on YouTube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Search ‘Geraldine the Giraffe learns the /v/ sound’ on YouTube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Search ‘Geraldine the Giraffe learns the /w/ sound’ on YouTube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Search ‘Geraldine the Giraffe learns the /x/ sound’ on YouTube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020ED7" w:rsidRPr="00020ED7" w:rsidRDefault="00020ED7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Tricky Words Phase 2/3</w:t>
            </w:r>
            <w:r w:rsidRPr="00020ED7">
              <w:rPr>
                <w:rFonts w:ascii="Comic Sans MS" w:hAnsi="Comic Sans MS"/>
              </w:rPr>
              <w:t xml:space="preserve"> –</w:t>
            </w:r>
          </w:p>
          <w:p w:rsidR="00020ED7" w:rsidRPr="00020ED7" w:rsidRDefault="00020ED7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</w:rPr>
              <w:t xml:space="preserve">Play game on Phonics Play </w:t>
            </w:r>
          </w:p>
          <w:p w:rsidR="00233A72" w:rsidRPr="00020ED7" w:rsidRDefault="00020ED7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</w:rPr>
              <w:t>Tricky Word Trucks</w:t>
            </w: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Collect some items beginning with j. Can you have a go at labelling the items </w:t>
            </w:r>
            <w:proofErr w:type="spellStart"/>
            <w:r w:rsidR="00171D4E" w:rsidRPr="00020ED7">
              <w:rPr>
                <w:rStyle w:val="HTMLCite"/>
                <w:rFonts w:ascii="Comic Sans MS" w:hAnsi="Comic Sans MS"/>
                <w:b/>
                <w:color w:val="auto"/>
              </w:rPr>
              <w:t>e.g</w:t>
            </w:r>
            <w:proofErr w:type="spellEnd"/>
            <w:r w:rsidR="00171D4E" w:rsidRPr="00020ED7">
              <w:rPr>
                <w:rStyle w:val="HTMLCite"/>
                <w:rFonts w:ascii="Comic Sans MS" w:hAnsi="Comic Sans MS"/>
                <w:b/>
                <w:color w:val="auto"/>
              </w:rPr>
              <w:t>?</w:t>
            </w: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 </w:t>
            </w:r>
          </w:p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Jam, jug, jet etc.</w:t>
            </w:r>
          </w:p>
        </w:tc>
        <w:tc>
          <w:tcPr>
            <w:tcW w:w="3097" w:type="dxa"/>
          </w:tcPr>
          <w:p w:rsidR="00171D4E" w:rsidRPr="00020ED7" w:rsidRDefault="00171D4E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Have a go at writing some words that have the V sound e.g. </w:t>
            </w:r>
          </w:p>
          <w:p w:rsidR="00171D4E" w:rsidRPr="00020ED7" w:rsidRDefault="00171D4E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Van, vet and Viv. </w:t>
            </w:r>
          </w:p>
        </w:tc>
        <w:tc>
          <w:tcPr>
            <w:tcW w:w="3097" w:type="dxa"/>
          </w:tcPr>
          <w:p w:rsidR="007F568F" w:rsidRPr="00020ED7" w:rsidRDefault="00171D4E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Collect items that begin with W and J and play sort out the objects into the correct piles.</w:t>
            </w:r>
          </w:p>
          <w:p w:rsidR="00171D4E" w:rsidRPr="00020ED7" w:rsidRDefault="00171D4E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Jam, jug, jumper, jelly beans, wheel, water, watch </w:t>
            </w:r>
            <w:proofErr w:type="spellStart"/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etc</w:t>
            </w:r>
            <w:proofErr w:type="spellEnd"/>
          </w:p>
        </w:tc>
        <w:tc>
          <w:tcPr>
            <w:tcW w:w="3097" w:type="dxa"/>
          </w:tcPr>
          <w:p w:rsidR="007F568F" w:rsidRPr="00020ED7" w:rsidRDefault="00171D4E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Write the words </w:t>
            </w:r>
          </w:p>
          <w:p w:rsidR="00171D4E" w:rsidRPr="00020ED7" w:rsidRDefault="00171D4E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Fox, box, mix and six on some paper.</w:t>
            </w:r>
          </w:p>
          <w:p w:rsidR="00171D4E" w:rsidRPr="00020ED7" w:rsidRDefault="00171D4E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Cut them up and get the children to put them back together. </w:t>
            </w:r>
          </w:p>
        </w:tc>
        <w:tc>
          <w:tcPr>
            <w:tcW w:w="3097" w:type="dxa"/>
          </w:tcPr>
          <w:p w:rsidR="00020ED7" w:rsidRPr="00020ED7" w:rsidRDefault="00020ED7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Matching pairs Write some of tricky words on paper (duplicate).</w:t>
            </w:r>
          </w:p>
          <w:p w:rsidR="00020ED7" w:rsidRPr="00020ED7" w:rsidRDefault="00020ED7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b/>
              </w:rPr>
              <w:t>Put them face down on the table and play the matching pair game.</w:t>
            </w: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 w:cs="Arial"/>
                <w:color w:val="00B050"/>
                <w:lang w:val="en"/>
              </w:rPr>
            </w:pPr>
            <w:r w:rsidRPr="00020ED7">
              <w:rPr>
                <w:rStyle w:val="HTMLCite"/>
                <w:rFonts w:ascii="Comic Sans MS" w:hAnsi="Comic Sans MS" w:cs="Arial"/>
                <w:color w:val="00B050"/>
                <w:lang w:val="en"/>
              </w:rPr>
              <w:t xml:space="preserve">Play Buried Treasure Phase 3 game- j – </w:t>
            </w:r>
            <w:proofErr w:type="spellStart"/>
            <w:r w:rsidRPr="00020ED7">
              <w:rPr>
                <w:rStyle w:val="HTMLCite"/>
                <w:rFonts w:ascii="Comic Sans MS" w:hAnsi="Comic Sans MS" w:cs="Arial"/>
                <w:color w:val="00B050"/>
                <w:lang w:val="en"/>
              </w:rPr>
              <w:t>Phonicsplay</w:t>
            </w:r>
            <w:proofErr w:type="spellEnd"/>
          </w:p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</w:tc>
        <w:tc>
          <w:tcPr>
            <w:tcW w:w="3097" w:type="dxa"/>
          </w:tcPr>
          <w:p w:rsidR="008B2D55" w:rsidRPr="00020ED7" w:rsidRDefault="008B2D55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Play the V game on Education City- Free Trial</w:t>
            </w:r>
          </w:p>
          <w:p w:rsidR="008B2D55" w:rsidRPr="00020ED7" w:rsidRDefault="008B2D55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hyperlink r:id="rId8" w:history="1">
              <w:r w:rsidRPr="00020ED7">
                <w:rPr>
                  <w:rStyle w:val="Hyperlink"/>
                  <w:rFonts w:ascii="Comic Sans MS" w:hAnsi="Comic Sans MS"/>
                  <w:b/>
                  <w:color w:val="00B050"/>
                </w:rPr>
                <w:t>https://go.educationcity.com/content/index/34577/0/1/1/null/null/true/false/null/24//0</w:t>
              </w:r>
            </w:hyperlink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 w:cs="Arial"/>
                <w:color w:val="00B050"/>
                <w:lang w:val="en"/>
              </w:rPr>
            </w:pPr>
            <w:r w:rsidRPr="00020ED7">
              <w:rPr>
                <w:rStyle w:val="HTMLCite"/>
                <w:rFonts w:ascii="Comic Sans MS" w:hAnsi="Comic Sans MS" w:cs="Arial"/>
                <w:color w:val="00B050"/>
                <w:lang w:val="en"/>
              </w:rPr>
              <w:t xml:space="preserve">Play Buried Treasure Phase 3 game- w – </w:t>
            </w:r>
            <w:proofErr w:type="spellStart"/>
            <w:r w:rsidRPr="00020ED7">
              <w:rPr>
                <w:rStyle w:val="HTMLCite"/>
                <w:rFonts w:ascii="Comic Sans MS" w:hAnsi="Comic Sans MS" w:cs="Arial"/>
                <w:color w:val="00B050"/>
                <w:lang w:val="en"/>
              </w:rPr>
              <w:t>Phonicsplay</w:t>
            </w:r>
            <w:proofErr w:type="spellEnd"/>
          </w:p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</w:tc>
        <w:tc>
          <w:tcPr>
            <w:tcW w:w="3097" w:type="dxa"/>
          </w:tcPr>
          <w:p w:rsidR="00171D4E" w:rsidRPr="00020ED7" w:rsidRDefault="00171D4E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Play the X game on  Education City- Free Trial </w:t>
            </w:r>
            <w:hyperlink r:id="rId9" w:history="1">
              <w:r w:rsidRPr="00020ED7">
                <w:rPr>
                  <w:rStyle w:val="Hyperlink"/>
                  <w:rFonts w:ascii="Comic Sans MS" w:hAnsi="Comic Sans MS"/>
                  <w:b/>
                  <w:color w:val="00B050"/>
                </w:rPr>
                <w:t>https://go.educationcity.com/content/index/34579/0/1/1/null/null/true/false/null/24//0</w:t>
              </w:r>
            </w:hyperlink>
          </w:p>
        </w:tc>
        <w:tc>
          <w:tcPr>
            <w:tcW w:w="3097" w:type="dxa"/>
          </w:tcPr>
          <w:p w:rsidR="007F568F" w:rsidRPr="00020ED7" w:rsidRDefault="00020ED7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Use an online timer. How many tricky words can you read in a minute?</w:t>
            </w:r>
          </w:p>
        </w:tc>
      </w:tr>
    </w:tbl>
    <w:p w:rsidR="00F20B50" w:rsidRPr="00CC5690" w:rsidRDefault="00020ED7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lastRenderedPageBreak/>
        <w:t>Access to Education City.</w:t>
      </w:r>
    </w:p>
    <w:p w:rsidR="00020ED7" w:rsidRPr="00CC5690" w:rsidRDefault="00020ED7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Type Education City into Google.</w:t>
      </w:r>
    </w:p>
    <w:p w:rsidR="00020ED7" w:rsidRPr="00CC5690" w:rsidRDefault="00CD6A53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Click on find content by subject</w:t>
      </w:r>
    </w:p>
    <w:p w:rsidR="002275B1" w:rsidRDefault="002275B1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539DAFC" wp14:editId="05661203">
            <wp:extent cx="2632841" cy="1420523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1523" t="17085" b="7608"/>
                    <a:stretch/>
                  </pic:blipFill>
                  <pic:spPr bwMode="auto">
                    <a:xfrm>
                      <a:off x="0" y="0"/>
                      <a:ext cx="2662409" cy="1436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Pr="00CC5690" w:rsidRDefault="00CC5690" w:rsidP="00793E99">
      <w:pPr>
        <w:spacing w:after="0"/>
        <w:rPr>
          <w:rFonts w:ascii="Comic Sans MS" w:hAnsi="Comic Sans MS"/>
          <w:b/>
          <w:noProof/>
          <w:u w:val="single"/>
          <w:lang w:eastAsia="en-GB"/>
        </w:rPr>
      </w:pPr>
      <w:r>
        <w:rPr>
          <w:rFonts w:ascii="Comic Sans MS" w:hAnsi="Comic Sans MS"/>
          <w:b/>
          <w:noProof/>
          <w:u w:val="single"/>
          <w:lang w:eastAsia="en-GB"/>
        </w:rPr>
        <w:t xml:space="preserve">Click on English 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66EC0D7" wp14:editId="4F702C71">
            <wp:extent cx="2632710" cy="1230426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15502" r="7129" b="7302"/>
                    <a:stretch/>
                  </pic:blipFill>
                  <pic:spPr bwMode="auto">
                    <a:xfrm>
                      <a:off x="0" y="0"/>
                      <a:ext cx="2677402" cy="1251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Pr="00CC5690" w:rsidRDefault="00CD6A53" w:rsidP="00793E99">
      <w:pPr>
        <w:spacing w:after="0"/>
        <w:rPr>
          <w:rFonts w:ascii="Comic Sans MS" w:hAnsi="Comic Sans MS"/>
          <w:b/>
          <w:u w:val="single"/>
        </w:rPr>
      </w:pPr>
      <w:r w:rsidRPr="00CC5690">
        <w:rPr>
          <w:rFonts w:ascii="Comic Sans MS" w:hAnsi="Comic Sans MS"/>
          <w:b/>
          <w:u w:val="single"/>
        </w:rPr>
        <w:t>Click on EYFS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27D4FAF" wp14:editId="4DF548A8">
            <wp:extent cx="4303986" cy="1305108"/>
            <wp:effectExtent l="0" t="0" r="190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17400" r="40755" b="50648"/>
                    <a:stretch/>
                  </pic:blipFill>
                  <pic:spPr bwMode="auto">
                    <a:xfrm>
                      <a:off x="0" y="0"/>
                      <a:ext cx="4345940" cy="1317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690" w:rsidRDefault="00CC5690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Click on Letters and Sounds 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31C22E0" wp14:editId="01AB23A2">
            <wp:extent cx="4761186" cy="1511761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21830" r="13172" b="29136"/>
                    <a:stretch/>
                  </pic:blipFill>
                  <pic:spPr bwMode="auto">
                    <a:xfrm>
                      <a:off x="0" y="0"/>
                      <a:ext cx="4834414" cy="15350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Click on Phase 2 or 3 (depending on which group your child is working in) then click on the sound you child is working on.</w:t>
      </w:r>
    </w:p>
    <w:p w:rsidR="00CD6A53" w:rsidRPr="00CB2A60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6148D6AF" wp14:editId="78DA0C08">
            <wp:extent cx="4892745" cy="1434662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12656" r="6584" b="38627"/>
                    <a:stretch/>
                  </pic:blipFill>
                  <pic:spPr bwMode="auto">
                    <a:xfrm>
                      <a:off x="0" y="0"/>
                      <a:ext cx="4959250" cy="1454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CD6A53" w:rsidRPr="00CB2A60" w:rsidSect="00233A72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A53" w:rsidRDefault="00CD6A53" w:rsidP="00233A72">
      <w:pPr>
        <w:spacing w:after="0" w:line="240" w:lineRule="auto"/>
      </w:pPr>
      <w:r>
        <w:separator/>
      </w:r>
    </w:p>
  </w:endnote>
  <w:endnote w:type="continuationSeparator" w:id="0">
    <w:p w:rsidR="00CD6A53" w:rsidRDefault="00CD6A53" w:rsidP="00233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A53" w:rsidRDefault="00CD6A53" w:rsidP="00233A72">
      <w:pPr>
        <w:spacing w:after="0" w:line="240" w:lineRule="auto"/>
      </w:pPr>
      <w:r>
        <w:separator/>
      </w:r>
    </w:p>
  </w:footnote>
  <w:footnote w:type="continuationSeparator" w:id="0">
    <w:p w:rsidR="00CD6A53" w:rsidRDefault="00CD6A53" w:rsidP="00233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A53" w:rsidRPr="00233A72" w:rsidRDefault="00CD6A53" w:rsidP="00233A72">
    <w:pPr>
      <w:jc w:val="center"/>
      <w:rPr>
        <w:rFonts w:ascii="Comic Sans MS" w:hAnsi="Comic Sans MS"/>
        <w:u w:val="single"/>
      </w:rPr>
    </w:pPr>
    <w:proofErr w:type="spellStart"/>
    <w:r w:rsidRPr="00233A72">
      <w:rPr>
        <w:rFonts w:ascii="Comic Sans MS" w:hAnsi="Comic Sans MS"/>
        <w:u w:val="single"/>
      </w:rPr>
      <w:t>Wk</w:t>
    </w:r>
    <w:proofErr w:type="spellEnd"/>
    <w:r w:rsidRPr="00233A72">
      <w:rPr>
        <w:rFonts w:ascii="Comic Sans MS" w:hAnsi="Comic Sans MS"/>
        <w:u w:val="single"/>
      </w:rPr>
      <w:t xml:space="preserve"> Beginning 30</w:t>
    </w:r>
    <w:r w:rsidRPr="00233A72">
      <w:rPr>
        <w:rFonts w:ascii="Comic Sans MS" w:hAnsi="Comic Sans MS"/>
        <w:u w:val="single"/>
        <w:vertAlign w:val="superscript"/>
      </w:rPr>
      <w:t>th</w:t>
    </w:r>
    <w:r w:rsidRPr="00233A72">
      <w:rPr>
        <w:rFonts w:ascii="Comic Sans MS" w:hAnsi="Comic Sans MS"/>
        <w:u w:val="single"/>
      </w:rPr>
      <w:t xml:space="preserve"> March</w:t>
    </w:r>
  </w:p>
  <w:p w:rsidR="00CD6A53" w:rsidRPr="00233A72" w:rsidRDefault="00CD6A53" w:rsidP="00233A72">
    <w:pPr>
      <w:jc w:val="center"/>
      <w:rPr>
        <w:rFonts w:ascii="Comic Sans MS" w:hAnsi="Comic Sans MS"/>
        <w:u w:val="single"/>
      </w:rPr>
    </w:pPr>
    <w:r w:rsidRPr="00233A72">
      <w:rPr>
        <w:rFonts w:ascii="Comic Sans MS" w:hAnsi="Comic Sans MS"/>
        <w:u w:val="single"/>
      </w:rPr>
      <w:t xml:space="preserve">Miss </w:t>
    </w:r>
    <w:proofErr w:type="spellStart"/>
    <w:r w:rsidRPr="00233A72">
      <w:rPr>
        <w:rFonts w:ascii="Comic Sans MS" w:hAnsi="Comic Sans MS"/>
        <w:u w:val="single"/>
      </w:rPr>
      <w:t>Zahoor’s</w:t>
    </w:r>
    <w:proofErr w:type="spellEnd"/>
    <w:r w:rsidRPr="00233A72">
      <w:rPr>
        <w:rFonts w:ascii="Comic Sans MS" w:hAnsi="Comic Sans MS"/>
        <w:u w:val="single"/>
      </w:rPr>
      <w:t xml:space="preserve"> Phonics Group - Phase 3 </w:t>
    </w:r>
  </w:p>
  <w:p w:rsidR="00CD6A53" w:rsidRDefault="00CD6A53">
    <w:pPr>
      <w:pStyle w:val="Header"/>
    </w:pPr>
  </w:p>
  <w:p w:rsidR="00CD6A53" w:rsidRDefault="00CD6A5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20ED7"/>
    <w:rsid w:val="00171D4E"/>
    <w:rsid w:val="00214757"/>
    <w:rsid w:val="002275B1"/>
    <w:rsid w:val="00233A72"/>
    <w:rsid w:val="00282A5C"/>
    <w:rsid w:val="002F71FF"/>
    <w:rsid w:val="003B221E"/>
    <w:rsid w:val="003E6F8F"/>
    <w:rsid w:val="004E552F"/>
    <w:rsid w:val="00510ED2"/>
    <w:rsid w:val="005E52CD"/>
    <w:rsid w:val="006F363C"/>
    <w:rsid w:val="00770A27"/>
    <w:rsid w:val="00793E99"/>
    <w:rsid w:val="007D1173"/>
    <w:rsid w:val="007F568F"/>
    <w:rsid w:val="008B2D55"/>
    <w:rsid w:val="009B79D5"/>
    <w:rsid w:val="00BD2F87"/>
    <w:rsid w:val="00CB2A60"/>
    <w:rsid w:val="00CC5690"/>
    <w:rsid w:val="00CD6A53"/>
    <w:rsid w:val="00EB3D79"/>
    <w:rsid w:val="00F20B50"/>
    <w:rsid w:val="00F3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72"/>
  </w:style>
  <w:style w:type="paragraph" w:styleId="Footer">
    <w:name w:val="footer"/>
    <w:basedOn w:val="Normal"/>
    <w:link w:val="Foot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72"/>
  </w:style>
  <w:style w:type="table" w:styleId="TableGrid">
    <w:name w:val="Table Grid"/>
    <w:basedOn w:val="TableNormal"/>
    <w:uiPriority w:val="39"/>
    <w:rsid w:val="0023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.educationcity.com/content/index/34577/0/1/1/null/null/true/false/null/24//0" TargetMode="External"/><Relationship Id="rId13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ri4u0TjAZ38" TargetMode="Externa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TvMyssfAUx0" TargetMode="External"/><Relationship Id="rId11" Type="http://schemas.openxmlformats.org/officeDocument/2006/relationships/image" Target="media/image2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footnotes" Target="footnotes.xml"/><Relationship Id="rId9" Type="http://schemas.openxmlformats.org/officeDocument/2006/relationships/hyperlink" Target="https://go.educationcity.com/content/index/34579/0/1/1/null/null/true/false/null/24//0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AC90E83F</Template>
  <TotalTime>15</TotalTime>
  <Pages>3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2560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S.Zahoor</cp:lastModifiedBy>
  <cp:revision>3</cp:revision>
  <dcterms:created xsi:type="dcterms:W3CDTF">2020-03-30T13:58:00Z</dcterms:created>
  <dcterms:modified xsi:type="dcterms:W3CDTF">2020-03-30T14:12:00Z</dcterms:modified>
</cp:coreProperties>
</file>