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FFD" w:rsidRDefault="00786189" w:rsidP="00BA4FFD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4629150</wp:posOffset>
            </wp:positionH>
            <wp:positionV relativeFrom="paragraph">
              <wp:posOffset>19050</wp:posOffset>
            </wp:positionV>
            <wp:extent cx="4843579" cy="5676900"/>
            <wp:effectExtent l="0" t="0" r="0" b="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50" t="18596" r="6343" b="8223"/>
                    <a:stretch/>
                  </pic:blipFill>
                  <pic:spPr bwMode="auto">
                    <a:xfrm>
                      <a:off x="0" y="0"/>
                      <a:ext cx="4850873" cy="5685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FFD">
        <w:rPr>
          <w:rFonts w:ascii="CCW Cursive Writing 5" w:hAnsi="CCW Cursive Writing 5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46D91" wp14:editId="7C0C4770">
                <wp:simplePos x="0" y="0"/>
                <wp:positionH relativeFrom="column">
                  <wp:posOffset>5485799</wp:posOffset>
                </wp:positionH>
                <wp:positionV relativeFrom="paragraph">
                  <wp:posOffset>-562276</wp:posOffset>
                </wp:positionV>
                <wp:extent cx="4335783" cy="755651"/>
                <wp:effectExtent l="0" t="0" r="0" b="6349"/>
                <wp:wrapNone/>
                <wp:docPr id="5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783" cy="7556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31D20" w:rsidRDefault="00531D20" w:rsidP="00BA4FFD">
                            <w:pPr>
                              <w:spacing w:after="0"/>
                              <w:jc w:val="center"/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  <w:t xml:space="preserve">Maths Homework- 2D Shapes </w:t>
                            </w:r>
                          </w:p>
                          <w:p w:rsidR="00531D20" w:rsidRDefault="00531D20" w:rsidP="00BA4FF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A46D91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431.95pt;margin-top:-44.25pt;width:341.4pt;height:5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" filled="f" stroked="f">
                <v:textbox>
                  <w:txbxContent>
                    <w:p w:rsidR="00531D20" w:rsidRDefault="00531D20" w:rsidP="00BA4FFD">
                      <w:pPr>
                        <w:spacing w:after="0"/>
                        <w:jc w:val="center"/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  <w:t xml:space="preserve">Maths Homework- 2D Shapes </w:t>
                      </w:r>
                    </w:p>
                    <w:p w:rsidR="00531D20" w:rsidRDefault="00531D20" w:rsidP="00BA4FFD"/>
                  </w:txbxContent>
                </v:textbox>
              </v:shape>
            </w:pict>
          </mc:Fallback>
        </mc:AlternateContent>
      </w:r>
      <w:r w:rsidR="00BA4FFD">
        <w:rPr>
          <w:rFonts w:ascii="CCW Cursive Writing 5" w:hAnsi="CCW Cursive Writing 5"/>
          <w:b/>
        </w:rPr>
        <w:t>Literacy Homework</w:t>
      </w:r>
    </w:p>
    <w:p w:rsidR="00BA4FFD" w:rsidRDefault="00BA4FFD" w:rsidP="00BA4FFD">
      <w:pPr>
        <w:spacing w:after="0"/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18A93" wp14:editId="3E5DF89A">
                <wp:simplePos x="0" y="0"/>
                <wp:positionH relativeFrom="column">
                  <wp:posOffset>-48126</wp:posOffset>
                </wp:positionH>
                <wp:positionV relativeFrom="paragraph">
                  <wp:posOffset>248853</wp:posOffset>
                </wp:positionV>
                <wp:extent cx="4162926" cy="1347537"/>
                <wp:effectExtent l="19050" t="19050" r="28575" b="24130"/>
                <wp:wrapNone/>
                <wp:docPr id="1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926" cy="1347537"/>
                        </a:xfrm>
                        <a:prstGeom prst="rect">
                          <a:avLst/>
                        </a:prstGeom>
                        <a:noFill/>
                        <a:ln w="38103" cap="flat">
                          <a:solidFill>
                            <a:srgbClr val="FFC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169AB" id="Rectangle 113" o:spid="_x0000_s1026" style="position:absolute;margin-left:-3.8pt;margin-top:19.6pt;width:327.8pt;height:10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" filled="f" strokecolor="#ffc000" strokeweight="1.0584mm">
                <v:textbox inset="0,0,0,0"/>
              </v:rect>
            </w:pict>
          </mc:Fallback>
        </mc:AlternateContent>
      </w:r>
      <w:r>
        <w:rPr>
          <w:rFonts w:ascii="CCW Cursive Writing 5" w:hAnsi="CCW Cursive Writing 5"/>
          <w:sz w:val="20"/>
        </w:rPr>
        <w:t xml:space="preserve">Write your name in the box below. </w:t>
      </w:r>
    </w:p>
    <w:p w:rsidR="00BA4FFD" w:rsidRDefault="00BA4FFD" w:rsidP="00BA4FFD">
      <w:pPr>
        <w:spacing w:after="0"/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b/>
          <w:sz w:val="20"/>
        </w:rPr>
      </w:pPr>
    </w:p>
    <w:p w:rsidR="00BA4FFD" w:rsidRDefault="00BA4FFD" w:rsidP="00BA4FFD">
      <w:pPr>
        <w:spacing w:after="0"/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sz w:val="20"/>
        </w:rPr>
        <w:t>Join the pictures to the words.</w:t>
      </w:r>
      <w:r w:rsidR="00786189" w:rsidRPr="00786189">
        <w:rPr>
          <w:noProof/>
          <w:lang w:eastAsia="en-GB"/>
        </w:rPr>
        <w:t xml:space="preserve"> </w:t>
      </w:r>
      <w:r w:rsidR="00786189">
        <w:rPr>
          <w:noProof/>
          <w:lang w:eastAsia="en-GB"/>
        </w:rPr>
        <w:t>=</w:t>
      </w:r>
    </w:p>
    <w:p w:rsidR="00CA23E5" w:rsidRDefault="00A66C9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120316</wp:posOffset>
            </wp:positionH>
            <wp:positionV relativeFrom="paragraph">
              <wp:posOffset>165868</wp:posOffset>
            </wp:positionV>
            <wp:extent cx="3931103" cy="2863515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6" t="39606" r="52110" b="24166"/>
                    <a:stretch/>
                  </pic:blipFill>
                  <pic:spPr bwMode="auto">
                    <a:xfrm>
                      <a:off x="0" y="0"/>
                      <a:ext cx="3942869" cy="2872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66C92" w:rsidRDefault="00A66C92" w:rsidP="00786189">
      <w:pPr>
        <w:spacing w:after="0"/>
        <w:rPr>
          <w:rFonts w:ascii="CCW Cursive Writing 5" w:hAnsi="CCW Cursive Writing 5"/>
          <w:b/>
        </w:rPr>
      </w:pPr>
    </w:p>
    <w:p w:rsidR="00A66C92" w:rsidRDefault="00A66C92" w:rsidP="00786189">
      <w:pPr>
        <w:spacing w:after="0"/>
        <w:rPr>
          <w:rFonts w:ascii="CCW Cursive Writing 5" w:hAnsi="CCW Cursive Writing 5"/>
          <w:b/>
        </w:rPr>
      </w:pPr>
    </w:p>
    <w:p w:rsidR="00A66C92" w:rsidRDefault="00A66C92" w:rsidP="00786189">
      <w:pPr>
        <w:spacing w:after="0"/>
        <w:rPr>
          <w:rFonts w:ascii="CCW Cursive Writing 5" w:hAnsi="CCW Cursive Writing 5"/>
          <w:b/>
        </w:rPr>
      </w:pPr>
    </w:p>
    <w:p w:rsidR="00A66C92" w:rsidRDefault="00A66C92" w:rsidP="00786189">
      <w:pPr>
        <w:spacing w:after="0"/>
        <w:rPr>
          <w:rFonts w:ascii="CCW Cursive Writing 5" w:hAnsi="CCW Cursive Writing 5"/>
          <w:b/>
        </w:rPr>
      </w:pPr>
    </w:p>
    <w:p w:rsidR="00786189" w:rsidRDefault="00786189" w:rsidP="00786189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82CD37" wp14:editId="0107965E">
                <wp:simplePos x="0" y="0"/>
                <wp:positionH relativeFrom="margin">
                  <wp:posOffset>5099050</wp:posOffset>
                </wp:positionH>
                <wp:positionV relativeFrom="paragraph">
                  <wp:posOffset>-480695</wp:posOffset>
                </wp:positionV>
                <wp:extent cx="4335783" cy="763908"/>
                <wp:effectExtent l="0" t="0" r="0" b="0"/>
                <wp:wrapNone/>
                <wp:docPr id="38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783" cy="763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31D20" w:rsidRDefault="00531D20" w:rsidP="00786189">
                            <w:pPr>
                              <w:spacing w:after="0"/>
                              <w:jc w:val="center"/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  <w:t>Maths Homework- 3D Shapes</w:t>
                            </w:r>
                          </w:p>
                          <w:p w:rsidR="00531D20" w:rsidRDefault="00531D20" w:rsidP="00786189">
                            <w:pPr>
                              <w:spacing w:after="0"/>
                              <w:jc w:val="center"/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31D20" w:rsidRDefault="00531D20" w:rsidP="00786189">
                            <w:pPr>
                              <w:spacing w:after="0"/>
                              <w:jc w:val="center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Join the 3D shapes to their label.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2CD37" id="Text Box 46" o:spid="_x0000_s1027" type="#_x0000_t202" style="position:absolute;margin-left:401.5pt;margin-top:-37.85pt;width:341.4pt;height:60.1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" filled="f" stroked="f">
                <v:textbox>
                  <w:txbxContent>
                    <w:p w:rsidR="00531D20" w:rsidRDefault="00531D20" w:rsidP="00786189">
                      <w:pPr>
                        <w:spacing w:after="0"/>
                        <w:jc w:val="center"/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  <w:t>Maths Homework- 3D Shapes</w:t>
                      </w:r>
                    </w:p>
                    <w:p w:rsidR="00531D20" w:rsidRDefault="00531D20" w:rsidP="00786189">
                      <w:pPr>
                        <w:spacing w:after="0"/>
                        <w:jc w:val="center"/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531D20" w:rsidRDefault="00531D20" w:rsidP="00786189">
                      <w:pPr>
                        <w:spacing w:after="0"/>
                        <w:jc w:val="center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Join the 3D shapes to their label.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CW Cursive Writing 5" w:hAnsi="CCW Cursive Writing 5"/>
          <w:b/>
        </w:rPr>
        <w:t>Literacy Homework</w:t>
      </w:r>
    </w:p>
    <w:p w:rsidR="00786189" w:rsidRDefault="00786189" w:rsidP="00786189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rFonts w:ascii="CCW Cursive Writing 5" w:hAnsi="CCW Cursive Writing 5"/>
          <w:sz w:val="20"/>
          <w:szCs w:val="20"/>
        </w:rPr>
        <w:t>Complete the pencil control</w:t>
      </w:r>
    </w:p>
    <w:tbl>
      <w:tblPr>
        <w:tblpPr w:leftFromText="180" w:rightFromText="180" w:vertAnchor="text" w:horzAnchor="page" w:tblpX="9481" w:tblpY="-127"/>
        <w:tblW w:w="70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2"/>
        <w:gridCol w:w="1877"/>
        <w:gridCol w:w="1780"/>
        <w:gridCol w:w="1626"/>
      </w:tblGrid>
      <w:tr w:rsidR="00786189" w:rsidTr="00786189">
        <w:tblPrEx>
          <w:tblCellMar>
            <w:top w:w="0" w:type="dxa"/>
            <w:bottom w:w="0" w:type="dxa"/>
          </w:tblCellMar>
        </w:tblPrEx>
        <w:trPr>
          <w:trHeight w:val="1541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7706E9ED" wp14:editId="5F492FBE">
                  <wp:extent cx="994547" cy="939555"/>
                  <wp:effectExtent l="0" t="0" r="0" b="0"/>
                  <wp:docPr id="39" name="Picture 1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 l="26852" t="18679" r="62030" b="62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547" cy="93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15B9759A" wp14:editId="06E145CD">
                  <wp:extent cx="1055217" cy="958099"/>
                  <wp:effectExtent l="0" t="0" r="0" b="0"/>
                  <wp:docPr id="40" name="Pictur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 l="25616" t="48902" r="61111" b="29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217" cy="958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0B3F8D70" wp14:editId="2021AB80">
                  <wp:extent cx="993395" cy="869164"/>
                  <wp:effectExtent l="0" t="0" r="0" b="7136"/>
                  <wp:docPr id="41" name="Pictur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 l="60501" t="55980" r="27777" b="290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395" cy="869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46BD0E9D" wp14:editId="5DE670F4">
                  <wp:extent cx="888943" cy="867262"/>
                  <wp:effectExtent l="0" t="0" r="6407" b="9038"/>
                  <wp:docPr id="42" name="Picture 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 l="26233" t="45018" r="61099" b="329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43" cy="867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6189" w:rsidRDefault="00786189" w:rsidP="00786189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46516103" wp14:editId="3B039BEA">
            <wp:simplePos x="0" y="0"/>
            <wp:positionH relativeFrom="margin">
              <wp:posOffset>-226060</wp:posOffset>
            </wp:positionH>
            <wp:positionV relativeFrom="paragraph">
              <wp:posOffset>100965</wp:posOffset>
            </wp:positionV>
            <wp:extent cx="4650740" cy="1837690"/>
            <wp:effectExtent l="0" t="0" r="0" b="0"/>
            <wp:wrapNone/>
            <wp:docPr id="34" name="Picture 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 l="10611" t="29858" r="12036" b="15775"/>
                    <a:stretch>
                      <a:fillRect/>
                    </a:stretch>
                  </pic:blipFill>
                  <pic:spPr>
                    <a:xfrm>
                      <a:off x="0" y="0"/>
                      <a:ext cx="4650740" cy="18376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86189" w:rsidRDefault="00786189" w:rsidP="00786189">
      <w:pPr>
        <w:spacing w:after="0"/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tbl>
      <w:tblPr>
        <w:tblpPr w:leftFromText="180" w:rightFromText="180" w:vertAnchor="text" w:horzAnchor="page" w:tblpX="9481" w:tblpY="-144"/>
        <w:tblW w:w="69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3"/>
        <w:gridCol w:w="1744"/>
        <w:gridCol w:w="1743"/>
        <w:gridCol w:w="1744"/>
      </w:tblGrid>
      <w:tr w:rsidR="00786189" w:rsidTr="00786189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  <w:jc w:val="center"/>
              <w:rPr>
                <w:rFonts w:ascii="CCW Cursive Writing 5" w:hAnsi="CCW Cursive Writing 5"/>
                <w:sz w:val="28"/>
                <w:szCs w:val="28"/>
              </w:rPr>
            </w:pPr>
            <w:r>
              <w:rPr>
                <w:rFonts w:ascii="CCW Cursive Writing 5" w:hAnsi="CCW Cursive Writing 5"/>
                <w:sz w:val="28"/>
                <w:szCs w:val="28"/>
              </w:rPr>
              <w:t>Cube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  <w:jc w:val="center"/>
              <w:rPr>
                <w:rFonts w:ascii="CCW Cursive Writing 5" w:hAnsi="CCW Cursive Writing 5"/>
                <w:sz w:val="28"/>
                <w:szCs w:val="28"/>
              </w:rPr>
            </w:pPr>
            <w:r>
              <w:rPr>
                <w:rFonts w:ascii="CCW Cursive Writing 5" w:hAnsi="CCW Cursive Writing 5"/>
                <w:sz w:val="28"/>
                <w:szCs w:val="28"/>
              </w:rPr>
              <w:t>Cone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  <w:jc w:val="center"/>
              <w:rPr>
                <w:rFonts w:ascii="CCW Cursive Writing 5" w:hAnsi="CCW Cursive Writing 5"/>
                <w:sz w:val="28"/>
                <w:szCs w:val="28"/>
              </w:rPr>
            </w:pPr>
            <w:r>
              <w:rPr>
                <w:rFonts w:ascii="CCW Cursive Writing 5" w:hAnsi="CCW Cursive Writing 5"/>
                <w:sz w:val="28"/>
                <w:szCs w:val="28"/>
              </w:rPr>
              <w:t>Cuboid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189" w:rsidRDefault="00786189" w:rsidP="00786189">
            <w:pPr>
              <w:spacing w:after="0" w:line="240" w:lineRule="auto"/>
              <w:jc w:val="center"/>
              <w:rPr>
                <w:rFonts w:ascii="CCW Cursive Writing 5" w:hAnsi="CCW Cursive Writing 5"/>
                <w:sz w:val="28"/>
                <w:szCs w:val="28"/>
              </w:rPr>
            </w:pPr>
            <w:r>
              <w:rPr>
                <w:rFonts w:ascii="CCW Cursive Writing 5" w:hAnsi="CCW Cursive Writing 5"/>
                <w:sz w:val="28"/>
                <w:szCs w:val="28"/>
              </w:rPr>
              <w:t>Sphere</w:t>
            </w:r>
          </w:p>
        </w:tc>
      </w:tr>
    </w:tbl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</w:rPr>
      </w:pPr>
      <w:r>
        <w:rPr>
          <w:rFonts w:ascii="CCW Cursive Writing 5" w:hAnsi="CCW Cursive Writing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33655</wp:posOffset>
                </wp:positionV>
                <wp:extent cx="4857750" cy="3581400"/>
                <wp:effectExtent l="0" t="0" r="0" b="0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Can you find a cylinder in your house? __________</w:t>
                            </w: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What is the object? ________________________________________________</w:t>
                            </w: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Can you find a sphere in your house?   __________</w:t>
                            </w: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What is the object? ________________________________________________</w:t>
                            </w: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Can you find a cone in your house?     ___________</w:t>
                            </w: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</w:rPr>
                            </w:pPr>
                          </w:p>
                          <w:p w:rsidR="00531D20" w:rsidRDefault="00531D20" w:rsidP="00786189">
                            <w:pPr>
                              <w:spacing w:after="0" w:line="360" w:lineRule="auto"/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  <w:szCs w:val="20"/>
                              </w:rPr>
                              <w:t>What is the object? _______________________________________________</w:t>
                            </w:r>
                          </w:p>
                          <w:p w:rsidR="00531D20" w:rsidRDefault="00531D20" w:rsidP="00786189"/>
                          <w:p w:rsidR="00531D20" w:rsidRDefault="00531D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8" o:spid="_x0000_s1028" type="#_x0000_t202" style="position:absolute;margin-left:370.5pt;margin-top:2.65pt;width:382.5pt;height:28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" fillcolor="white [3201]" stroked="f" strokeweight=".5pt">
                <v:textbox>
                  <w:txbxContent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Can you find a cylinder in your house? __________</w:t>
                      </w: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What is the object? ________________________________________________</w:t>
                      </w: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Can you find a sphere in your house?   __________</w:t>
                      </w: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What is the object? ________________________________________________</w:t>
                      </w: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Can you find a cone in your house?     ___________</w:t>
                      </w: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</w:rPr>
                      </w:pPr>
                    </w:p>
                    <w:p w:rsidR="00531D20" w:rsidRDefault="00531D20" w:rsidP="00786189">
                      <w:pPr>
                        <w:spacing w:after="0" w:line="360" w:lineRule="auto"/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5" w:hAnsi="CCW Cursive Writing 5"/>
                          <w:sz w:val="20"/>
                          <w:szCs w:val="20"/>
                        </w:rPr>
                        <w:t>What is the object? _______________________________________________</w:t>
                      </w:r>
                    </w:p>
                    <w:p w:rsidR="00531D20" w:rsidRDefault="00531D20" w:rsidP="00786189"/>
                    <w:p w:rsidR="00531D20" w:rsidRDefault="00531D20"/>
                  </w:txbxContent>
                </v:textbox>
              </v:shape>
            </w:pict>
          </mc:Fallback>
        </mc:AlternateContent>
      </w:r>
    </w:p>
    <w:p w:rsidR="00786189" w:rsidRDefault="00786189" w:rsidP="00786189">
      <w:pPr>
        <w:spacing w:after="0"/>
        <w:rPr>
          <w:rFonts w:ascii="CCW Cursive Writing 5" w:hAnsi="CCW Cursive Writing 5"/>
        </w:rPr>
      </w:pPr>
    </w:p>
    <w:p w:rsidR="00786189" w:rsidRDefault="00786189" w:rsidP="00786189">
      <w:pPr>
        <w:spacing w:after="0"/>
        <w:rPr>
          <w:rFonts w:ascii="CCW Cursive Writing 5" w:hAnsi="CCW Cursive Writing 5"/>
          <w:sz w:val="20"/>
        </w:rPr>
      </w:pPr>
      <w:r>
        <w:rPr>
          <w:rFonts w:ascii="CCW Cursive Writing 5" w:hAnsi="CCW Cursive Writing 5"/>
          <w:sz w:val="20"/>
        </w:rPr>
        <w:t>Join the pictures to the words</w:t>
      </w:r>
    </w:p>
    <w:p w:rsidR="00076CE3" w:rsidRPr="00A66C92" w:rsidRDefault="00076CE3" w:rsidP="00A66C92">
      <w:pPr>
        <w:spacing w:after="0" w:line="360" w:lineRule="auto"/>
        <w:rPr>
          <w:rFonts w:ascii="CCW Cursive Writing 5" w:hAnsi="CCW Cursive Writing 5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3752850" cy="2814638"/>
            <wp:effectExtent l="0" t="0" r="0" b="508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8" t="30199" r="45193" b="21636"/>
                    <a:stretch/>
                  </pic:blipFill>
                  <pic:spPr bwMode="auto">
                    <a:xfrm>
                      <a:off x="0" y="0"/>
                      <a:ext cx="3757721" cy="2818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CE3" w:rsidRDefault="003674F0">
      <w:r>
        <w:rPr>
          <w:rFonts w:ascii="CCW Cursive Writing 5" w:hAnsi="CCW Cursive Writing 5"/>
          <w:noProof/>
          <w:sz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A4DCC4" wp14:editId="58B5FC81">
                <wp:simplePos x="0" y="0"/>
                <wp:positionH relativeFrom="column">
                  <wp:posOffset>5062968</wp:posOffset>
                </wp:positionH>
                <wp:positionV relativeFrom="paragraph">
                  <wp:posOffset>-190557</wp:posOffset>
                </wp:positionV>
                <wp:extent cx="4335783" cy="755651"/>
                <wp:effectExtent l="0" t="0" r="0" b="6349"/>
                <wp:wrapNone/>
                <wp:docPr id="8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783" cy="7556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31D20" w:rsidRDefault="00531D20" w:rsidP="003674F0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  <w:t>Maths Homework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</w:rPr>
                              <w:t xml:space="preserve">- Time </w:t>
                            </w:r>
                          </w:p>
                          <w:p w:rsidR="00531D20" w:rsidRDefault="00531D20" w:rsidP="003674F0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</w:rPr>
                              <w:t>Draw hands on the clock to make the correct time.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4DCC4" id="Text Box 49" o:spid="_x0000_s1029" type="#_x0000_t202" style="position:absolute;margin-left:398.65pt;margin-top:-15pt;width:341.4pt;height:5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" filled="f" stroked="f">
                <v:textbox>
                  <w:txbxContent>
                    <w:p w:rsidR="00531D20" w:rsidRDefault="00531D20" w:rsidP="003674F0">
                      <w:pPr>
                        <w:spacing w:after="0"/>
                        <w:jc w:val="center"/>
                      </w:pPr>
                      <w:r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  <w:t>Maths Homework</w:t>
                      </w:r>
                      <w:r>
                        <w:rPr>
                          <w:rFonts w:ascii="CCW Cursive Writing 5" w:hAnsi="CCW Cursive Writing 5"/>
                          <w:b/>
                          <w:sz w:val="20"/>
                        </w:rPr>
                        <w:t xml:space="preserve">- Time </w:t>
                      </w:r>
                    </w:p>
                    <w:p w:rsidR="00531D20" w:rsidRDefault="00531D20" w:rsidP="003674F0">
                      <w:pPr>
                        <w:spacing w:after="0"/>
                        <w:jc w:val="center"/>
                      </w:pPr>
                      <w:r>
                        <w:rPr>
                          <w:rFonts w:ascii="CCW Cursive Writing 5" w:hAnsi="CCW Cursive Writing 5"/>
                          <w:sz w:val="20"/>
                        </w:rPr>
                        <w:t>Draw hands on the clock to make the correct time.</w:t>
                      </w:r>
                    </w:p>
                  </w:txbxContent>
                </v:textbox>
              </v:shape>
            </w:pict>
          </mc:Fallback>
        </mc:AlternateContent>
      </w:r>
      <w:r w:rsidR="006B22B6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5213302</wp:posOffset>
            </wp:positionH>
            <wp:positionV relativeFrom="paragraph">
              <wp:posOffset>668228</wp:posOffset>
            </wp:positionV>
            <wp:extent cx="4274272" cy="5423178"/>
            <wp:effectExtent l="0" t="0" r="0" b="635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99" t="18835" r="15292" b="8243"/>
                    <a:stretch/>
                  </pic:blipFill>
                  <pic:spPr bwMode="auto">
                    <a:xfrm>
                      <a:off x="0" y="0"/>
                      <a:ext cx="4274272" cy="5423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2B6">
        <w:rPr>
          <w:noProof/>
          <w:lang w:eastAsia="en-GB"/>
        </w:rPr>
        <w:drawing>
          <wp:inline distT="0" distB="0" distL="0" distR="0" wp14:anchorId="0D4B7743" wp14:editId="3E182C9B">
            <wp:extent cx="4876578" cy="5771515"/>
            <wp:effectExtent l="0" t="0" r="635" b="635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5582" t="19878" r="51003" b="9786"/>
                    <a:stretch/>
                  </pic:blipFill>
                  <pic:spPr bwMode="auto">
                    <a:xfrm>
                      <a:off x="0" y="0"/>
                      <a:ext cx="4884128" cy="5780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D20" w:rsidRDefault="00531D2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-575945</wp:posOffset>
            </wp:positionV>
            <wp:extent cx="10196533" cy="5943600"/>
            <wp:effectExtent l="0" t="0" r="0" b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4" t="19316" r="19358" b="14534"/>
                    <a:stretch/>
                  </pic:blipFill>
                  <pic:spPr bwMode="auto">
                    <a:xfrm>
                      <a:off x="0" y="0"/>
                      <a:ext cx="10196533" cy="594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531D20" w:rsidRDefault="00531D20">
      <w:pPr>
        <w:rPr>
          <w:noProof/>
          <w:lang w:eastAsia="en-GB"/>
        </w:rPr>
      </w:pPr>
    </w:p>
    <w:p w:rsidR="006B22B6" w:rsidRDefault="003674F0"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-577517</wp:posOffset>
            </wp:positionH>
            <wp:positionV relativeFrom="paragraph">
              <wp:posOffset>-409074</wp:posOffset>
            </wp:positionV>
            <wp:extent cx="10034337" cy="6375914"/>
            <wp:effectExtent l="0" t="0" r="5080" b="635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40" t="18622" r="18836" b="8798"/>
                    <a:stretch/>
                  </pic:blipFill>
                  <pic:spPr bwMode="auto">
                    <a:xfrm>
                      <a:off x="0" y="0"/>
                      <a:ext cx="10047040" cy="6383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6B22B6" w:rsidRDefault="006B22B6"/>
    <w:p w:rsidR="00076CE3" w:rsidRDefault="006B22B6">
      <w:r>
        <w:rPr>
          <w:rFonts w:ascii="CCW Cursive Writing 5" w:hAnsi="CCW Cursive Writing 5"/>
          <w:noProof/>
          <w:sz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4464A7" wp14:editId="57D60CDE">
                <wp:simplePos x="0" y="0"/>
                <wp:positionH relativeFrom="margin">
                  <wp:posOffset>4838700</wp:posOffset>
                </wp:positionH>
                <wp:positionV relativeFrom="paragraph">
                  <wp:posOffset>-609600</wp:posOffset>
                </wp:positionV>
                <wp:extent cx="4335783" cy="755651"/>
                <wp:effectExtent l="0" t="0" r="0" b="6349"/>
                <wp:wrapNone/>
                <wp:docPr id="4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783" cy="7556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31D20" w:rsidRDefault="00531D20" w:rsidP="006B22B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  <w:szCs w:val="20"/>
                              </w:rPr>
                              <w:t>Maths Homework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  <w:sz w:val="20"/>
                              </w:rPr>
                              <w:t>- Money</w:t>
                            </w:r>
                          </w:p>
                          <w:p w:rsidR="00531D20" w:rsidRDefault="00531D20" w:rsidP="006B22B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CW Cursive Writing 5" w:hAnsi="CCW Cursive Writing 5"/>
                                <w:sz w:val="20"/>
                              </w:rPr>
                              <w:t>Circle the correct number of coins to make the amount.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464A7" id="Text Box 48" o:spid="_x0000_s1030" type="#_x0000_t202" style="position:absolute;margin-left:381pt;margin-top:-48pt;width:341.4pt;height:59.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" filled="f" stroked="f">
                <v:textbox>
                  <w:txbxContent>
                    <w:p w:rsidR="00531D20" w:rsidRDefault="00531D20" w:rsidP="006B22B6">
                      <w:pPr>
                        <w:spacing w:after="0"/>
                        <w:jc w:val="center"/>
                      </w:pPr>
                      <w:r>
                        <w:rPr>
                          <w:rFonts w:ascii="CCW Cursive Writing 5" w:hAnsi="CCW Cursive Writing 5"/>
                          <w:b/>
                          <w:sz w:val="20"/>
                          <w:szCs w:val="20"/>
                        </w:rPr>
                        <w:t>Maths Homework</w:t>
                      </w:r>
                      <w:r>
                        <w:rPr>
                          <w:rFonts w:ascii="CCW Cursive Writing 5" w:hAnsi="CCW Cursive Writing 5"/>
                          <w:b/>
                          <w:sz w:val="20"/>
                        </w:rPr>
                        <w:t>- Money</w:t>
                      </w:r>
                    </w:p>
                    <w:p w:rsidR="00531D20" w:rsidRDefault="00531D20" w:rsidP="006B22B6">
                      <w:pPr>
                        <w:spacing w:after="0"/>
                        <w:jc w:val="center"/>
                      </w:pPr>
                      <w:r>
                        <w:rPr>
                          <w:rFonts w:ascii="CCW Cursive Writing 5" w:hAnsi="CCW Cursive Writing 5"/>
                          <w:sz w:val="20"/>
                        </w:rPr>
                        <w:t>Circle the correct number of coins to make the amount.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45085</wp:posOffset>
            </wp:positionV>
            <wp:extent cx="4019550" cy="6045151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35" t="17967" r="23269" b="9021"/>
                    <a:stretch/>
                  </pic:blipFill>
                  <pic:spPr bwMode="auto">
                    <a:xfrm>
                      <a:off x="0" y="0"/>
                      <a:ext cx="4019550" cy="6045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76A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2114550</wp:posOffset>
            </wp:positionV>
            <wp:extent cx="4186052" cy="3581400"/>
            <wp:effectExtent l="0" t="0" r="508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3" t="20260" r="52500" b="20871"/>
                    <a:stretch/>
                  </pic:blipFill>
                  <pic:spPr bwMode="auto">
                    <a:xfrm>
                      <a:off x="0" y="0"/>
                      <a:ext cx="4193782" cy="3588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76A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-476250</wp:posOffset>
            </wp:positionV>
            <wp:extent cx="4133850" cy="2438400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" t="19878" r="49921" b="31193"/>
                    <a:stretch/>
                  </pic:blipFill>
                  <pic:spPr bwMode="auto">
                    <a:xfrm>
                      <a:off x="0" y="0"/>
                      <a:ext cx="413385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6CE3" w:rsidSect="00BA4FFD">
      <w:foot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D20" w:rsidRDefault="00531D20" w:rsidP="006B22B6">
      <w:pPr>
        <w:spacing w:after="0" w:line="240" w:lineRule="auto"/>
      </w:pPr>
      <w:r>
        <w:separator/>
      </w:r>
    </w:p>
  </w:endnote>
  <w:endnote w:type="continuationSeparator" w:id="0">
    <w:p w:rsidR="00531D20" w:rsidRDefault="00531D20" w:rsidP="006B2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  <w:p w:rsidR="00531D20" w:rsidRDefault="00531D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D20" w:rsidRDefault="00531D20" w:rsidP="006B22B6">
      <w:pPr>
        <w:spacing w:after="0" w:line="240" w:lineRule="auto"/>
      </w:pPr>
      <w:r>
        <w:separator/>
      </w:r>
    </w:p>
  </w:footnote>
  <w:footnote w:type="continuationSeparator" w:id="0">
    <w:p w:rsidR="00531D20" w:rsidRDefault="00531D20" w:rsidP="006B22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FFD"/>
    <w:rsid w:val="00076CE3"/>
    <w:rsid w:val="0019676A"/>
    <w:rsid w:val="003674F0"/>
    <w:rsid w:val="00531D20"/>
    <w:rsid w:val="006B22B6"/>
    <w:rsid w:val="00786189"/>
    <w:rsid w:val="00A66C92"/>
    <w:rsid w:val="00BA4FFD"/>
    <w:rsid w:val="00CA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11451-E0E8-43E1-9589-923FE0A66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2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2B6"/>
  </w:style>
  <w:style w:type="paragraph" w:styleId="Footer">
    <w:name w:val="footer"/>
    <w:basedOn w:val="Normal"/>
    <w:link w:val="FooterChar"/>
    <w:uiPriority w:val="99"/>
    <w:unhideWhenUsed/>
    <w:rsid w:val="006B22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C74B2FF4</Template>
  <TotalTime>0</TotalTime>
  <Pages>6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S.Zahoor</cp:lastModifiedBy>
  <cp:revision>2</cp:revision>
  <dcterms:created xsi:type="dcterms:W3CDTF">2020-03-26T13:10:00Z</dcterms:created>
  <dcterms:modified xsi:type="dcterms:W3CDTF">2020-03-26T13:10:00Z</dcterms:modified>
</cp:coreProperties>
</file>