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B017D1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i</w:t>
            </w:r>
          </w:p>
        </w:tc>
        <w:tc>
          <w:tcPr>
            <w:tcW w:w="3097" w:type="dxa"/>
          </w:tcPr>
          <w:p w:rsidR="007F568F" w:rsidRPr="00020ED7" w:rsidRDefault="00B017D1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n</w:t>
            </w:r>
          </w:p>
        </w:tc>
        <w:tc>
          <w:tcPr>
            <w:tcW w:w="3097" w:type="dxa"/>
          </w:tcPr>
          <w:p w:rsidR="007F568F" w:rsidRPr="00020ED7" w:rsidRDefault="00B017D1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m</w:t>
            </w:r>
          </w:p>
        </w:tc>
        <w:tc>
          <w:tcPr>
            <w:tcW w:w="3097" w:type="dxa"/>
          </w:tcPr>
          <w:p w:rsidR="007F568F" w:rsidRPr="00020ED7" w:rsidRDefault="00B017D1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d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233A72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</w:tc>
        <w:tc>
          <w:tcPr>
            <w:tcW w:w="3097" w:type="dxa"/>
          </w:tcPr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- Say the phase 2 sounds that we have learnt in school. </w:t>
            </w: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- You can point to them in random order or in the order on the sound mat.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See and use sound mat below</w:t>
            </w:r>
          </w:p>
          <w:p w:rsidR="00D96BDC" w:rsidRDefault="00D96BDC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233A72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  <w:r w:rsidRPr="00A46F5E">
              <w:rPr>
                <w:rFonts w:ascii="Comic Sans MS" w:hAnsi="Comic Sans MS"/>
                <w:b/>
                <w:u w:val="single"/>
              </w:rPr>
              <w:t>See and use the word lists below</w:t>
            </w: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  <w:p w:rsidR="00A46F5E" w:rsidRPr="00020ED7" w:rsidRDefault="00A46F5E" w:rsidP="00D96BDC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Play the tricky word song-phase 2</w:t>
            </w:r>
            <w:r w:rsidR="00171D4E" w:rsidRPr="00020ED7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4641A1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4641A1" w:rsidRPr="00020ED7" w:rsidRDefault="004641A1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Phase 2 tricky word song or use this</w:t>
            </w:r>
          </w:p>
          <w:p w:rsidR="00D96BDC" w:rsidRDefault="00046505" w:rsidP="00020ED7">
            <w:pPr>
              <w:rPr>
                <w:rFonts w:ascii="Comic Sans MS" w:hAnsi="Comic Sans MS"/>
                <w:b/>
                <w:u w:val="single"/>
              </w:rPr>
            </w:pPr>
            <w:hyperlink r:id="rId6" w:history="1">
              <w:r w:rsidR="00BF7BF9" w:rsidRPr="00DF280E">
                <w:rPr>
                  <w:rStyle w:val="Hyperlink"/>
                  <w:rFonts w:ascii="Comic Sans MS" w:hAnsi="Comic Sans MS"/>
                  <w:b/>
                </w:rPr>
                <w:t>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</w:t>
              </w:r>
            </w:hyperlink>
          </w:p>
          <w:p w:rsidR="00BF7BF9" w:rsidRDefault="00BF7BF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D96BDC" w:rsidRP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t>Children</w:t>
            </w:r>
            <w:r w:rsidRPr="00D96BDC">
              <w:rPr>
                <w:rFonts w:ascii="Comic Sans MS" w:hAnsi="Comic Sans MS"/>
              </w:rPr>
              <w:t xml:space="preserve"> – read the phase 2 tricky words and the pre phase 2 words </w:t>
            </w:r>
          </w:p>
          <w:p w:rsidR="00D96BDC" w:rsidRDefault="00D96BDC" w:rsidP="00D96BDC">
            <w:pPr>
              <w:rPr>
                <w:rFonts w:ascii="Comic Sans MS" w:hAnsi="Comic Sans MS"/>
              </w:rPr>
            </w:pPr>
            <w:r w:rsidRPr="00D96BDC">
              <w:rPr>
                <w:rFonts w:ascii="Comic Sans MS" w:hAnsi="Comic Sans MS"/>
                <w:b/>
                <w:u w:val="single"/>
              </w:rPr>
              <w:lastRenderedPageBreak/>
              <w:t>Adult</w:t>
            </w:r>
            <w:r w:rsidRPr="00D96BDC">
              <w:rPr>
                <w:rFonts w:ascii="Comic Sans MS" w:hAnsi="Comic Sans MS"/>
              </w:rPr>
              <w:t xml:space="preserve"> –show the children a word at a time.  </w:t>
            </w:r>
            <w:r w:rsidRPr="00D96BDC">
              <w:rPr>
                <w:rFonts w:ascii="Comic Sans MS" w:hAnsi="Comic Sans MS"/>
                <w:b/>
              </w:rPr>
              <w:t>Remember the tricky words</w:t>
            </w:r>
            <w:r w:rsidRPr="00D96BDC">
              <w:rPr>
                <w:rFonts w:ascii="Comic Sans MS" w:hAnsi="Comic Sans MS"/>
              </w:rPr>
              <w:t xml:space="preserve"> are sight words and you cannot segment and blend them.</w:t>
            </w:r>
          </w:p>
          <w:p w:rsidR="00171D4E" w:rsidRPr="00D96BDC" w:rsidRDefault="00171D4E" w:rsidP="00D96BDC">
            <w:pPr>
              <w:ind w:firstLine="720"/>
              <w:rPr>
                <w:rFonts w:ascii="Comic Sans MS" w:hAnsi="Comic Sans MS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233A72" w:rsidRDefault="007B4BB9" w:rsidP="007B4BB9">
            <w:pPr>
              <w:rPr>
                <w:rStyle w:val="HTMLCite"/>
              </w:rPr>
            </w:pPr>
            <w:r>
              <w:rPr>
                <w:rStyle w:val="HTMLCite"/>
              </w:rPr>
              <w:lastRenderedPageBreak/>
              <w:t xml:space="preserve">Watch </w:t>
            </w:r>
            <w:r w:rsidR="00991F98">
              <w:rPr>
                <w:rStyle w:val="HTMLCite"/>
              </w:rPr>
              <w:t xml:space="preserve">the video </w:t>
            </w:r>
            <w:r w:rsidR="0048307C">
              <w:rPr>
                <w:rStyle w:val="HTMLCite"/>
              </w:rPr>
              <w:t>M</w:t>
            </w:r>
            <w:r w:rsidR="00FC2D37">
              <w:rPr>
                <w:rStyle w:val="HTMLCite"/>
              </w:rPr>
              <w:t>r Thorne does phonics sound ‘i</w:t>
            </w:r>
            <w:r>
              <w:rPr>
                <w:rStyle w:val="HTMLCite"/>
              </w:rPr>
              <w:t>’.</w:t>
            </w:r>
          </w:p>
          <w:p w:rsidR="00991F98" w:rsidRDefault="00991F98" w:rsidP="007B4BB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Pr="00991F98" w:rsidRDefault="00991F98" w:rsidP="007B4BB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  <w:r w:rsidR="000250A4">
              <w:rPr>
                <w:rFonts w:ascii="Comic Sans MS" w:hAnsi="Comic Sans MS"/>
              </w:rPr>
              <w:t xml:space="preserve"> T</w:t>
            </w:r>
            <w:r w:rsidR="00212663">
              <w:rPr>
                <w:rFonts w:ascii="Comic Sans MS" w:hAnsi="Comic Sans MS"/>
              </w:rPr>
              <w:t>horne does phonics episode i</w:t>
            </w:r>
          </w:p>
          <w:p w:rsidR="007B4BB9" w:rsidRPr="00020ED7" w:rsidRDefault="007B4BB9" w:rsidP="007B4BB9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212663">
              <w:rPr>
                <w:rStyle w:val="HTMLCite"/>
              </w:rPr>
              <w:t xml:space="preserve"> Mr Thorne does phonics sound ‘n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Pr="00991F98" w:rsidRDefault="000250A4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991F98">
              <w:rPr>
                <w:rFonts w:ascii="Comic Sans MS" w:hAnsi="Comic Sans MS"/>
              </w:rPr>
              <w:t xml:space="preserve">horne does phonics </w:t>
            </w:r>
            <w:r w:rsidR="00212663">
              <w:rPr>
                <w:rFonts w:ascii="Comic Sans MS" w:hAnsi="Comic Sans MS"/>
              </w:rPr>
              <w:t>episode n</w:t>
            </w:r>
          </w:p>
          <w:p w:rsidR="00233A72" w:rsidRPr="00991F98" w:rsidRDefault="00233A72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212663">
              <w:rPr>
                <w:rStyle w:val="HTMLCite"/>
              </w:rPr>
              <w:t xml:space="preserve"> Mr Thorne does phonics sound ‘m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Pr="00991F98" w:rsidRDefault="000250A4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212663">
              <w:rPr>
                <w:rFonts w:ascii="Comic Sans MS" w:hAnsi="Comic Sans MS"/>
              </w:rPr>
              <w:t>horne does phonics episode m</w:t>
            </w:r>
          </w:p>
          <w:p w:rsidR="00233A72" w:rsidRPr="00991F98" w:rsidRDefault="00233A72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991F98" w:rsidRDefault="00991F98" w:rsidP="00991F98">
            <w:pPr>
              <w:rPr>
                <w:rStyle w:val="HTMLCite"/>
              </w:rPr>
            </w:pPr>
            <w:r>
              <w:rPr>
                <w:rStyle w:val="HTMLCite"/>
              </w:rPr>
              <w:t>Watch the video</w:t>
            </w:r>
            <w:r w:rsidR="00212663">
              <w:rPr>
                <w:rStyle w:val="HTMLCite"/>
              </w:rPr>
              <w:t xml:space="preserve"> Mr Thorne does phonics sound ‘d</w:t>
            </w:r>
            <w:r>
              <w:rPr>
                <w:rStyle w:val="HTMLCite"/>
              </w:rPr>
              <w:t>’.</w:t>
            </w:r>
          </w:p>
          <w:p w:rsidR="00991F98" w:rsidRDefault="00991F98" w:rsidP="00991F9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Google</w:t>
            </w:r>
          </w:p>
          <w:p w:rsidR="00991F98" w:rsidRPr="00991F98" w:rsidRDefault="000250A4" w:rsidP="00991F9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T</w:t>
            </w:r>
            <w:r w:rsidR="00212663">
              <w:rPr>
                <w:rFonts w:ascii="Comic Sans MS" w:hAnsi="Comic Sans MS"/>
              </w:rPr>
              <w:t>horne does phonics episode d</w:t>
            </w:r>
          </w:p>
          <w:p w:rsidR="00233A72" w:rsidRPr="00991F98" w:rsidRDefault="00233A72" w:rsidP="00991F98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Play the game</w:t>
            </w:r>
          </w:p>
          <w:p w:rsidR="00020ED7" w:rsidRPr="00743CB9" w:rsidRDefault="008D5FD1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Words Phase 2</w:t>
            </w:r>
            <w:r w:rsidR="00020ED7" w:rsidRPr="00743CB9">
              <w:rPr>
                <w:rFonts w:ascii="Comic Sans MS" w:hAnsi="Comic Sans MS"/>
                <w:color w:val="0070C0"/>
              </w:rPr>
              <w:t xml:space="preserve"> –</w:t>
            </w:r>
          </w:p>
          <w:p w:rsidR="00020ED7" w:rsidRPr="00743CB9" w:rsidRDefault="00020ED7" w:rsidP="00020ED7">
            <w:pPr>
              <w:rPr>
                <w:rFonts w:ascii="Comic Sans MS" w:hAnsi="Comic Sans MS"/>
                <w:color w:val="0070C0"/>
              </w:rPr>
            </w:pPr>
            <w:r w:rsidRPr="00743CB9">
              <w:rPr>
                <w:rFonts w:ascii="Comic Sans MS" w:hAnsi="Comic Sans MS"/>
                <w:color w:val="0070C0"/>
              </w:rPr>
              <w:t xml:space="preserve">Play game on Phonics Play </w:t>
            </w:r>
          </w:p>
          <w:p w:rsidR="00233A72" w:rsidRPr="00991F98" w:rsidRDefault="00020ED7" w:rsidP="00020ED7">
            <w:pPr>
              <w:rPr>
                <w:rFonts w:ascii="Comic Sans MS" w:hAnsi="Comic Sans MS"/>
                <w:u w:val="single"/>
              </w:rPr>
            </w:pPr>
            <w:r w:rsidRPr="00743CB9">
              <w:rPr>
                <w:rFonts w:ascii="Comic Sans MS" w:hAnsi="Comic Sans MS"/>
                <w:color w:val="0070C0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991F98" w:rsidRPr="00991F98" w:rsidRDefault="000250A4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Write the i</w:t>
            </w:r>
            <w:r w:rsidR="00991F98"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991F98" w:rsidRDefault="007F568F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0250A4">
              <w:rPr>
                <w:rStyle w:val="HTMLCite"/>
                <w:rFonts w:ascii="Comic Sans MS" w:hAnsi="Comic Sans MS"/>
                <w:color w:val="auto"/>
              </w:rPr>
              <w:t>lect some items beginning with i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A46F5E" w:rsidRDefault="00A46F5E" w:rsidP="00991F98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A46F5E" w:rsidRDefault="00A46F5E" w:rsidP="00991F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  <w:r w:rsidR="00FC2D37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 below</w:t>
            </w:r>
          </w:p>
          <w:p w:rsidR="00A46F5E" w:rsidRPr="00A46F5E" w:rsidRDefault="00A46F5E" w:rsidP="00991F98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if you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 xml:space="preserve">of paper </w:t>
            </w:r>
            <w:r w:rsidR="00FC2D37">
              <w:rPr>
                <w:rStyle w:val="HTMLCite"/>
                <w:rFonts w:ascii="Comic Sans MS" w:hAnsi="Comic Sans MS"/>
                <w:color w:val="auto"/>
              </w:rPr>
              <w:t xml:space="preserve">and put them around the room / on a table / floor.  </w:t>
            </w:r>
            <w:r w:rsidR="00522D50">
              <w:rPr>
                <w:rStyle w:val="HTMLCite"/>
                <w:rFonts w:ascii="Comic Sans MS" w:hAnsi="Comic Sans MS"/>
                <w:color w:val="auto"/>
              </w:rPr>
              <w:t>Adult say</w:t>
            </w:r>
            <w:r w:rsidR="00FC2D37">
              <w:rPr>
                <w:rStyle w:val="HTMLCite"/>
                <w:rFonts w:ascii="Comic Sans MS" w:hAnsi="Comic Sans MS"/>
                <w:color w:val="auto"/>
              </w:rPr>
              <w:t xml:space="preserve"> the word. Children will find the word you are saying.</w:t>
            </w:r>
          </w:p>
          <w:p w:rsidR="00A46F5E" w:rsidRDefault="00FC2D37" w:rsidP="00991F98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it</w:t>
            </w:r>
          </w:p>
          <w:p w:rsidR="00FC2D37" w:rsidRDefault="00FC2D37" w:rsidP="00991F98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is</w:t>
            </w:r>
          </w:p>
          <w:p w:rsidR="00FC2D37" w:rsidRDefault="00FC2D37" w:rsidP="00991F98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sit</w:t>
            </w:r>
          </w:p>
          <w:p w:rsidR="00FC2D37" w:rsidRDefault="00FC2D37" w:rsidP="00991F98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sat</w:t>
            </w:r>
          </w:p>
          <w:p w:rsidR="00FC2D37" w:rsidRDefault="00FC2D37" w:rsidP="00991F98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pit</w:t>
            </w:r>
          </w:p>
          <w:p w:rsidR="00FC2D37" w:rsidRDefault="00FC2D37" w:rsidP="00991F98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tip</w:t>
            </w:r>
          </w:p>
          <w:p w:rsidR="00FC2D37" w:rsidRDefault="00FC2D37" w:rsidP="00991F98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pip </w:t>
            </w:r>
          </w:p>
          <w:p w:rsidR="00FC2D37" w:rsidRPr="00991F98" w:rsidRDefault="00FC2D37" w:rsidP="00991F98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sip</w:t>
            </w:r>
          </w:p>
          <w:p w:rsidR="00991F98" w:rsidRDefault="00991F98" w:rsidP="00991F9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991F98" w:rsidRDefault="00991F98" w:rsidP="00991F98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</w:tc>
        <w:tc>
          <w:tcPr>
            <w:tcW w:w="3097" w:type="dxa"/>
          </w:tcPr>
          <w:p w:rsidR="00EF0A9B" w:rsidRPr="00991F98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Write </w:t>
            </w:r>
            <w:r w:rsidR="000250A4">
              <w:rPr>
                <w:rStyle w:val="HTMLCite"/>
                <w:rFonts w:ascii="Comic Sans MS" w:hAnsi="Comic Sans MS"/>
                <w:color w:val="auto"/>
              </w:rPr>
              <w:t>the n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0250A4">
              <w:rPr>
                <w:rStyle w:val="HTMLCite"/>
                <w:rFonts w:ascii="Comic Sans MS" w:hAnsi="Comic Sans MS"/>
                <w:color w:val="auto"/>
              </w:rPr>
              <w:t>lect some items beginning with n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EF0A9B" w:rsidRDefault="00EF0A9B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EF0A9B" w:rsidRPr="00A46F5E" w:rsidRDefault="00EF0A9B" w:rsidP="00EF0A9B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if you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</w:p>
          <w:p w:rsidR="00EF0A9B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an</w:t>
            </w:r>
          </w:p>
          <w:p w:rsidR="00522D50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in</w:t>
            </w:r>
          </w:p>
          <w:p w:rsidR="00522D50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nip</w:t>
            </w:r>
          </w:p>
          <w:p w:rsidR="00522D50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lastRenderedPageBreak/>
              <w:t>pan</w:t>
            </w:r>
          </w:p>
          <w:p w:rsidR="00522D50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pin</w:t>
            </w:r>
          </w:p>
          <w:p w:rsidR="00522D50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tin</w:t>
            </w:r>
          </w:p>
          <w:p w:rsidR="00522D50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tan</w:t>
            </w:r>
          </w:p>
          <w:p w:rsidR="00522D50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nap</w:t>
            </w:r>
          </w:p>
          <w:p w:rsidR="00522D50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22D50" w:rsidRPr="00991F98" w:rsidRDefault="00522D50" w:rsidP="00020ED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find some of these items as the adult segments the word.</w:t>
            </w:r>
          </w:p>
        </w:tc>
        <w:tc>
          <w:tcPr>
            <w:tcW w:w="3097" w:type="dxa"/>
          </w:tcPr>
          <w:p w:rsidR="005C4242" w:rsidRPr="00991F98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Write </w:t>
            </w:r>
            <w:r w:rsidR="000250A4">
              <w:rPr>
                <w:rStyle w:val="HTMLCite"/>
                <w:rFonts w:ascii="Comic Sans MS" w:hAnsi="Comic Sans MS"/>
                <w:color w:val="auto"/>
              </w:rPr>
              <w:t>the m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0250A4">
              <w:rPr>
                <w:rStyle w:val="HTMLCite"/>
                <w:rFonts w:ascii="Comic Sans MS" w:hAnsi="Comic Sans MS"/>
                <w:color w:val="auto"/>
              </w:rPr>
              <w:t>lect some items beginning with m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5C4242" w:rsidRPr="00A46F5E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if you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E16D54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am   man       mam      mad</w:t>
            </w:r>
          </w:p>
          <w:p w:rsidR="00E16D54" w:rsidRDefault="00E16D54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mat    map     Pam     Tim</w:t>
            </w:r>
          </w:p>
          <w:p w:rsidR="00E16D54" w:rsidRDefault="00E16D54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lastRenderedPageBreak/>
              <w:t>Sam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BC5BCB" w:rsidRPr="005C4242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The children could match </w:t>
            </w:r>
            <w:r w:rsidR="001706CE">
              <w:rPr>
                <w:rStyle w:val="HTMLCite"/>
                <w:rFonts w:ascii="Comic Sans MS" w:hAnsi="Comic Sans MS" w:cs="Arial"/>
                <w:color w:val="auto"/>
                <w:lang w:val="en"/>
              </w:rPr>
              <w:t>the words to pictures / objects by segmenting and blending the words.</w:t>
            </w:r>
          </w:p>
          <w:p w:rsidR="00171D4E" w:rsidRPr="00991F98" w:rsidRDefault="00171D4E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5C4242" w:rsidRPr="00991F98" w:rsidRDefault="00171D4E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lastRenderedPageBreak/>
              <w:t xml:space="preserve"> </w:t>
            </w:r>
            <w:r w:rsidR="005C4242" w:rsidRPr="00991F98">
              <w:rPr>
                <w:rStyle w:val="HTMLCite"/>
                <w:rFonts w:ascii="Comic Sans MS" w:hAnsi="Comic Sans MS"/>
                <w:color w:val="auto"/>
              </w:rPr>
              <w:t xml:space="preserve"> Write </w:t>
            </w:r>
            <w:r w:rsidR="000250A4">
              <w:rPr>
                <w:rStyle w:val="HTMLCite"/>
                <w:rFonts w:ascii="Comic Sans MS" w:hAnsi="Comic Sans MS"/>
                <w:color w:val="auto"/>
              </w:rPr>
              <w:t>the d</w:t>
            </w:r>
            <w:r w:rsidR="005C4242" w:rsidRPr="00991F98">
              <w:rPr>
                <w:rStyle w:val="HTMLCite"/>
                <w:rFonts w:ascii="Comic Sans MS" w:hAnsi="Comic Sans MS"/>
                <w:color w:val="auto"/>
              </w:rPr>
              <w:t xml:space="preserve"> sound on a piece of paper / in the air.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  <w:r w:rsidRPr="00991F98">
              <w:rPr>
                <w:rStyle w:val="HTMLCite"/>
                <w:rFonts w:ascii="Comic Sans MS" w:hAnsi="Comic Sans MS"/>
                <w:color w:val="auto"/>
              </w:rPr>
              <w:t>Col</w:t>
            </w:r>
            <w:r w:rsidR="000250A4">
              <w:rPr>
                <w:rStyle w:val="HTMLCite"/>
                <w:rFonts w:ascii="Comic Sans MS" w:hAnsi="Comic Sans MS"/>
                <w:color w:val="auto"/>
              </w:rPr>
              <w:t>lect some items beginning with d</w:t>
            </w:r>
            <w:r w:rsidRPr="00991F98">
              <w:rPr>
                <w:rStyle w:val="HTMLCite"/>
                <w:rFonts w:ascii="Comic Sans MS" w:hAnsi="Comic Sans MS"/>
                <w:color w:val="auto"/>
              </w:rPr>
              <w:t xml:space="preserve">. 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Children - </w:t>
            </w:r>
            <w:r w:rsidRPr="00A46F5E"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>Segment and blend these words</w:t>
            </w:r>
          </w:p>
          <w:p w:rsidR="005C4242" w:rsidRPr="00A46F5E" w:rsidRDefault="005C4242" w:rsidP="005C4242">
            <w:pP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  <w:u w:val="single"/>
              </w:rPr>
              <w:t xml:space="preserve">Adult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if you write these words on a piece</w:t>
            </w:r>
            <w:r>
              <w:rPr>
                <w:rStyle w:val="HTMLCite"/>
                <w:rFonts w:ascii="Comic Sans MS" w:hAnsi="Comic Sans MS"/>
                <w:color w:val="auto"/>
              </w:rPr>
              <w:t xml:space="preserve"> </w:t>
            </w:r>
            <w:r w:rsidRPr="00A46F5E">
              <w:rPr>
                <w:rStyle w:val="HTMLCite"/>
                <w:rFonts w:ascii="Comic Sans MS" w:hAnsi="Comic Sans MS"/>
                <w:color w:val="auto"/>
              </w:rPr>
              <w:t>of paper the children can add sound buttons</w:t>
            </w:r>
          </w:p>
          <w:p w:rsidR="00171D4E" w:rsidRDefault="00171D4E" w:rsidP="00020ED7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480F4D" w:rsidP="00480F4D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dad  sad      dim  dip    din</w:t>
            </w:r>
          </w:p>
          <w:p w:rsidR="00480F4D" w:rsidRDefault="00480F4D" w:rsidP="00480F4D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did     Sid   and     dig     dog</w:t>
            </w:r>
          </w:p>
          <w:p w:rsidR="001706CE" w:rsidRPr="005C4242" w:rsidRDefault="001706CE" w:rsidP="001706CE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The children could match the words to pictures / objects by segmenting and bending the words.</w:t>
            </w:r>
          </w:p>
          <w:p w:rsidR="001706CE" w:rsidRPr="00991F98" w:rsidRDefault="001706CE" w:rsidP="00480F4D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Play Tricky word Bingo</w:t>
            </w:r>
          </w:p>
          <w:p w:rsidR="008D5FD1" w:rsidRDefault="008D5FD1" w:rsidP="00020ED7">
            <w:pPr>
              <w:rPr>
                <w:rFonts w:ascii="Comic Sans MS" w:hAnsi="Comic Sans MS"/>
                <w:b/>
                <w:u w:val="single"/>
              </w:rPr>
            </w:pPr>
            <w:r w:rsidRPr="008D5FD1">
              <w:rPr>
                <w:rFonts w:ascii="Comic Sans MS" w:hAnsi="Comic Sans MS"/>
                <w:b/>
                <w:u w:val="single"/>
              </w:rPr>
              <w:t>Adult</w:t>
            </w:r>
          </w:p>
          <w:p w:rsidR="00743CB9" w:rsidRPr="00743CB9" w:rsidRDefault="00743CB9" w:rsidP="00020ED7">
            <w:pPr>
              <w:rPr>
                <w:rFonts w:ascii="Comic Sans MS" w:hAnsi="Comic Sans MS"/>
              </w:rPr>
            </w:pPr>
            <w:r w:rsidRPr="00743CB9">
              <w:rPr>
                <w:rFonts w:ascii="Comic Sans MS" w:hAnsi="Comic Sans MS"/>
              </w:rPr>
              <w:t>Write</w:t>
            </w:r>
            <w:r>
              <w:rPr>
                <w:rFonts w:ascii="Comic Sans MS" w:hAnsi="Comic Sans MS"/>
              </w:rPr>
              <w:t xml:space="preserve"> </w:t>
            </w:r>
            <w:r w:rsidRPr="00743CB9">
              <w:rPr>
                <w:rFonts w:ascii="Comic Sans MS" w:hAnsi="Comic Sans MS"/>
              </w:rPr>
              <w:t xml:space="preserve">all of the </w:t>
            </w:r>
            <w:r>
              <w:rPr>
                <w:rFonts w:ascii="Comic Sans MS" w:hAnsi="Comic Sans MS"/>
              </w:rPr>
              <w:t xml:space="preserve">phase 2 </w:t>
            </w:r>
            <w:r w:rsidRPr="00743CB9">
              <w:rPr>
                <w:rFonts w:ascii="Comic Sans MS" w:hAnsi="Comic Sans MS"/>
              </w:rPr>
              <w:t>tricky words on a piece of paper.  Say a word one at a time.  Children will cross off the word when you say it.</w:t>
            </w:r>
          </w:p>
          <w:p w:rsidR="00743CB9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743CB9" w:rsidRPr="008D5FD1" w:rsidRDefault="00743CB9" w:rsidP="00020ED7">
            <w:pPr>
              <w:rPr>
                <w:rFonts w:ascii="Comic Sans MS" w:hAnsi="Comic Sans MS"/>
                <w:b/>
                <w:u w:val="single"/>
              </w:rPr>
            </w:pPr>
          </w:p>
          <w:p w:rsidR="008D5FD1" w:rsidRPr="00991F98" w:rsidRDefault="008D5FD1" w:rsidP="00743CB9">
            <w:pPr>
              <w:rPr>
                <w:rFonts w:ascii="Comic Sans MS" w:hAnsi="Comic Sans MS"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5D3F46" w:rsidRDefault="00BC5BCB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D3F46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D3F46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="005D3F46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EF0A9B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with actions.</w:t>
            </w:r>
          </w:p>
          <w:p w:rsidR="00FC2D37" w:rsidRDefault="00FC2D37" w:rsidP="00FC2D3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it</w:t>
            </w:r>
          </w:p>
          <w:p w:rsidR="00FC2D37" w:rsidRDefault="00FC2D37" w:rsidP="00FC2D3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is</w:t>
            </w:r>
          </w:p>
          <w:p w:rsidR="00FC2D37" w:rsidRDefault="00FC2D37" w:rsidP="00FC2D3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sit</w:t>
            </w:r>
          </w:p>
          <w:p w:rsidR="00FC2D37" w:rsidRDefault="00FC2D37" w:rsidP="00FC2D3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sat</w:t>
            </w:r>
          </w:p>
          <w:p w:rsidR="00FC2D37" w:rsidRDefault="00FC2D37" w:rsidP="00FC2D3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pit</w:t>
            </w:r>
          </w:p>
          <w:p w:rsidR="00FC2D37" w:rsidRDefault="00FC2D37" w:rsidP="00FC2D3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tip</w:t>
            </w:r>
          </w:p>
          <w:p w:rsidR="00FC2D37" w:rsidRDefault="00FC2D37" w:rsidP="00FC2D3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pip </w:t>
            </w:r>
          </w:p>
          <w:p w:rsidR="00FC2D37" w:rsidRPr="00991F98" w:rsidRDefault="00FC2D37" w:rsidP="00FC2D37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sip</w:t>
            </w:r>
          </w:p>
          <w:p w:rsidR="00041D97" w:rsidRDefault="00041D97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EF0A9B" w:rsidRDefault="00EF0A9B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D3F46" w:rsidRPr="005D3F46" w:rsidRDefault="005D3F46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 xml:space="preserve">When you have said 1 word – ask the child to segment 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it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write it.</w:t>
            </w:r>
            <w:r w:rsidR="001611FE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Use the actions we use in school when segmenting.</w:t>
            </w:r>
          </w:p>
          <w:p w:rsidR="005D3F46" w:rsidRPr="005D3F46" w:rsidRDefault="005D3F46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Repeat with the other words.</w:t>
            </w:r>
          </w:p>
          <w:p w:rsidR="005D3F46" w:rsidRDefault="005D3F46" w:rsidP="00020ED7">
            <w:pPr>
              <w:rPr>
                <w:rStyle w:val="HTMLCite"/>
                <w:rFonts w:ascii="Comic Sans MS" w:hAnsi="Comic Sans MS" w:cs="Arial"/>
                <w:color w:val="00B050"/>
                <w:lang w:val="en"/>
              </w:rPr>
            </w:pPr>
          </w:p>
          <w:p w:rsidR="005C4242" w:rsidRPr="005C4242" w:rsidRDefault="005C4242" w:rsidP="00020ED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</w:tc>
        <w:tc>
          <w:tcPr>
            <w:tcW w:w="3097" w:type="dxa"/>
          </w:tcPr>
          <w:p w:rsidR="00EF0A9B" w:rsidRDefault="00BC5BC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EF0A9B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EF0A9B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522D50">
              <w:rPr>
                <w:rStyle w:val="HTMLCite"/>
                <w:rFonts w:ascii="Comic Sans MS" w:hAnsi="Comic Sans MS" w:cs="Arial"/>
                <w:color w:val="auto"/>
                <w:lang w:val="en"/>
              </w:rPr>
              <w:t>write these words</w:t>
            </w:r>
            <w:r w:rsidR="0036607B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</w:t>
            </w:r>
            <w:r w:rsidR="00522D50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on a piece of paper </w:t>
            </w:r>
            <w:r w:rsidR="00EF0A9B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>1 at a time.</w:t>
            </w:r>
          </w:p>
          <w:p w:rsidR="00041D97" w:rsidRDefault="00522D50" w:rsidP="00041D97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will have a go at s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>egment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ing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and blend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ing</w:t>
            </w:r>
            <w:r w:rsidR="00041D97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with actions.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22D50" w:rsidRDefault="00522D50" w:rsidP="00522D50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pan</w:t>
            </w:r>
          </w:p>
          <w:p w:rsidR="00522D50" w:rsidRDefault="00522D50" w:rsidP="00522D50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pin</w:t>
            </w:r>
          </w:p>
          <w:p w:rsidR="00522D50" w:rsidRDefault="00522D50" w:rsidP="00522D50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tin</w:t>
            </w:r>
          </w:p>
          <w:p w:rsidR="00522D50" w:rsidRDefault="00522D50" w:rsidP="00522D50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tan</w:t>
            </w:r>
          </w:p>
          <w:p w:rsidR="00522D50" w:rsidRDefault="00522D50" w:rsidP="00522D50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nap</w:t>
            </w:r>
          </w:p>
          <w:p w:rsidR="00EF0A9B" w:rsidRDefault="00EF0A9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522D50" w:rsidRDefault="00522D50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and / or</w:t>
            </w:r>
          </w:p>
          <w:p w:rsidR="00522D50" w:rsidRPr="008B460D" w:rsidRDefault="00522D50" w:rsidP="00EF0A9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</w:t>
            </w:r>
            <w:r w:rsidR="0036607B"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line on  Phonics P</w:t>
            </w: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lay</w:t>
            </w:r>
          </w:p>
          <w:p w:rsidR="0036607B" w:rsidRPr="008B460D" w:rsidRDefault="0036607B" w:rsidP="0036607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lastRenderedPageBreak/>
              <w:t>phase 2 Buried Treasure</w:t>
            </w:r>
          </w:p>
          <w:p w:rsidR="0036607B" w:rsidRPr="008B460D" w:rsidRDefault="0036607B" w:rsidP="00EF0A9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+n</w:t>
            </w:r>
          </w:p>
          <w:p w:rsidR="0036607B" w:rsidRDefault="0036607B" w:rsidP="00EF0A9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EF0A9B" w:rsidRDefault="0036607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Children could have a go at writing these words as the adult segments and blends them.</w:t>
            </w:r>
          </w:p>
          <w:p w:rsidR="0036607B" w:rsidRDefault="0036607B" w:rsidP="0036607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Pan      pin         tin</w:t>
            </w:r>
          </w:p>
          <w:p w:rsidR="0036607B" w:rsidRDefault="0036607B" w:rsidP="0036607B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Tan      nap</w:t>
            </w:r>
          </w:p>
          <w:p w:rsidR="0036607B" w:rsidRPr="00991F98" w:rsidRDefault="0036607B" w:rsidP="00EF0A9B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8B2D55" w:rsidRPr="00174DF2" w:rsidRDefault="005C4242" w:rsidP="00174DF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</w:tc>
        <w:tc>
          <w:tcPr>
            <w:tcW w:w="3097" w:type="dxa"/>
          </w:tcPr>
          <w:p w:rsidR="005C4242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>segment and blend these words one at a time.</w:t>
            </w:r>
          </w:p>
          <w:p w:rsidR="00BC5BCB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850F92" w:rsidRDefault="00850F92" w:rsidP="00850F92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</w:p>
          <w:p w:rsidR="00046505" w:rsidRDefault="00046505" w:rsidP="00046505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am   man       mam      mad</w:t>
            </w:r>
          </w:p>
          <w:p w:rsidR="00046505" w:rsidRDefault="00046505" w:rsidP="00046505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mat    map     Pam     Tim</w:t>
            </w:r>
          </w:p>
          <w:p w:rsidR="00046505" w:rsidRDefault="00046505" w:rsidP="00046505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Sam</w:t>
            </w:r>
          </w:p>
          <w:p w:rsidR="005C4242" w:rsidRDefault="005C4242" w:rsidP="005C4242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5C4242" w:rsidRDefault="005C4242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  <w:p w:rsidR="00BC5BCB" w:rsidRDefault="00BC5BCB" w:rsidP="00BC5BCB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and / or</w:t>
            </w:r>
          </w:p>
          <w:p w:rsidR="00BC5BCB" w:rsidRPr="008B460D" w:rsidRDefault="00BC5BCB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online on  Phonics Play</w:t>
            </w:r>
          </w:p>
          <w:p w:rsidR="00BC5BCB" w:rsidRPr="008B460D" w:rsidRDefault="00BC5BCB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phase 2 Buried Treasure</w:t>
            </w:r>
          </w:p>
          <w:p w:rsidR="00BC5BCB" w:rsidRPr="008B460D" w:rsidRDefault="00BC5BCB" w:rsidP="00BC5BCB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+m</w:t>
            </w:r>
          </w:p>
          <w:p w:rsidR="005C4242" w:rsidRPr="00991F98" w:rsidRDefault="005C4242" w:rsidP="00BC5BCB">
            <w:pPr>
              <w:rPr>
                <w:rStyle w:val="HTMLCite"/>
                <w:rFonts w:ascii="Comic Sans MS" w:hAnsi="Comic Sans MS"/>
                <w:color w:val="auto"/>
              </w:rPr>
            </w:pPr>
          </w:p>
        </w:tc>
        <w:tc>
          <w:tcPr>
            <w:tcW w:w="3097" w:type="dxa"/>
          </w:tcPr>
          <w:p w:rsidR="005C4242" w:rsidRDefault="00BC5BCB" w:rsidP="005C424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lastRenderedPageBreak/>
              <w:t>A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dult</w:t>
            </w:r>
            <w:r w:rsidR="005C4242" w:rsidRPr="005D3F46">
              <w:rPr>
                <w:rStyle w:val="HTMLCite"/>
                <w:rFonts w:ascii="Comic Sans MS" w:hAnsi="Comic Sans MS" w:cs="Arial"/>
                <w:b/>
                <w:color w:val="auto"/>
                <w:lang w:val="en"/>
              </w:rPr>
              <w:t xml:space="preserve"> </w:t>
            </w:r>
            <w:r w:rsid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say some / all of these words</w:t>
            </w:r>
            <w:r w:rsidR="005C4242" w:rsidRPr="005D3F46"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1 at a time.</w:t>
            </w:r>
          </w:p>
          <w:p w:rsidR="00850F92" w:rsidRDefault="00850F92" w:rsidP="00850F9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BC5BCB">
              <w:rPr>
                <w:rStyle w:val="HTMLCite"/>
                <w:rFonts w:ascii="Comic Sans MS" w:hAnsi="Comic Sans MS" w:cs="Arial"/>
                <w:b/>
                <w:color w:val="auto"/>
                <w:u w:val="single"/>
                <w:lang w:val="en"/>
              </w:rPr>
              <w:t>Children</w:t>
            </w: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t xml:space="preserve"> try to write each word on a piece of paper.</w:t>
            </w:r>
          </w:p>
          <w:p w:rsidR="005C4242" w:rsidRDefault="00850F92" w:rsidP="00020ED7">
            <w:pPr>
              <w:rPr>
                <w:rStyle w:val="Hyperlink"/>
                <w:rFonts w:ascii="Comic Sans MS" w:hAnsi="Comic Sans MS"/>
                <w:color w:val="00B050"/>
              </w:rPr>
            </w:pPr>
            <w:r>
              <w:rPr>
                <w:rStyle w:val="Hyperlink"/>
                <w:rFonts w:ascii="Comic Sans MS" w:hAnsi="Comic Sans MS"/>
                <w:color w:val="00B050"/>
              </w:rPr>
              <w:t>Use the phase 2 sound mat to help</w:t>
            </w:r>
          </w:p>
          <w:p w:rsidR="00850F92" w:rsidRDefault="00850F92" w:rsidP="00020ED7">
            <w:pPr>
              <w:rPr>
                <w:rStyle w:val="Hyperlink"/>
                <w:rFonts w:ascii="Comic Sans MS" w:hAnsi="Comic Sans MS"/>
                <w:color w:val="00B050"/>
              </w:rPr>
            </w:pPr>
          </w:p>
          <w:p w:rsidR="001706CE" w:rsidRDefault="001706CE" w:rsidP="001706CE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dad  sad      dim  dip    din</w:t>
            </w:r>
          </w:p>
          <w:p w:rsidR="005C4242" w:rsidRDefault="001706CE" w:rsidP="001706CE">
            <w:pPr>
              <w:rPr>
                <w:rStyle w:val="HTMLCite"/>
                <w:rFonts w:ascii="Comic Sans MS" w:hAnsi="Comic Sans MS"/>
                <w:color w:val="auto"/>
              </w:rPr>
            </w:pPr>
            <w:r>
              <w:rPr>
                <w:rStyle w:val="HTMLCite"/>
                <w:rFonts w:ascii="Comic Sans MS" w:hAnsi="Comic Sans MS"/>
                <w:color w:val="auto"/>
              </w:rPr>
              <w:t>did     Sid   and     dig     dog</w:t>
            </w:r>
          </w:p>
          <w:p w:rsidR="001706CE" w:rsidRDefault="001706CE" w:rsidP="001706CE">
            <w:pPr>
              <w:rPr>
                <w:rStyle w:val="HTMLCite"/>
                <w:rFonts w:ascii="Comic Sans MS" w:hAnsi="Comic Sans MS"/>
                <w:color w:val="auto"/>
              </w:rPr>
            </w:pPr>
          </w:p>
          <w:p w:rsidR="00850F92" w:rsidRDefault="00850F92" w:rsidP="00850F9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 w:rsidRPr="005C4242">
              <w:rPr>
                <w:rStyle w:val="HTMLCite"/>
                <w:rFonts w:ascii="Comic Sans MS" w:hAnsi="Comic Sans MS" w:cs="Arial"/>
                <w:color w:val="auto"/>
                <w:lang w:val="en"/>
              </w:rPr>
              <w:t>Children could use the phoneme frame to write the words on if they need to.</w:t>
            </w:r>
          </w:p>
          <w:p w:rsidR="005C4242" w:rsidRDefault="005C4242" w:rsidP="00500C97">
            <w:pPr>
              <w:rPr>
                <w:rFonts w:ascii="Comic Sans MS" w:hAnsi="Comic Sans MS"/>
              </w:rPr>
            </w:pPr>
          </w:p>
          <w:p w:rsidR="00850F92" w:rsidRDefault="00850F92" w:rsidP="00850F92">
            <w:pPr>
              <w:rPr>
                <w:rStyle w:val="HTMLCite"/>
                <w:rFonts w:ascii="Comic Sans MS" w:hAnsi="Comic Sans MS" w:cs="Arial"/>
                <w:color w:val="auto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auto"/>
                <w:lang w:val="en"/>
              </w:rPr>
              <w:lastRenderedPageBreak/>
              <w:t>and / or</w:t>
            </w:r>
          </w:p>
          <w:p w:rsidR="00850F92" w:rsidRPr="008B460D" w:rsidRDefault="00850F92" w:rsidP="00850F92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play this game online on  Phonics Play</w:t>
            </w:r>
          </w:p>
          <w:p w:rsidR="00850F92" w:rsidRPr="008B460D" w:rsidRDefault="00850F92" w:rsidP="00850F92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 w:rsidRPr="008B460D">
              <w:rPr>
                <w:rStyle w:val="HTMLCite"/>
                <w:rFonts w:ascii="Comic Sans MS" w:hAnsi="Comic Sans MS" w:cs="Arial"/>
                <w:color w:val="0070C0"/>
                <w:lang w:val="en"/>
              </w:rPr>
              <w:t>phase 2 Buried Treasure</w:t>
            </w:r>
          </w:p>
          <w:p w:rsidR="00850F92" w:rsidRPr="008B460D" w:rsidRDefault="00850F92" w:rsidP="00850F92">
            <w:pPr>
              <w:rPr>
                <w:rStyle w:val="HTMLCite"/>
                <w:rFonts w:ascii="Comic Sans MS" w:hAnsi="Comic Sans MS" w:cs="Arial"/>
                <w:color w:val="0070C0"/>
                <w:lang w:val="en"/>
              </w:rPr>
            </w:pPr>
            <w:r>
              <w:rPr>
                <w:rStyle w:val="HTMLCite"/>
                <w:rFonts w:ascii="Comic Sans MS" w:hAnsi="Comic Sans MS" w:cs="Arial"/>
                <w:color w:val="0070C0"/>
                <w:lang w:val="en"/>
              </w:rPr>
              <w:t xml:space="preserve"> +d</w:t>
            </w:r>
          </w:p>
          <w:p w:rsidR="00850F92" w:rsidRPr="005C4242" w:rsidRDefault="00850F92" w:rsidP="00500C97">
            <w:pPr>
              <w:rPr>
                <w:rFonts w:ascii="Comic Sans MS" w:hAnsi="Comic Sans MS"/>
              </w:rPr>
            </w:pPr>
          </w:p>
        </w:tc>
        <w:tc>
          <w:tcPr>
            <w:tcW w:w="3097" w:type="dxa"/>
          </w:tcPr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Adult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Show the children the phase 2 tricky words.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below.</w:t>
            </w:r>
          </w:p>
          <w:p w:rsidR="00743CB9" w:rsidRDefault="00743CB9" w:rsidP="00020ED7">
            <w:pPr>
              <w:rPr>
                <w:rFonts w:ascii="Comic Sans MS" w:hAnsi="Comic Sans MS"/>
              </w:rPr>
            </w:pPr>
          </w:p>
          <w:p w:rsidR="00176D00" w:rsidRDefault="00176D00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an online timer /egg timer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7F568F" w:rsidRDefault="00743CB9" w:rsidP="00020E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many tricky words can the child</w:t>
            </w:r>
            <w:bookmarkStart w:id="0" w:name="_GoBack"/>
            <w:bookmarkEnd w:id="0"/>
            <w:r w:rsidR="00020ED7" w:rsidRPr="00991F98">
              <w:rPr>
                <w:rFonts w:ascii="Comic Sans MS" w:hAnsi="Comic Sans MS"/>
              </w:rPr>
              <w:t xml:space="preserve"> read in a minute?</w:t>
            </w:r>
          </w:p>
          <w:p w:rsidR="00176D00" w:rsidRDefault="00176D00" w:rsidP="00020ED7">
            <w:pPr>
              <w:rPr>
                <w:rFonts w:ascii="Comic Sans MS" w:hAnsi="Comic Sans MS"/>
              </w:rPr>
            </w:pPr>
          </w:p>
          <w:p w:rsidR="00176D00" w:rsidRPr="00991F98" w:rsidRDefault="00176D00" w:rsidP="00020ED7">
            <w:pPr>
              <w:rPr>
                <w:rFonts w:ascii="Comic Sans MS" w:hAnsi="Comic Sans MS"/>
              </w:rPr>
            </w:pPr>
          </w:p>
        </w:tc>
      </w:tr>
    </w:tbl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174DF2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2322F52" wp14:editId="1A4E3F66">
            <wp:extent cx="8972550" cy="4791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9725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BF9" w:rsidRDefault="00BF7BF9" w:rsidP="00793E99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80"/>
        <w:gridCol w:w="4318"/>
        <w:gridCol w:w="4291"/>
      </w:tblGrid>
      <w:tr w:rsidR="00F5564B" w:rsidRPr="00F06FFF" w:rsidTr="00F5564B">
        <w:trPr>
          <w:trHeight w:val="489"/>
        </w:trPr>
        <w:tc>
          <w:tcPr>
            <w:tcW w:w="12989" w:type="dxa"/>
            <w:gridSpan w:val="3"/>
          </w:tcPr>
          <w:p w:rsidR="00F5564B" w:rsidRDefault="00F5564B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Pre phase 2 words</w:t>
            </w:r>
          </w:p>
          <w:p w:rsidR="00245BCA" w:rsidRPr="00F06FFF" w:rsidRDefault="00245BCA" w:rsidP="00046505">
            <w:pPr>
              <w:pStyle w:val="ListParagraph"/>
              <w:tabs>
                <w:tab w:val="left" w:pos="1515"/>
              </w:tabs>
              <w:ind w:left="0"/>
              <w:jc w:val="center"/>
              <w:rPr>
                <w:rFonts w:ascii="SassoonPrimary" w:hAnsi="SassoonPrimary"/>
                <w:b/>
                <w:color w:val="00B050"/>
                <w:sz w:val="40"/>
                <w:szCs w:val="40"/>
                <w:u w:val="single"/>
              </w:rPr>
            </w:pP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it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is</w:t>
            </w:r>
          </w:p>
        </w:tc>
      </w:tr>
      <w:tr w:rsidR="00F5564B" w:rsidRPr="00F06FFF" w:rsidTr="00F5564B">
        <w:trPr>
          <w:trHeight w:val="1184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on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up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of</w:t>
            </w:r>
          </w:p>
        </w:tc>
      </w:tr>
      <w:tr w:rsidR="00F5564B" w:rsidRPr="00F06FFF" w:rsidTr="00F5564B">
        <w:trPr>
          <w:trHeight w:val="1158"/>
        </w:trPr>
        <w:tc>
          <w:tcPr>
            <w:tcW w:w="438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am</w:t>
            </w:r>
          </w:p>
        </w:tc>
        <w:tc>
          <w:tcPr>
            <w:tcW w:w="4318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as</w:t>
            </w:r>
          </w:p>
        </w:tc>
        <w:tc>
          <w:tcPr>
            <w:tcW w:w="4290" w:type="dxa"/>
          </w:tcPr>
          <w:p w:rsidR="00F5564B" w:rsidRPr="00F06FFF" w:rsidRDefault="00F5564B" w:rsidP="00046505">
            <w:pPr>
              <w:pStyle w:val="ListParagraph"/>
              <w:ind w:left="0"/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us</w:t>
            </w:r>
          </w:p>
        </w:tc>
      </w:tr>
    </w:tbl>
    <w:p w:rsidR="00F5564B" w:rsidRDefault="00F5564B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4330" w:type="dxa"/>
        <w:tblLook w:val="04A0" w:firstRow="1" w:lastRow="0" w:firstColumn="1" w:lastColumn="0" w:noHBand="0" w:noVBand="1"/>
      </w:tblPr>
      <w:tblGrid>
        <w:gridCol w:w="4776"/>
        <w:gridCol w:w="4776"/>
        <w:gridCol w:w="4778"/>
      </w:tblGrid>
      <w:tr w:rsidR="00AE00E0" w:rsidTr="00AE00E0">
        <w:trPr>
          <w:trHeight w:val="1388"/>
        </w:trPr>
        <w:tc>
          <w:tcPr>
            <w:tcW w:w="14330" w:type="dxa"/>
            <w:gridSpan w:val="3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b/>
                <w:sz w:val="40"/>
                <w:szCs w:val="40"/>
                <w:u w:val="single"/>
              </w:rPr>
            </w:pPr>
            <w:r w:rsidRPr="00F06FFF">
              <w:rPr>
                <w:rFonts w:ascii="SassoonPrimary" w:hAnsi="SassoonPrimary"/>
                <w:b/>
                <w:sz w:val="40"/>
                <w:szCs w:val="40"/>
                <w:u w:val="single"/>
              </w:rPr>
              <w:lastRenderedPageBreak/>
              <w:t>Phase 2 tricky words</w:t>
            </w:r>
          </w:p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40"/>
                <w:szCs w:val="40"/>
                <w:u w:val="single"/>
              </w:rPr>
            </w:pP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no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the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into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  <w:rPr>
                <w:rFonts w:ascii="SassoonPrimary" w:hAnsi="SassoonPrimary"/>
                <w:sz w:val="96"/>
                <w:szCs w:val="96"/>
              </w:rPr>
            </w:pPr>
            <w:r w:rsidRPr="00F06FFF">
              <w:rPr>
                <w:rFonts w:ascii="SassoonPrimary" w:hAnsi="SassoonPrimary"/>
                <w:sz w:val="96"/>
                <w:szCs w:val="96"/>
              </w:rPr>
              <w:t>go</w:t>
            </w: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sz w:val="96"/>
                <w:szCs w:val="96"/>
              </w:rPr>
              <w:t>to</w:t>
            </w:r>
          </w:p>
        </w:tc>
      </w:tr>
      <w:tr w:rsidR="00AE00E0" w:rsidTr="00AE00E0">
        <w:trPr>
          <w:trHeight w:val="1681"/>
        </w:trPr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  <w:r w:rsidRPr="00F06FFF">
              <w:rPr>
                <w:rFonts w:ascii="SassoonPrimary" w:hAnsi="SassoonPrimary"/>
                <w:color w:val="00B0F0"/>
                <w:sz w:val="96"/>
                <w:szCs w:val="96"/>
              </w:rPr>
              <w:t>and</w:t>
            </w:r>
          </w:p>
        </w:tc>
        <w:tc>
          <w:tcPr>
            <w:tcW w:w="4776" w:type="dxa"/>
          </w:tcPr>
          <w:p w:rsidR="00AE00E0" w:rsidRPr="00F06FFF" w:rsidRDefault="00AE00E0" w:rsidP="00046505">
            <w:pPr>
              <w:jc w:val="center"/>
            </w:pPr>
          </w:p>
        </w:tc>
        <w:tc>
          <w:tcPr>
            <w:tcW w:w="4777" w:type="dxa"/>
          </w:tcPr>
          <w:p w:rsidR="00AE00E0" w:rsidRPr="00F06FFF" w:rsidRDefault="00AE00E0" w:rsidP="00046505">
            <w:pPr>
              <w:jc w:val="center"/>
            </w:pPr>
          </w:p>
        </w:tc>
      </w:tr>
    </w:tbl>
    <w:p w:rsidR="00AE00E0" w:rsidRDefault="00AE00E0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P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b/>
          <w:sz w:val="40"/>
          <w:szCs w:val="40"/>
          <w:u w:val="single"/>
        </w:rPr>
      </w:pPr>
      <w:r w:rsidRPr="001732FA">
        <w:rPr>
          <w:rFonts w:ascii="Comic Sans MS" w:hAnsi="Comic Sans MS"/>
          <w:b/>
          <w:sz w:val="40"/>
          <w:szCs w:val="40"/>
          <w:u w:val="single"/>
        </w:rPr>
        <w:lastRenderedPageBreak/>
        <w:t>Phoneme frames</w:t>
      </w: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4642C6C" wp14:editId="798AC8E3">
            <wp:extent cx="4314825" cy="17811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50103" cy="1795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noProof/>
          <w:lang w:eastAsia="en-GB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p w:rsidR="001732FA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5C9AFC2" wp14:editId="65687353">
            <wp:extent cx="4352925" cy="19862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06123" cy="201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2FA" w:rsidRPr="00CB2A60" w:rsidRDefault="001732FA" w:rsidP="00F5564B">
      <w:pPr>
        <w:tabs>
          <w:tab w:val="left" w:pos="7523"/>
        </w:tabs>
        <w:spacing w:after="0"/>
        <w:rPr>
          <w:rFonts w:ascii="Comic Sans MS" w:hAnsi="Comic Sans MS"/>
          <w:sz w:val="24"/>
          <w:szCs w:val="24"/>
        </w:rPr>
      </w:pPr>
    </w:p>
    <w:sectPr w:rsidR="001732FA" w:rsidRPr="00CB2A60" w:rsidSect="00233A72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C97" w:rsidRDefault="00500C97" w:rsidP="00233A72">
      <w:pPr>
        <w:spacing w:after="0" w:line="240" w:lineRule="auto"/>
      </w:pPr>
      <w:r>
        <w:separator/>
      </w:r>
    </w:p>
  </w:endnote>
  <w:endnote w:type="continuationSeparator" w:id="0">
    <w:p w:rsidR="00500C97" w:rsidRDefault="00500C97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4269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00C97" w:rsidRDefault="00500C9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3CB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00C97" w:rsidRDefault="00500C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C97" w:rsidRDefault="00500C97" w:rsidP="00233A72">
      <w:pPr>
        <w:spacing w:after="0" w:line="240" w:lineRule="auto"/>
      </w:pPr>
      <w:r>
        <w:separator/>
      </w:r>
    </w:p>
  </w:footnote>
  <w:footnote w:type="continuationSeparator" w:id="0">
    <w:p w:rsidR="00500C97" w:rsidRDefault="00500C97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C97" w:rsidRPr="00233A72" w:rsidRDefault="00500C97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Wk Beginning 6</w:t>
    </w:r>
    <w:r w:rsidRPr="005E758F">
      <w:rPr>
        <w:rFonts w:ascii="Comic Sans MS" w:hAnsi="Comic Sans MS"/>
        <w:u w:val="single"/>
        <w:vertAlign w:val="superscript"/>
      </w:rPr>
      <w:t>th</w:t>
    </w:r>
    <w:r>
      <w:rPr>
        <w:rFonts w:ascii="Comic Sans MS" w:hAnsi="Comic Sans MS"/>
        <w:u w:val="single"/>
      </w:rPr>
      <w:t xml:space="preserve"> April 2020</w:t>
    </w:r>
  </w:p>
  <w:p w:rsidR="00500C97" w:rsidRPr="00233A72" w:rsidRDefault="00500C97" w:rsidP="00233A72">
    <w:pPr>
      <w:jc w:val="cent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Mrs Treasure’s Phonics Group - Phase 2</w:t>
    </w:r>
  </w:p>
  <w:p w:rsidR="00500C97" w:rsidRDefault="00500C97">
    <w:pPr>
      <w:pStyle w:val="Header"/>
    </w:pPr>
  </w:p>
  <w:p w:rsidR="00500C97" w:rsidRDefault="00500C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0250A4"/>
    <w:rsid w:val="00041D97"/>
    <w:rsid w:val="00046505"/>
    <w:rsid w:val="001611FE"/>
    <w:rsid w:val="001706CE"/>
    <w:rsid w:val="00171D4E"/>
    <w:rsid w:val="001732FA"/>
    <w:rsid w:val="00174DF2"/>
    <w:rsid w:val="00176D00"/>
    <w:rsid w:val="001C239A"/>
    <w:rsid w:val="001E7AED"/>
    <w:rsid w:val="00212663"/>
    <w:rsid w:val="00214757"/>
    <w:rsid w:val="002275B1"/>
    <w:rsid w:val="00233A72"/>
    <w:rsid w:val="00245BCA"/>
    <w:rsid w:val="00282A5C"/>
    <w:rsid w:val="002F71FF"/>
    <w:rsid w:val="0036607B"/>
    <w:rsid w:val="003B221E"/>
    <w:rsid w:val="003E6F8F"/>
    <w:rsid w:val="004641A1"/>
    <w:rsid w:val="00480F4D"/>
    <w:rsid w:val="0048307C"/>
    <w:rsid w:val="004E3DA6"/>
    <w:rsid w:val="004E552F"/>
    <w:rsid w:val="00500C97"/>
    <w:rsid w:val="00510ED2"/>
    <w:rsid w:val="00522D50"/>
    <w:rsid w:val="005C4242"/>
    <w:rsid w:val="005D3F46"/>
    <w:rsid w:val="005E52CD"/>
    <w:rsid w:val="005E758F"/>
    <w:rsid w:val="006F363C"/>
    <w:rsid w:val="00743CB9"/>
    <w:rsid w:val="00770A27"/>
    <w:rsid w:val="00793E99"/>
    <w:rsid w:val="007B4BB9"/>
    <w:rsid w:val="007D1173"/>
    <w:rsid w:val="007F568F"/>
    <w:rsid w:val="00850F92"/>
    <w:rsid w:val="008B2D55"/>
    <w:rsid w:val="008B460D"/>
    <w:rsid w:val="008D5FD1"/>
    <w:rsid w:val="00973E2A"/>
    <w:rsid w:val="00991F98"/>
    <w:rsid w:val="009B79D5"/>
    <w:rsid w:val="00A00B71"/>
    <w:rsid w:val="00A46F5E"/>
    <w:rsid w:val="00AE00E0"/>
    <w:rsid w:val="00B017D1"/>
    <w:rsid w:val="00BC5BCB"/>
    <w:rsid w:val="00BD2F87"/>
    <w:rsid w:val="00BF7BF9"/>
    <w:rsid w:val="00CB2A60"/>
    <w:rsid w:val="00CC5690"/>
    <w:rsid w:val="00CD6A53"/>
    <w:rsid w:val="00D96BDC"/>
    <w:rsid w:val="00E16D54"/>
    <w:rsid w:val="00EB1DE7"/>
    <w:rsid w:val="00EB3D79"/>
    <w:rsid w:val="00EF0A9B"/>
    <w:rsid w:val="00F20B50"/>
    <w:rsid w:val="00F3504D"/>
    <w:rsid w:val="00F5564B"/>
    <w:rsid w:val="00FC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search?q=tricky+words+song+phase+2&amp;form=EDNTHT&amp;mkt=en-gb&amp;httpsmsn=1&amp;msnews=1&amp;plvar=0&amp;refig=40eadad2dbc34571a3ab30ad92f94c13&amp;sp=5&amp;qs=SC&amp;pq=tricky+words+sou&amp;sk=PRES1SC3AS1&amp;sc=8-16&amp;cvid=40eadad2dbc34571a3ab30ad92f94c13&amp;cc=GB&amp;setlang=en-U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44E46769</Template>
  <TotalTime>68</TotalTime>
  <Pages>9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6336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K.Treasure</cp:lastModifiedBy>
  <cp:revision>18</cp:revision>
  <dcterms:created xsi:type="dcterms:W3CDTF">2020-03-31T09:37:00Z</dcterms:created>
  <dcterms:modified xsi:type="dcterms:W3CDTF">2020-03-31T10:58:00Z</dcterms:modified>
</cp:coreProperties>
</file>