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2835"/>
        <w:gridCol w:w="2551"/>
        <w:gridCol w:w="2835"/>
        <w:gridCol w:w="2613"/>
      </w:tblGrid>
      <w:tr w:rsidR="009B7A24" w:rsidTr="00B7657D">
        <w:tc>
          <w:tcPr>
            <w:tcW w:w="3114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bookmarkStart w:id="0" w:name="_GoBack" w:colFirst="5" w:colLast="5"/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Monday</w:t>
            </w:r>
          </w:p>
        </w:tc>
        <w:tc>
          <w:tcPr>
            <w:tcW w:w="2835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Tuesday</w:t>
            </w:r>
          </w:p>
        </w:tc>
        <w:tc>
          <w:tcPr>
            <w:tcW w:w="2551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Wednesday</w:t>
            </w:r>
          </w:p>
        </w:tc>
        <w:tc>
          <w:tcPr>
            <w:tcW w:w="2835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Thursday</w:t>
            </w:r>
          </w:p>
        </w:tc>
        <w:tc>
          <w:tcPr>
            <w:tcW w:w="2613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Friday</w:t>
            </w:r>
          </w:p>
        </w:tc>
      </w:tr>
      <w:tr w:rsidR="009B7A24" w:rsidTr="00B7657D">
        <w:tc>
          <w:tcPr>
            <w:tcW w:w="3114" w:type="dxa"/>
          </w:tcPr>
          <w:p w:rsidR="009B7A24" w:rsidRPr="000942E3" w:rsidRDefault="00CF7191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>
              <w:rPr>
                <w:rFonts w:asciiTheme="majorHAnsi" w:hAnsiTheme="majorHAnsi" w:cstheme="majorHAnsi"/>
                <w:b/>
                <w:szCs w:val="24"/>
              </w:rPr>
              <w:t>ai</w:t>
            </w:r>
            <w:proofErr w:type="spellEnd"/>
          </w:p>
        </w:tc>
        <w:tc>
          <w:tcPr>
            <w:tcW w:w="2835" w:type="dxa"/>
          </w:tcPr>
          <w:p w:rsidR="009B7A24" w:rsidRPr="000942E3" w:rsidRDefault="00CF7191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>
              <w:rPr>
                <w:rFonts w:asciiTheme="majorHAnsi" w:hAnsiTheme="majorHAnsi" w:cstheme="majorHAnsi"/>
                <w:b/>
                <w:szCs w:val="24"/>
              </w:rPr>
              <w:t>ee</w:t>
            </w:r>
            <w:proofErr w:type="spellEnd"/>
          </w:p>
        </w:tc>
        <w:tc>
          <w:tcPr>
            <w:tcW w:w="2551" w:type="dxa"/>
          </w:tcPr>
          <w:p w:rsidR="009B7A24" w:rsidRPr="000942E3" w:rsidRDefault="00CF7191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>
              <w:rPr>
                <w:rFonts w:asciiTheme="majorHAnsi" w:hAnsiTheme="majorHAnsi" w:cstheme="majorHAnsi"/>
                <w:b/>
                <w:szCs w:val="24"/>
              </w:rPr>
              <w:t>igh</w:t>
            </w:r>
            <w:proofErr w:type="spellEnd"/>
          </w:p>
        </w:tc>
        <w:tc>
          <w:tcPr>
            <w:tcW w:w="2835" w:type="dxa"/>
          </w:tcPr>
          <w:p w:rsidR="009B7A24" w:rsidRPr="000942E3" w:rsidRDefault="00CF7191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>
              <w:rPr>
                <w:rFonts w:asciiTheme="majorHAnsi" w:hAnsiTheme="majorHAnsi" w:cstheme="majorHAnsi"/>
                <w:b/>
                <w:szCs w:val="24"/>
              </w:rPr>
              <w:t>oa</w:t>
            </w:r>
            <w:proofErr w:type="spellEnd"/>
          </w:p>
        </w:tc>
        <w:tc>
          <w:tcPr>
            <w:tcW w:w="2613" w:type="dxa"/>
          </w:tcPr>
          <w:p w:rsidR="009B7A24" w:rsidRPr="000942E3" w:rsidRDefault="009B7A24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b/>
                <w:szCs w:val="24"/>
              </w:rPr>
              <w:t>Phonics focus –</w:t>
            </w:r>
            <w:r w:rsidR="00B70493" w:rsidRPr="000942E3">
              <w:rPr>
                <w:rFonts w:asciiTheme="majorHAnsi" w:hAnsiTheme="majorHAnsi" w:cstheme="majorHAnsi"/>
                <w:b/>
                <w:szCs w:val="24"/>
              </w:rPr>
              <w:t xml:space="preserve"> tricky words</w:t>
            </w:r>
          </w:p>
        </w:tc>
      </w:tr>
      <w:tr w:rsidR="009B7A24" w:rsidTr="00B7657D">
        <w:tc>
          <w:tcPr>
            <w:tcW w:w="3114" w:type="dxa"/>
          </w:tcPr>
          <w:p w:rsidR="009B7A24" w:rsidRPr="000942E3" w:rsidRDefault="009B7A24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Phonics Bloom </w:t>
            </w:r>
          </w:p>
          <w:p w:rsidR="009B7A24" w:rsidRPr="000942E3" w:rsidRDefault="00C82546">
            <w:pPr>
              <w:rPr>
                <w:rFonts w:asciiTheme="majorHAnsi" w:hAnsiTheme="majorHAnsi" w:cstheme="majorHAnsi"/>
                <w:szCs w:val="24"/>
              </w:rPr>
            </w:pPr>
            <w:hyperlink r:id="rId6" w:history="1">
              <w:r w:rsidR="009B7A24" w:rsidRPr="000942E3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https://www.phonicsbloom.com/uk/game/flash-cards-time-trial?phase=3</w:t>
              </w:r>
            </w:hyperlink>
          </w:p>
          <w:p w:rsidR="009B7A24" w:rsidRPr="000942E3" w:rsidRDefault="009B7A24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Pr="000942E3" w:rsidRDefault="009B7A24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Play the game, recapping our phase 3 phonic sounds. Write down how many sounds you get write in the time given. See if you can beat your time over the week.</w:t>
            </w:r>
          </w:p>
        </w:tc>
        <w:tc>
          <w:tcPr>
            <w:tcW w:w="2835" w:type="dxa"/>
          </w:tcPr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Phonics Bloom </w:t>
            </w:r>
          </w:p>
          <w:p w:rsidR="008A2765" w:rsidRPr="000942E3" w:rsidRDefault="00C82546" w:rsidP="008A2765">
            <w:pPr>
              <w:rPr>
                <w:rFonts w:asciiTheme="majorHAnsi" w:hAnsiTheme="majorHAnsi" w:cstheme="majorHAnsi"/>
                <w:szCs w:val="24"/>
              </w:rPr>
            </w:pPr>
            <w:hyperlink r:id="rId7" w:history="1">
              <w:r w:rsidR="008A2765" w:rsidRPr="000942E3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https://www.phonicsbloom.com/uk/game/flash-cards-time-trial?phase=3</w:t>
              </w:r>
            </w:hyperlink>
          </w:p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Play the game, recapping our phase 3 phonic sounds. Did you beat </w:t>
            </w:r>
            <w:r w:rsidR="00B70493" w:rsidRPr="000942E3">
              <w:rPr>
                <w:rFonts w:asciiTheme="majorHAnsi" w:hAnsiTheme="majorHAnsi" w:cstheme="majorHAnsi"/>
                <w:szCs w:val="24"/>
              </w:rPr>
              <w:t>yesterday’s</w:t>
            </w:r>
            <w:r w:rsidRPr="000942E3">
              <w:rPr>
                <w:rFonts w:asciiTheme="majorHAnsi" w:hAnsiTheme="majorHAnsi" w:cstheme="majorHAnsi"/>
                <w:szCs w:val="24"/>
              </w:rPr>
              <w:t xml:space="preserve"> score?</w:t>
            </w:r>
          </w:p>
        </w:tc>
        <w:tc>
          <w:tcPr>
            <w:tcW w:w="2551" w:type="dxa"/>
          </w:tcPr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Phonics Bloom </w:t>
            </w:r>
          </w:p>
          <w:p w:rsidR="008A2765" w:rsidRPr="000942E3" w:rsidRDefault="00C82546" w:rsidP="008A2765">
            <w:pPr>
              <w:rPr>
                <w:rFonts w:asciiTheme="majorHAnsi" w:hAnsiTheme="majorHAnsi" w:cstheme="majorHAnsi"/>
                <w:szCs w:val="24"/>
              </w:rPr>
            </w:pPr>
            <w:hyperlink r:id="rId8" w:history="1">
              <w:r w:rsidR="008A2765" w:rsidRPr="000942E3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https://www.phonicsbloom.com/uk/game/flash-cards-time-trial?phase=3</w:t>
              </w:r>
            </w:hyperlink>
          </w:p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Play the game, recapping our phase 3 phonic sounds. Did you beat </w:t>
            </w:r>
            <w:r w:rsidR="00B70493" w:rsidRPr="000942E3">
              <w:rPr>
                <w:rFonts w:asciiTheme="majorHAnsi" w:hAnsiTheme="majorHAnsi" w:cstheme="majorHAnsi"/>
                <w:szCs w:val="24"/>
              </w:rPr>
              <w:t>yesterday’s</w:t>
            </w:r>
            <w:r w:rsidRPr="000942E3">
              <w:rPr>
                <w:rFonts w:asciiTheme="majorHAnsi" w:hAnsiTheme="majorHAnsi" w:cstheme="majorHAnsi"/>
                <w:szCs w:val="24"/>
              </w:rPr>
              <w:t xml:space="preserve"> score?</w:t>
            </w:r>
          </w:p>
        </w:tc>
        <w:tc>
          <w:tcPr>
            <w:tcW w:w="2835" w:type="dxa"/>
          </w:tcPr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Phonics Bloom </w:t>
            </w:r>
          </w:p>
          <w:p w:rsidR="008A2765" w:rsidRPr="000942E3" w:rsidRDefault="00C82546" w:rsidP="008A2765">
            <w:pPr>
              <w:rPr>
                <w:rFonts w:asciiTheme="majorHAnsi" w:hAnsiTheme="majorHAnsi" w:cstheme="majorHAnsi"/>
                <w:szCs w:val="24"/>
              </w:rPr>
            </w:pPr>
            <w:hyperlink r:id="rId9" w:history="1">
              <w:r w:rsidR="008A2765" w:rsidRPr="000942E3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https://www.phonicsbloom.com/uk/game/flash-cards-time-trial?phase=3</w:t>
              </w:r>
            </w:hyperlink>
          </w:p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Pr="000942E3" w:rsidRDefault="008A2765" w:rsidP="00095749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Play the game, recapp</w:t>
            </w:r>
            <w:r w:rsidR="00095749">
              <w:rPr>
                <w:rFonts w:asciiTheme="majorHAnsi" w:hAnsiTheme="majorHAnsi" w:cstheme="majorHAnsi"/>
                <w:szCs w:val="24"/>
              </w:rPr>
              <w:t xml:space="preserve">ing our phase 3 phonic sounds. Post your scores from this week on to the school Facebook </w:t>
            </w:r>
            <w:proofErr w:type="gramStart"/>
            <w:r w:rsidR="00095749">
              <w:rPr>
                <w:rFonts w:asciiTheme="majorHAnsi" w:hAnsiTheme="majorHAnsi" w:cstheme="majorHAnsi"/>
                <w:szCs w:val="24"/>
              </w:rPr>
              <w:t xml:space="preserve">page </w:t>
            </w:r>
            <w:proofErr w:type="gramEnd"/>
            <w:r w:rsidR="00095749" w:rsidRPr="00095749">
              <w:rPr>
                <w:rFonts w:asciiTheme="majorHAnsi" w:hAnsiTheme="majorHAnsi" w:cstheme="majorHAnsi"/>
                <w:szCs w:val="24"/>
              </w:rPr>
              <w:sym w:font="Wingdings" w:char="F04A"/>
            </w:r>
            <w:r w:rsidR="00095749">
              <w:rPr>
                <w:rFonts w:asciiTheme="majorHAnsi" w:hAnsiTheme="majorHAnsi" w:cstheme="majorHAnsi"/>
                <w:szCs w:val="24"/>
              </w:rPr>
              <w:t>.</w:t>
            </w:r>
          </w:p>
        </w:tc>
        <w:tc>
          <w:tcPr>
            <w:tcW w:w="2613" w:type="dxa"/>
          </w:tcPr>
          <w:p w:rsidR="00B70493" w:rsidRPr="000942E3" w:rsidRDefault="000942E3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Play the tricky words song.</w:t>
            </w:r>
          </w:p>
          <w:p w:rsidR="00B70493" w:rsidRPr="000942E3" w:rsidRDefault="00B70493" w:rsidP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Default="00C82546" w:rsidP="008A2765">
            <w:pPr>
              <w:rPr>
                <w:rFonts w:asciiTheme="majorHAnsi" w:hAnsiTheme="majorHAnsi" w:cstheme="majorHAnsi"/>
                <w:szCs w:val="24"/>
              </w:rPr>
            </w:pPr>
            <w:hyperlink r:id="rId10" w:history="1">
              <w:r w:rsidR="000942E3" w:rsidRPr="00705406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https://www.youtube.com/watch?v=R087lYrRpgY</w:t>
              </w:r>
            </w:hyperlink>
          </w:p>
          <w:p w:rsidR="000942E3" w:rsidRPr="000942E3" w:rsidRDefault="000942E3" w:rsidP="008A2765">
            <w:pPr>
              <w:rPr>
                <w:rFonts w:asciiTheme="majorHAnsi" w:hAnsiTheme="majorHAnsi" w:cstheme="majorHAnsi"/>
                <w:szCs w:val="24"/>
              </w:rPr>
            </w:pPr>
          </w:p>
        </w:tc>
      </w:tr>
      <w:tr w:rsidR="009B7A24" w:rsidTr="00B7657D">
        <w:tc>
          <w:tcPr>
            <w:tcW w:w="3114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</w:t>
            </w:r>
            <w:r w:rsidR="00CF7191">
              <w:rPr>
                <w:rFonts w:asciiTheme="majorHAnsi" w:hAnsiTheme="majorHAnsi" w:cstheme="majorHAnsi"/>
                <w:szCs w:val="24"/>
              </w:rPr>
              <w:t>ldine the Giraffe learns the /</w:t>
            </w:r>
            <w:proofErr w:type="spellStart"/>
            <w:r w:rsidR="00CF7191">
              <w:rPr>
                <w:rFonts w:asciiTheme="majorHAnsi" w:hAnsiTheme="majorHAnsi" w:cstheme="majorHAnsi"/>
                <w:szCs w:val="24"/>
              </w:rPr>
              <w:t>ai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/ sound. </w:t>
            </w:r>
          </w:p>
        </w:tc>
        <w:tc>
          <w:tcPr>
            <w:tcW w:w="2835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Geraldine the Giraffe</w:t>
            </w:r>
            <w:r w:rsidR="00CF7191">
              <w:rPr>
                <w:rFonts w:asciiTheme="majorHAnsi" w:hAnsiTheme="majorHAnsi" w:cstheme="majorHAnsi"/>
                <w:szCs w:val="24"/>
              </w:rPr>
              <w:t xml:space="preserve"> learns the /</w:t>
            </w:r>
            <w:proofErr w:type="spellStart"/>
            <w:r w:rsidR="00CF7191">
              <w:rPr>
                <w:rFonts w:asciiTheme="majorHAnsi" w:hAnsiTheme="majorHAnsi" w:cstheme="majorHAnsi"/>
                <w:szCs w:val="24"/>
              </w:rPr>
              <w:t>ee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551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</w:t>
            </w:r>
            <w:r w:rsidR="00CF7191">
              <w:rPr>
                <w:rFonts w:asciiTheme="majorHAnsi" w:hAnsiTheme="majorHAnsi" w:cstheme="majorHAnsi"/>
                <w:szCs w:val="24"/>
              </w:rPr>
              <w:t>ldine the Giraffe learns the /</w:t>
            </w:r>
            <w:proofErr w:type="spellStart"/>
            <w:r w:rsidR="00CF7191">
              <w:rPr>
                <w:rFonts w:asciiTheme="majorHAnsi" w:hAnsiTheme="majorHAnsi" w:cstheme="majorHAnsi"/>
                <w:szCs w:val="24"/>
              </w:rPr>
              <w:t>igh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835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</w:t>
            </w:r>
            <w:r w:rsidR="00CF7191">
              <w:rPr>
                <w:rFonts w:asciiTheme="majorHAnsi" w:hAnsiTheme="majorHAnsi" w:cstheme="majorHAnsi"/>
                <w:szCs w:val="24"/>
              </w:rPr>
              <w:t>ldine the Giraffe learns the /</w:t>
            </w:r>
            <w:proofErr w:type="spellStart"/>
            <w:r w:rsidR="00CF7191">
              <w:rPr>
                <w:rFonts w:asciiTheme="majorHAnsi" w:hAnsiTheme="majorHAnsi" w:cstheme="majorHAnsi"/>
                <w:szCs w:val="24"/>
              </w:rPr>
              <w:t>oa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613" w:type="dxa"/>
          </w:tcPr>
          <w:p w:rsidR="009B7A24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Get your child to write each of the tricky words as they appear on the screen.</w:t>
            </w:r>
          </w:p>
        </w:tc>
      </w:tr>
      <w:tr w:rsidR="008A2765" w:rsidTr="00B7657D">
        <w:tc>
          <w:tcPr>
            <w:tcW w:w="3114" w:type="dxa"/>
          </w:tcPr>
          <w:p w:rsidR="00CF7191" w:rsidRPr="000942E3" w:rsidRDefault="00CF7191" w:rsidP="00CF7191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</w:p>
          <w:p w:rsidR="008A2765" w:rsidRDefault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CF7191" w:rsidRDefault="00CF719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It was a pain to wait in the rain. </w:t>
            </w:r>
          </w:p>
          <w:p w:rsidR="00CF7191" w:rsidRDefault="00CF7191">
            <w:pPr>
              <w:rPr>
                <w:rFonts w:asciiTheme="majorHAnsi" w:hAnsiTheme="majorHAnsi" w:cstheme="majorHAnsi"/>
                <w:szCs w:val="24"/>
              </w:rPr>
            </w:pPr>
          </w:p>
          <w:p w:rsidR="00CF7191" w:rsidRDefault="00CF7191">
            <w:pPr>
              <w:rPr>
                <w:rFonts w:asciiTheme="majorHAnsi" w:hAnsiTheme="majorHAnsi" w:cstheme="majorHAnsi"/>
                <w:szCs w:val="24"/>
              </w:rPr>
            </w:pPr>
          </w:p>
          <w:p w:rsidR="00CF7191" w:rsidRPr="000942E3" w:rsidRDefault="00CF7191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081758" w:rsidRPr="000942E3" w:rsidRDefault="00CF7191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Once you have watched the video ask your child if they can remember any of the items Geraldine found. Can they write any of these words on a strip of paper?</w:t>
            </w:r>
          </w:p>
        </w:tc>
        <w:tc>
          <w:tcPr>
            <w:tcW w:w="2551" w:type="dxa"/>
          </w:tcPr>
          <w:p w:rsidR="00095749" w:rsidRPr="000942E3" w:rsidRDefault="00095749" w:rsidP="00095749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</w:p>
          <w:p w:rsidR="008A2765" w:rsidRDefault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095749" w:rsidRPr="000942E3" w:rsidRDefault="00095749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A light in the night.</w:t>
            </w:r>
          </w:p>
        </w:tc>
        <w:tc>
          <w:tcPr>
            <w:tcW w:w="2835" w:type="dxa"/>
          </w:tcPr>
          <w:p w:rsidR="00081758" w:rsidRPr="000942E3" w:rsidRDefault="00B7657D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As you watch the video pause it when Geraldine finds another object before the writing appears. Get your child to have a go at writing it. Get them to check once the word appears.</w:t>
            </w:r>
          </w:p>
        </w:tc>
        <w:tc>
          <w:tcPr>
            <w:tcW w:w="2613" w:type="dxa"/>
          </w:tcPr>
          <w:p w:rsidR="008A2765" w:rsidRPr="000942E3" w:rsidRDefault="00B70493" w:rsidP="00CF7191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Once you have watched the video and your child has wrote all the words (check they are spelt correctly) you can use t</w:t>
            </w:r>
            <w:r w:rsidR="00CF7191">
              <w:rPr>
                <w:rFonts w:asciiTheme="majorHAnsi" w:hAnsiTheme="majorHAnsi" w:cstheme="majorHAnsi"/>
                <w:szCs w:val="24"/>
              </w:rPr>
              <w:t>hese to put around the room.</w:t>
            </w:r>
          </w:p>
        </w:tc>
      </w:tr>
      <w:tr w:rsidR="008A2765" w:rsidTr="00B7657D">
        <w:tc>
          <w:tcPr>
            <w:tcW w:w="3114" w:type="dxa"/>
          </w:tcPr>
          <w:p w:rsidR="008A2765" w:rsidRDefault="00095749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Play the game on phonics play. You will need to click Phase 3, Sets 6-7.</w:t>
            </w:r>
          </w:p>
          <w:p w:rsidR="00095749" w:rsidRDefault="00C82546">
            <w:pPr>
              <w:rPr>
                <w:rFonts w:asciiTheme="majorHAnsi" w:hAnsiTheme="majorHAnsi" w:cstheme="majorHAnsi"/>
                <w:szCs w:val="24"/>
              </w:rPr>
            </w:pPr>
            <w:hyperlink r:id="rId11" w:history="1">
              <w:r w:rsidR="00095749" w:rsidRPr="00EB6E78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https://www.phonicsplay.co.uk/member-only/PictureMatch.html</w:t>
              </w:r>
            </w:hyperlink>
          </w:p>
          <w:p w:rsidR="00095749" w:rsidRPr="000942E3" w:rsidRDefault="00095749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0942E3" w:rsidRPr="000942E3" w:rsidRDefault="00CF7191" w:rsidP="00CF7191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Using </w:t>
            </w:r>
            <w:r>
              <w:rPr>
                <w:rFonts w:asciiTheme="majorHAnsi" w:hAnsiTheme="majorHAnsi" w:cstheme="majorHAnsi"/>
                <w:szCs w:val="24"/>
              </w:rPr>
              <w:t>the words your child has wrote (check they are spelt correctly) you can play a game called splat. Use a fly swat or spatula from the kitchen. Say the word and your child has to swat it.</w:t>
            </w:r>
          </w:p>
        </w:tc>
        <w:tc>
          <w:tcPr>
            <w:tcW w:w="2551" w:type="dxa"/>
          </w:tcPr>
          <w:p w:rsidR="000942E3" w:rsidRDefault="00B7657D" w:rsidP="00CF719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Play this game on phonics play. </w:t>
            </w:r>
          </w:p>
          <w:p w:rsidR="00B7657D" w:rsidRDefault="00B7657D" w:rsidP="00CF7191">
            <w:pPr>
              <w:rPr>
                <w:rFonts w:asciiTheme="majorHAnsi" w:hAnsiTheme="majorHAnsi" w:cstheme="majorHAnsi"/>
                <w:szCs w:val="24"/>
              </w:rPr>
            </w:pPr>
          </w:p>
          <w:p w:rsidR="00B7657D" w:rsidRPr="000942E3" w:rsidRDefault="00C82546" w:rsidP="00CF7191">
            <w:pPr>
              <w:rPr>
                <w:rFonts w:asciiTheme="majorHAnsi" w:hAnsiTheme="majorHAnsi" w:cstheme="majorHAnsi"/>
                <w:szCs w:val="24"/>
              </w:rPr>
            </w:pPr>
            <w:hyperlink r:id="rId12" w:history="1">
              <w:r w:rsidR="00B7657D" w:rsidRPr="00EB6E78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https://www.phonicsplay.co.uk/member-only/BuriedTreasure2.html</w:t>
              </w:r>
            </w:hyperlink>
            <w:r w:rsidR="00B7657D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0942E3" w:rsidRPr="000942E3" w:rsidRDefault="00B7657D" w:rsidP="00CF719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Using the words the children have wrote put them next to any spare cushions you have. Get the children to jump to different words once you have said them. </w:t>
            </w:r>
          </w:p>
        </w:tc>
        <w:tc>
          <w:tcPr>
            <w:tcW w:w="2613" w:type="dxa"/>
          </w:tcPr>
          <w:p w:rsidR="008A2765" w:rsidRPr="000942E3" w:rsidRDefault="00B70493" w:rsidP="00CF7191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Say the tricky words </w:t>
            </w:r>
            <w:r w:rsidR="00CF7191">
              <w:rPr>
                <w:rFonts w:asciiTheme="majorHAnsi" w:hAnsiTheme="majorHAnsi" w:cstheme="majorHAnsi"/>
                <w:szCs w:val="24"/>
              </w:rPr>
              <w:t xml:space="preserve">and get your child to run to them. </w:t>
            </w:r>
          </w:p>
        </w:tc>
      </w:tr>
      <w:bookmarkEnd w:id="0"/>
    </w:tbl>
    <w:p w:rsidR="008555E6" w:rsidRDefault="00C82546"/>
    <w:p w:rsidR="00081758" w:rsidRDefault="00081758"/>
    <w:p w:rsidR="00081758" w:rsidRPr="00B7657D" w:rsidRDefault="00081758">
      <w:pPr>
        <w:rPr>
          <w:rFonts w:ascii="CCW Cursive Writing 5" w:hAnsi="CCW Cursive Writing 5"/>
          <w:sz w:val="28"/>
          <w:szCs w:val="32"/>
        </w:rPr>
      </w:pPr>
      <w:r w:rsidRPr="00B7657D">
        <w:rPr>
          <w:rFonts w:ascii="CCW Cursive Writing 5" w:hAnsi="CCW Cursive Writing 5"/>
          <w:sz w:val="28"/>
          <w:szCs w:val="32"/>
        </w:rPr>
        <w:t xml:space="preserve">Hi all, </w:t>
      </w:r>
    </w:p>
    <w:p w:rsidR="00081758" w:rsidRPr="00B7657D" w:rsidRDefault="00081758">
      <w:pPr>
        <w:rPr>
          <w:rFonts w:ascii="CCW Cursive Writing 5" w:hAnsi="CCW Cursive Writing 5"/>
          <w:sz w:val="28"/>
          <w:szCs w:val="32"/>
        </w:rPr>
      </w:pPr>
    </w:p>
    <w:p w:rsidR="00081758" w:rsidRPr="00B7657D" w:rsidRDefault="00081758">
      <w:pPr>
        <w:rPr>
          <w:rFonts w:ascii="CCW Cursive Writing 5" w:hAnsi="CCW Cursive Writing 5"/>
          <w:sz w:val="28"/>
          <w:szCs w:val="32"/>
        </w:rPr>
      </w:pPr>
      <w:r w:rsidRPr="00B7657D">
        <w:rPr>
          <w:rFonts w:ascii="CCW Cursive Writing 5" w:hAnsi="CCW Cursive Writing 5"/>
          <w:sz w:val="28"/>
          <w:szCs w:val="32"/>
        </w:rPr>
        <w:t xml:space="preserve">I hope everyone is safe and well. </w:t>
      </w:r>
      <w:r w:rsidR="00B7657D">
        <w:rPr>
          <w:rFonts w:ascii="CCW Cursive Writing 5" w:hAnsi="CCW Cursive Writing 5"/>
          <w:sz w:val="28"/>
          <w:szCs w:val="32"/>
        </w:rPr>
        <w:t>I hope your home learning is going well. All of the phonic games I am posting are things that the children have done before and can play independently once they have done a game with an adult.</w:t>
      </w:r>
    </w:p>
    <w:p w:rsidR="00081758" w:rsidRPr="00B7657D" w:rsidRDefault="00081758">
      <w:pPr>
        <w:rPr>
          <w:rFonts w:ascii="CCW Cursive Writing 5" w:hAnsi="CCW Cursive Writing 5"/>
          <w:sz w:val="28"/>
          <w:szCs w:val="32"/>
        </w:rPr>
      </w:pPr>
    </w:p>
    <w:p w:rsidR="00081758" w:rsidRDefault="00095749">
      <w:pPr>
        <w:rPr>
          <w:rFonts w:ascii="CCW Cursive Writing 5" w:hAnsi="CCW Cursive Writing 5"/>
          <w:sz w:val="28"/>
          <w:szCs w:val="32"/>
        </w:rPr>
      </w:pPr>
      <w:r w:rsidRPr="00B7657D">
        <w:rPr>
          <w:rFonts w:ascii="CCW Cursive Writing 5" w:hAnsi="CCW Cursive Writing 5"/>
          <w:sz w:val="28"/>
          <w:szCs w:val="32"/>
        </w:rPr>
        <w:t xml:space="preserve">A </w:t>
      </w:r>
      <w:proofErr w:type="spellStart"/>
      <w:r w:rsidRPr="00B7657D">
        <w:rPr>
          <w:rFonts w:ascii="CCW Cursive Writing 5" w:hAnsi="CCW Cursive Writing 5"/>
          <w:sz w:val="28"/>
          <w:szCs w:val="32"/>
        </w:rPr>
        <w:t>trigraph</w:t>
      </w:r>
      <w:proofErr w:type="spellEnd"/>
      <w:r w:rsidRPr="00B7657D">
        <w:rPr>
          <w:rFonts w:ascii="CCW Cursive Writing 5" w:hAnsi="CCW Cursive Writing 5"/>
          <w:sz w:val="28"/>
          <w:szCs w:val="32"/>
        </w:rPr>
        <w:t xml:space="preserve"> is when 3 letters make 1 sound. We were still practising this before so just</w:t>
      </w:r>
      <w:r w:rsidR="00B7657D">
        <w:rPr>
          <w:rFonts w:ascii="CCW Cursive Writing 5" w:hAnsi="CCW Cursive Writing 5"/>
          <w:sz w:val="28"/>
          <w:szCs w:val="32"/>
        </w:rPr>
        <w:t xml:space="preserve"> try to reinforce this. I have p</w:t>
      </w:r>
      <w:r w:rsidRPr="00B7657D">
        <w:rPr>
          <w:rFonts w:ascii="CCW Cursive Writing 5" w:hAnsi="CCW Cursive Writing 5"/>
          <w:sz w:val="28"/>
          <w:szCs w:val="32"/>
        </w:rPr>
        <w:t>ut a phase 3 sound mat on the next page for children to use to help them remember previously taught sounds.</w:t>
      </w:r>
    </w:p>
    <w:p w:rsidR="00B7657D" w:rsidRPr="00B7657D" w:rsidRDefault="00B7657D">
      <w:pPr>
        <w:rPr>
          <w:rFonts w:ascii="CCW Cursive Writing 5" w:hAnsi="CCW Cursive Writing 5"/>
          <w:sz w:val="28"/>
          <w:szCs w:val="32"/>
        </w:rPr>
      </w:pPr>
    </w:p>
    <w:p w:rsidR="00081758" w:rsidRPr="00B7657D" w:rsidRDefault="00081758">
      <w:pPr>
        <w:rPr>
          <w:rFonts w:ascii="CCW Cursive Writing 5" w:hAnsi="CCW Cursive Writing 5"/>
          <w:sz w:val="28"/>
          <w:szCs w:val="32"/>
        </w:rPr>
      </w:pPr>
      <w:r w:rsidRPr="00B7657D">
        <w:rPr>
          <w:rFonts w:ascii="CCW Cursive Writing 5" w:hAnsi="CCW Cursive Writing 5"/>
          <w:sz w:val="28"/>
          <w:szCs w:val="32"/>
        </w:rPr>
        <w:t xml:space="preserve">Have fun learning and please post any pictures on the school Facebook page so I can see your home learning </w:t>
      </w:r>
      <w:r w:rsidRPr="00B7657D">
        <w:rPr>
          <w:rFonts w:ascii="CCW Cursive Writing 5" w:hAnsi="CCW Cursive Writing 5"/>
          <w:sz w:val="28"/>
          <w:szCs w:val="32"/>
        </w:rPr>
        <w:sym w:font="Wingdings" w:char="F04A"/>
      </w:r>
      <w:r w:rsidRPr="00B7657D">
        <w:rPr>
          <w:rFonts w:ascii="CCW Cursive Writing 5" w:hAnsi="CCW Cursive Writing 5"/>
          <w:sz w:val="28"/>
          <w:szCs w:val="32"/>
        </w:rPr>
        <w:t xml:space="preserve"> - Miss Wedgwood</w:t>
      </w:r>
    </w:p>
    <w:p w:rsidR="00081758" w:rsidRDefault="00081758"/>
    <w:p w:rsidR="00081758" w:rsidRDefault="00081758" w:rsidP="00081758">
      <w:pPr>
        <w:jc w:val="center"/>
      </w:pPr>
    </w:p>
    <w:p w:rsidR="00081758" w:rsidRDefault="00CF7191" w:rsidP="00081758">
      <w:pPr>
        <w:jc w:val="center"/>
      </w:pPr>
      <w:r>
        <w:rPr>
          <w:noProof/>
          <w:lang w:eastAsia="en-GB"/>
        </w:rPr>
        <w:drawing>
          <wp:inline distT="0" distB="0" distL="0" distR="0" wp14:anchorId="3C896413" wp14:editId="24874F6A">
            <wp:extent cx="6734967" cy="4930775"/>
            <wp:effectExtent l="0" t="0" r="889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9988" t="32301" r="50067" b="28708"/>
                    <a:stretch/>
                  </pic:blipFill>
                  <pic:spPr bwMode="auto">
                    <a:xfrm>
                      <a:off x="0" y="0"/>
                      <a:ext cx="6783652" cy="4966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7191" w:rsidRDefault="00CF7191" w:rsidP="00081758">
      <w:pPr>
        <w:jc w:val="center"/>
      </w:pPr>
    </w:p>
    <w:p w:rsidR="00CF7191" w:rsidRDefault="00CF7191" w:rsidP="00081758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60644D59" wp14:editId="35375F42">
            <wp:extent cx="5667375" cy="40576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5578" t="10321" r="10481" b="8257"/>
                    <a:stretch/>
                  </pic:blipFill>
                  <pic:spPr bwMode="auto">
                    <a:xfrm>
                      <a:off x="0" y="0"/>
                      <a:ext cx="5667375" cy="405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5749" w:rsidRDefault="00095749" w:rsidP="00081758">
      <w:pPr>
        <w:jc w:val="center"/>
      </w:pPr>
    </w:p>
    <w:p w:rsidR="00095749" w:rsidRDefault="00095749" w:rsidP="00081758">
      <w:pPr>
        <w:jc w:val="center"/>
      </w:pPr>
    </w:p>
    <w:p w:rsidR="00095749" w:rsidRDefault="00095749" w:rsidP="00081758">
      <w:pPr>
        <w:jc w:val="center"/>
      </w:pPr>
    </w:p>
    <w:p w:rsidR="00095749" w:rsidRDefault="00095749" w:rsidP="00081758">
      <w:pPr>
        <w:jc w:val="center"/>
      </w:pPr>
    </w:p>
    <w:p w:rsidR="00095749" w:rsidRDefault="00095749" w:rsidP="00081758">
      <w:pPr>
        <w:jc w:val="center"/>
      </w:pPr>
    </w:p>
    <w:p w:rsidR="00095749" w:rsidRDefault="00095749" w:rsidP="00081758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3381D28C" wp14:editId="6F0ED407">
            <wp:extent cx="5572125" cy="41719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6545" t="10130" r="10588" b="6154"/>
                    <a:stretch/>
                  </pic:blipFill>
                  <pic:spPr bwMode="auto">
                    <a:xfrm>
                      <a:off x="0" y="0"/>
                      <a:ext cx="5572125" cy="4171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95749" w:rsidSect="009B7A24">
      <w:head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A24" w:rsidRDefault="009B7A24" w:rsidP="009B7A24">
      <w:pPr>
        <w:spacing w:after="0" w:line="240" w:lineRule="auto"/>
      </w:pPr>
      <w:r>
        <w:separator/>
      </w:r>
    </w:p>
  </w:endnote>
  <w:end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5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A24" w:rsidRDefault="009B7A24" w:rsidP="009B7A24">
      <w:pPr>
        <w:spacing w:after="0" w:line="240" w:lineRule="auto"/>
      </w:pPr>
      <w:r>
        <w:separator/>
      </w:r>
    </w:p>
  </w:footnote>
  <w:foot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A24" w:rsidRPr="009B7A24" w:rsidRDefault="00C82546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>
      <w:rPr>
        <w:rFonts w:ascii="CCW Cursive Writing 5" w:hAnsi="CCW Cursive Writing 5"/>
        <w:sz w:val="24"/>
        <w:szCs w:val="24"/>
      </w:rPr>
      <w:t>Week Beginning 6</w:t>
    </w:r>
    <w:r w:rsidR="009B7A24" w:rsidRPr="009B7A24">
      <w:rPr>
        <w:rFonts w:ascii="CCW Cursive Writing 5" w:hAnsi="CCW Cursive Writing 5"/>
        <w:sz w:val="24"/>
        <w:szCs w:val="24"/>
        <w:vertAlign w:val="superscript"/>
      </w:rPr>
      <w:t>th</w:t>
    </w:r>
    <w:r w:rsidR="00B7657D">
      <w:rPr>
        <w:rFonts w:ascii="CCW Cursive Writing 5" w:hAnsi="CCW Cursive Writing 5"/>
        <w:sz w:val="24"/>
        <w:szCs w:val="24"/>
      </w:rPr>
      <w:t xml:space="preserve"> April </w:t>
    </w:r>
    <w:r w:rsidR="009B7A24" w:rsidRPr="009B7A24">
      <w:rPr>
        <w:rFonts w:ascii="CCW Cursive Writing 5" w:hAnsi="CCW Cursive Writing 5"/>
        <w:sz w:val="24"/>
        <w:szCs w:val="24"/>
      </w:rPr>
      <w:t>2020</w:t>
    </w:r>
  </w:p>
  <w:p w:rsidR="009B7A24" w:rsidRPr="009B7A24" w:rsidRDefault="009B7A24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 w:rsidRPr="009B7A24">
      <w:rPr>
        <w:rFonts w:ascii="CCW Cursive Writing 5" w:hAnsi="CCW Cursive Writing 5"/>
        <w:sz w:val="24"/>
        <w:szCs w:val="24"/>
      </w:rPr>
      <w:t>Miss Wedgwood’s Phonics Group – Phase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A24"/>
    <w:rsid w:val="00081758"/>
    <w:rsid w:val="000942E3"/>
    <w:rsid w:val="00095749"/>
    <w:rsid w:val="004409F8"/>
    <w:rsid w:val="008A2765"/>
    <w:rsid w:val="009B7A24"/>
    <w:rsid w:val="00B70493"/>
    <w:rsid w:val="00B7657D"/>
    <w:rsid w:val="00B90C5B"/>
    <w:rsid w:val="00C82546"/>
    <w:rsid w:val="00C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04B88-8B79-4D5F-A08A-FFBA8BE0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A24"/>
  </w:style>
  <w:style w:type="paragraph" w:styleId="Footer">
    <w:name w:val="footer"/>
    <w:basedOn w:val="Normal"/>
    <w:link w:val="Foot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A24"/>
  </w:style>
  <w:style w:type="character" w:styleId="Hyperlink">
    <w:name w:val="Hyperlink"/>
    <w:basedOn w:val="DefaultParagraphFont"/>
    <w:uiPriority w:val="99"/>
    <w:unhideWhenUsed/>
    <w:rsid w:val="009B7A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bloom.com/uk/game/flash-cards-time-trial?phase=3" TargetMode="Externa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phonicsbloom.com/uk/game/flash-cards-time-trial?phase=3" TargetMode="External"/><Relationship Id="rId12" Type="http://schemas.openxmlformats.org/officeDocument/2006/relationships/hyperlink" Target="https://www.phonicsplay.co.uk/member-only/BuriedTreasure2.htm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phonicsbloom.com/uk/game/flash-cards-time-trial?phase=3" TargetMode="External"/><Relationship Id="rId11" Type="http://schemas.openxmlformats.org/officeDocument/2006/relationships/hyperlink" Target="https://www.phonicsplay.co.uk/member-only/PictureMatch.html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3.png"/><Relationship Id="rId10" Type="http://schemas.openxmlformats.org/officeDocument/2006/relationships/hyperlink" Target="https://www.youtube.com/watch?v=R087lYrRpg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phonicsbloom.com/uk/game/flash-cards-time-trial?phase=3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EE51432A</Template>
  <TotalTime>1</TotalTime>
  <Pages>5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T.Wedgwood</dc:creator>
  <cp:keywords/>
  <dc:description/>
  <cp:lastModifiedBy>T.Wedgwood</cp:lastModifiedBy>
  <cp:revision>3</cp:revision>
  <dcterms:created xsi:type="dcterms:W3CDTF">2020-04-01T09:19:00Z</dcterms:created>
  <dcterms:modified xsi:type="dcterms:W3CDTF">2020-04-05T16:21:00Z</dcterms:modified>
</cp:coreProperties>
</file>