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E4C" w:rsidRDefault="00276E4C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Literacy – Monday </w:t>
      </w:r>
      <w:r w:rsidR="00B35A7C">
        <w:rPr>
          <w:rFonts w:ascii="CCW Cursive Writing 5" w:hAnsi="CCW Cursive Writing 5"/>
          <w:sz w:val="24"/>
          <w:u w:val="single"/>
        </w:rPr>
        <w:t>13</w:t>
      </w:r>
      <w:bookmarkStart w:id="0" w:name="_GoBack"/>
      <w:bookmarkEnd w:id="0"/>
      <w:r w:rsidRPr="00276E4C">
        <w:rPr>
          <w:rFonts w:ascii="CCW Cursive Writing 5" w:hAnsi="CCW Cursive Writing 5"/>
          <w:sz w:val="24"/>
          <w:u w:val="single"/>
          <w:vertAlign w:val="superscript"/>
        </w:rPr>
        <w:t>th</w:t>
      </w:r>
      <w:r>
        <w:rPr>
          <w:rFonts w:ascii="CCW Cursive Writing 5" w:hAnsi="CCW Cursive Writing 5"/>
          <w:sz w:val="24"/>
          <w:u w:val="single"/>
        </w:rPr>
        <w:t xml:space="preserve"> April </w:t>
      </w:r>
    </w:p>
    <w:p w:rsidR="00276E4C" w:rsidRDefault="00A1459F" w:rsidP="00276E4C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Read Goldilocks and the Three Bears</w:t>
      </w:r>
      <w:r w:rsidR="00276E4C">
        <w:rPr>
          <w:rFonts w:ascii="CCW Cursive Writing 5" w:hAnsi="CCW Cursive Writing 5"/>
          <w:sz w:val="24"/>
        </w:rPr>
        <w:t xml:space="preserve">. If you don’t have this book at home you can access it, for free here: </w:t>
      </w:r>
      <w:hyperlink r:id="rId6" w:history="1">
        <w:r w:rsidR="00276E4C" w:rsidRPr="002D71ED">
          <w:rPr>
            <w:rStyle w:val="Hyperlink"/>
            <w:rFonts w:ascii="CCW Cursive Writing 5" w:hAnsi="CCW Cursive Writing 5"/>
            <w:sz w:val="24"/>
          </w:rPr>
          <w:t>https://www.twinkl.co.uk/resource/t-t-5321-goldilocks-and-the-three-bears-story-powerpoint</w:t>
        </w:r>
      </w:hyperlink>
      <w:r w:rsidR="00276E4C">
        <w:rPr>
          <w:rFonts w:ascii="CCW Cursive Writing 5" w:hAnsi="CCW Cursive Writing 5"/>
          <w:sz w:val="24"/>
        </w:rPr>
        <w:t xml:space="preserve"> </w:t>
      </w:r>
    </w:p>
    <w:p w:rsidR="00276E4C" w:rsidRDefault="00276E4C" w:rsidP="00276E4C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 xml:space="preserve">Using the pictures, write a sentence. </w:t>
      </w:r>
    </w:p>
    <w:p w:rsidR="00276E4C" w:rsidRDefault="00276E4C" w:rsidP="00276E4C">
      <w:pPr>
        <w:pBdr>
          <w:bottom w:val="single" w:sz="12" w:space="1" w:color="auto"/>
        </w:pBd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07D21478" wp14:editId="7AA77447">
            <wp:extent cx="2486025" cy="1657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9221" t="40195" r="24883" b="17242"/>
                    <a:stretch/>
                  </pic:blipFill>
                  <pic:spPr bwMode="auto">
                    <a:xfrm>
                      <a:off x="0" y="0"/>
                      <a:ext cx="2488931" cy="1659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6E4C" w:rsidRDefault="00276E4C" w:rsidP="00276E4C">
      <w:pPr>
        <w:pBdr>
          <w:bottom w:val="single" w:sz="12" w:space="1" w:color="auto"/>
        </w:pBdr>
        <w:jc w:val="center"/>
        <w:rPr>
          <w:rFonts w:ascii="CCW Cursive Writing 5" w:hAnsi="CCW Cursive Writing 5"/>
          <w:sz w:val="24"/>
        </w:rPr>
      </w:pPr>
    </w:p>
    <w:p w:rsidR="00276E4C" w:rsidRPr="00276E4C" w:rsidRDefault="00276E4C" w:rsidP="00276E4C">
      <w:pPr>
        <w:spacing w:line="360" w:lineRule="auto"/>
        <w:jc w:val="center"/>
        <w:rPr>
          <w:rFonts w:ascii="CCW Cursive Writing 5" w:hAnsi="CCW Cursive Writing 5"/>
          <w:sz w:val="24"/>
        </w:rPr>
      </w:pPr>
    </w:p>
    <w:p w:rsidR="00276E4C" w:rsidRDefault="00276E4C" w:rsidP="00276E4C">
      <w:pPr>
        <w:pBdr>
          <w:top w:val="single" w:sz="12" w:space="1" w:color="auto"/>
          <w:bottom w:val="single" w:sz="12" w:space="1" w:color="auto"/>
        </w:pBdr>
        <w:spacing w:line="360" w:lineRule="auto"/>
        <w:rPr>
          <w:rFonts w:ascii="CCW Cursive Writing 5" w:hAnsi="CCW Cursive Writing 5"/>
          <w:sz w:val="24"/>
          <w:u w:val="single"/>
        </w:rPr>
      </w:pPr>
    </w:p>
    <w:p w:rsidR="00276E4C" w:rsidRDefault="00276E4C" w:rsidP="00276E4C">
      <w:pPr>
        <w:pBdr>
          <w:top w:val="single" w:sz="12" w:space="1" w:color="auto"/>
          <w:bottom w:val="single" w:sz="12" w:space="1" w:color="auto"/>
        </w:pBdr>
        <w:rPr>
          <w:rFonts w:ascii="CCW Cursive Writing 5" w:hAnsi="CCW Cursive Writing 5"/>
          <w:sz w:val="24"/>
          <w:u w:val="single"/>
        </w:rPr>
      </w:pPr>
    </w:p>
    <w:p w:rsidR="00276E4C" w:rsidRPr="00276E4C" w:rsidRDefault="00276E4C" w:rsidP="00276E4C">
      <w:pPr>
        <w:pBdr>
          <w:bottom w:val="single" w:sz="12" w:space="1" w:color="auto"/>
          <w:between w:val="single" w:sz="12" w:space="1" w:color="auto"/>
        </w:pBd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0191283D" wp14:editId="667AD3FD">
            <wp:extent cx="2343150" cy="164353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9386" t="39310" r="25548" b="16946"/>
                    <a:stretch/>
                  </pic:blipFill>
                  <pic:spPr bwMode="auto">
                    <a:xfrm>
                      <a:off x="0" y="0"/>
                      <a:ext cx="2381824" cy="1670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6E4C" w:rsidRDefault="00276E4C" w:rsidP="00276E4C">
      <w:pPr>
        <w:pBdr>
          <w:bottom w:val="single" w:sz="12" w:space="1" w:color="auto"/>
          <w:between w:val="single" w:sz="12" w:space="1" w:color="auto"/>
        </w:pBdr>
        <w:spacing w:line="360" w:lineRule="auto"/>
        <w:jc w:val="center"/>
        <w:rPr>
          <w:rFonts w:ascii="CCW Cursive Writing 5" w:hAnsi="CCW Cursive Writing 5"/>
          <w:sz w:val="24"/>
          <w:u w:val="single"/>
        </w:rPr>
      </w:pPr>
    </w:p>
    <w:p w:rsidR="00276E4C" w:rsidRDefault="00276E4C" w:rsidP="00014CF8">
      <w:pPr>
        <w:rPr>
          <w:rFonts w:ascii="CCW Cursive Writing 5" w:hAnsi="CCW Cursive Writing 5"/>
          <w:sz w:val="24"/>
          <w:u w:val="single"/>
        </w:rPr>
      </w:pPr>
    </w:p>
    <w:p w:rsidR="00014CF8" w:rsidRDefault="00014CF8" w:rsidP="00014CF8">
      <w:pPr>
        <w:rPr>
          <w:rFonts w:ascii="CCW Cursive Writing 5" w:hAnsi="CCW Cursive Writing 5"/>
          <w:sz w:val="24"/>
          <w:u w:val="single"/>
        </w:rPr>
      </w:pPr>
    </w:p>
    <w:p w:rsidR="00014CF8" w:rsidRDefault="00014CF8" w:rsidP="00014CF8">
      <w:pPr>
        <w:rPr>
          <w:rFonts w:ascii="CCW Cursive Writing 5" w:hAnsi="CCW Cursive Writing 5"/>
          <w:sz w:val="24"/>
          <w:u w:val="single"/>
        </w:rPr>
      </w:pPr>
    </w:p>
    <w:p w:rsidR="00276E4C" w:rsidRDefault="00276E4C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lastRenderedPageBreak/>
        <w:t>Maths Homework –</w:t>
      </w:r>
      <w:r w:rsidR="00A1459F">
        <w:rPr>
          <w:rFonts w:ascii="CCW Cursive Writing 5" w:hAnsi="CCW Cursive Writing 5"/>
          <w:sz w:val="24"/>
          <w:u w:val="single"/>
        </w:rPr>
        <w:t>Monday</w:t>
      </w:r>
      <w:r>
        <w:rPr>
          <w:rFonts w:ascii="CCW Cursive Writing 5" w:hAnsi="CCW Cursive Writing 5"/>
          <w:sz w:val="24"/>
          <w:u w:val="single"/>
        </w:rPr>
        <w:t xml:space="preserve"> </w:t>
      </w:r>
    </w:p>
    <w:p w:rsidR="00276E4C" w:rsidRDefault="00276E4C" w:rsidP="00276E4C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66CFB28" wp14:editId="6951B0AD">
            <wp:extent cx="5248275" cy="64814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4899" t="22168" r="34689" b="11034"/>
                    <a:stretch/>
                  </pic:blipFill>
                  <pic:spPr bwMode="auto">
                    <a:xfrm>
                      <a:off x="0" y="0"/>
                      <a:ext cx="5272399" cy="6511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0A71" w:rsidRDefault="00F20A71" w:rsidP="00276E4C">
      <w:pPr>
        <w:rPr>
          <w:rFonts w:ascii="CCW Cursive Writing 5" w:hAnsi="CCW Cursive Writing 5"/>
          <w:sz w:val="24"/>
          <w:u w:val="single"/>
        </w:rPr>
      </w:pPr>
    </w:p>
    <w:p w:rsidR="00F20A71" w:rsidRDefault="00F20A71" w:rsidP="00276E4C">
      <w:pPr>
        <w:rPr>
          <w:rFonts w:ascii="CCW Cursive Writing 5" w:hAnsi="CCW Cursive Writing 5"/>
          <w:sz w:val="24"/>
          <w:u w:val="single"/>
        </w:rPr>
      </w:pPr>
    </w:p>
    <w:p w:rsidR="00F20A71" w:rsidRDefault="00F20A71" w:rsidP="00276E4C">
      <w:pPr>
        <w:rPr>
          <w:rFonts w:ascii="CCW Cursive Writing 5" w:hAnsi="CCW Cursive Writing 5"/>
          <w:sz w:val="24"/>
          <w:u w:val="single"/>
        </w:rPr>
      </w:pPr>
    </w:p>
    <w:p w:rsidR="00F20A71" w:rsidRDefault="00F20A71" w:rsidP="00276E4C">
      <w:pPr>
        <w:rPr>
          <w:rFonts w:ascii="CCW Cursive Writing 5" w:hAnsi="CCW Cursive Writing 5"/>
          <w:sz w:val="24"/>
          <w:u w:val="single"/>
        </w:rPr>
      </w:pPr>
    </w:p>
    <w:p w:rsidR="00F20A71" w:rsidRDefault="00DF6EDD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Literacy </w:t>
      </w:r>
      <w:r w:rsidR="00F20A71">
        <w:rPr>
          <w:rFonts w:ascii="CCW Cursive Writing 5" w:hAnsi="CCW Cursive Writing 5"/>
          <w:sz w:val="24"/>
          <w:u w:val="single"/>
        </w:rPr>
        <w:t>Homework – Tuesday</w:t>
      </w:r>
    </w:p>
    <w:p w:rsidR="00F20A71" w:rsidRDefault="00F20A71" w:rsidP="00276E4C">
      <w:pPr>
        <w:rPr>
          <w:rFonts w:ascii="CCW Cursive Writing 5" w:hAnsi="CCW Cursive Writing 5"/>
          <w:sz w:val="24"/>
        </w:rPr>
      </w:pPr>
      <w:r w:rsidRPr="00F20A71">
        <w:rPr>
          <w:rFonts w:ascii="CCW Cursive Writing 5" w:hAnsi="CCW Cursive Writing 5"/>
          <w:sz w:val="24"/>
        </w:rPr>
        <w:lastRenderedPageBreak/>
        <w:t>From reading the story, use the pictures to write a caption of what you think the character is saying.</w:t>
      </w:r>
    </w:p>
    <w:p w:rsidR="00F20A71" w:rsidRPr="00F20A71" w:rsidRDefault="00F20A71" w:rsidP="00F20A71">
      <w:pPr>
        <w:jc w:val="right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361949</wp:posOffset>
                </wp:positionH>
                <wp:positionV relativeFrom="paragraph">
                  <wp:posOffset>1554480</wp:posOffset>
                </wp:positionV>
                <wp:extent cx="2352675" cy="9525"/>
                <wp:effectExtent l="0" t="0" r="28575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26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102D1C" id="Straight Connector 14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122.4pt" to="213.75pt,1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AC3063" wp14:editId="7AC91529">
                <wp:simplePos x="0" y="0"/>
                <wp:positionH relativeFrom="column">
                  <wp:posOffset>180975</wp:posOffset>
                </wp:positionH>
                <wp:positionV relativeFrom="paragraph">
                  <wp:posOffset>1087754</wp:posOffset>
                </wp:positionV>
                <wp:extent cx="2638425" cy="9525"/>
                <wp:effectExtent l="0" t="0" r="28575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384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F3C6D" id="Straight Connector 1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25pt,85.65pt" to="222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668655</wp:posOffset>
                </wp:positionV>
                <wp:extent cx="245745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345B0F" id="Straight Connector 10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.25pt,52.65pt" to="222.75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116205</wp:posOffset>
                </wp:positionV>
                <wp:extent cx="2847975" cy="2019300"/>
                <wp:effectExtent l="19050" t="19050" r="333375" b="38100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2019300"/>
                        </a:xfrm>
                        <a:prstGeom prst="wedgeEllipseCallout">
                          <a:avLst>
                            <a:gd name="adj1" fmla="val 60103"/>
                            <a:gd name="adj2" fmla="val -3675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0A71" w:rsidRDefault="00F20A71" w:rsidP="00F20A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5" o:spid="_x0000_s1026" type="#_x0000_t63" style="position:absolute;left:0;text-align:left;margin-left:7.5pt;margin-top:9.15pt;width:224.25pt;height:15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" adj="23782,2860" filled="f" strokecolor="black [3213]" strokeweight="1pt">
                <v:textbox>
                  <w:txbxContent>
                    <w:p w:rsidR="00F20A71" w:rsidRDefault="00F20A71" w:rsidP="00F20A7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82295C4" wp14:editId="1D1829E2">
            <wp:extent cx="2880867" cy="2019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9553" t="39015" r="24883" b="16650"/>
                    <a:stretch/>
                  </pic:blipFill>
                  <pic:spPr bwMode="auto">
                    <a:xfrm>
                      <a:off x="0" y="0"/>
                      <a:ext cx="2910437" cy="2040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0A71" w:rsidRDefault="00F20A71" w:rsidP="00276E4C">
      <w:pPr>
        <w:rPr>
          <w:rFonts w:ascii="CCW Cursive Writing 5" w:hAnsi="CCW Cursive Writing 5"/>
          <w:sz w:val="24"/>
          <w:u w:val="single"/>
        </w:rPr>
      </w:pPr>
    </w:p>
    <w:p w:rsidR="00F20A71" w:rsidRDefault="00DF6EDD" w:rsidP="00276E4C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ragraph">
                  <wp:posOffset>1293495</wp:posOffset>
                </wp:positionV>
                <wp:extent cx="2228850" cy="28575"/>
                <wp:effectExtent l="0" t="0" r="1905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55FC72" id="Straight Connector 1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5pt,101.85pt" to="441pt,1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3076575</wp:posOffset>
                </wp:positionH>
                <wp:positionV relativeFrom="paragraph">
                  <wp:posOffset>845820</wp:posOffset>
                </wp:positionV>
                <wp:extent cx="2857500" cy="2857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E5C209" id="Straight Connector 1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25pt,66.6pt" to="467.25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3400424</wp:posOffset>
                </wp:positionH>
                <wp:positionV relativeFrom="paragraph">
                  <wp:posOffset>436245</wp:posOffset>
                </wp:positionV>
                <wp:extent cx="2143125" cy="1905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12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C464BE" id="Straight Connector 1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75pt,34.35pt" to="436.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26670</wp:posOffset>
                </wp:positionV>
                <wp:extent cx="3095625" cy="1628775"/>
                <wp:effectExtent l="133350" t="19050" r="47625" b="47625"/>
                <wp:wrapNone/>
                <wp:docPr id="16" name="Oval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1628775"/>
                        </a:xfrm>
                        <a:prstGeom prst="wedgeEllipseCallout">
                          <a:avLst>
                            <a:gd name="adj1" fmla="val -54064"/>
                            <a:gd name="adj2" fmla="val -1878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6EDD" w:rsidRDefault="00DF6EDD" w:rsidP="00DF6E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16" o:spid="_x0000_s1027" type="#_x0000_t63" style="position:absolute;margin-left:232.5pt;margin-top:2.1pt;width:243.75pt;height:128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" adj="-878,6742" filled="f" strokecolor="black [3213]" strokeweight="1pt">
                <v:textbox>
                  <w:txbxContent>
                    <w:p w:rsidR="00DF6EDD" w:rsidRDefault="00DF6EDD" w:rsidP="00DF6ED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20A71">
        <w:rPr>
          <w:noProof/>
          <w:lang w:eastAsia="en-GB"/>
        </w:rPr>
        <w:drawing>
          <wp:inline distT="0" distB="0" distL="0" distR="0" wp14:anchorId="5FCD2045" wp14:editId="3E25F782">
            <wp:extent cx="3129223" cy="17240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5231" t="38719" r="20729" b="18128"/>
                    <a:stretch/>
                  </pic:blipFill>
                  <pic:spPr bwMode="auto">
                    <a:xfrm>
                      <a:off x="0" y="0"/>
                      <a:ext cx="3136831" cy="1728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0A71" w:rsidRDefault="00F20A71" w:rsidP="00276E4C">
      <w:pPr>
        <w:rPr>
          <w:rFonts w:ascii="CCW Cursive Writing 5" w:hAnsi="CCW Cursive Writing 5"/>
          <w:sz w:val="24"/>
          <w:u w:val="single"/>
        </w:rPr>
      </w:pPr>
    </w:p>
    <w:p w:rsidR="00DF6EDD" w:rsidRDefault="00DF6EDD" w:rsidP="00276E4C">
      <w:pPr>
        <w:rPr>
          <w:rFonts w:ascii="CCW Cursive Writing 5" w:hAnsi="CCW Cursive Writing 5"/>
          <w:sz w:val="24"/>
          <w:u w:val="single"/>
        </w:rPr>
      </w:pPr>
    </w:p>
    <w:p w:rsidR="00F20A71" w:rsidRDefault="00F20A71" w:rsidP="00276E4C">
      <w:pPr>
        <w:rPr>
          <w:rFonts w:ascii="CCW Cursive Writing 5" w:hAnsi="CCW Cursive Writing 5"/>
          <w:sz w:val="24"/>
          <w:u w:val="single"/>
        </w:rPr>
      </w:pPr>
    </w:p>
    <w:p w:rsidR="00DF6EDD" w:rsidRDefault="00DF6EDD" w:rsidP="00276E4C">
      <w:pPr>
        <w:rPr>
          <w:rFonts w:ascii="CCW Cursive Writing 5" w:hAnsi="CCW Cursive Writing 5"/>
          <w:sz w:val="24"/>
          <w:u w:val="single"/>
        </w:rPr>
      </w:pPr>
    </w:p>
    <w:p w:rsidR="00DF6EDD" w:rsidRDefault="00DF6EDD" w:rsidP="00276E4C">
      <w:pPr>
        <w:rPr>
          <w:rFonts w:ascii="CCW Cursive Writing 5" w:hAnsi="CCW Cursive Writing 5"/>
          <w:sz w:val="24"/>
          <w:u w:val="single"/>
        </w:rPr>
      </w:pPr>
    </w:p>
    <w:p w:rsidR="00DF6EDD" w:rsidRDefault="00DF6EDD" w:rsidP="00276E4C">
      <w:pPr>
        <w:rPr>
          <w:rFonts w:ascii="CCW Cursive Writing 5" w:hAnsi="CCW Cursive Writing 5"/>
          <w:sz w:val="24"/>
          <w:u w:val="single"/>
        </w:rPr>
      </w:pPr>
    </w:p>
    <w:p w:rsidR="00DF6EDD" w:rsidRDefault="00DF6EDD" w:rsidP="00276E4C">
      <w:pPr>
        <w:rPr>
          <w:rFonts w:ascii="CCW Cursive Writing 5" w:hAnsi="CCW Cursive Writing 5"/>
          <w:sz w:val="24"/>
          <w:u w:val="single"/>
        </w:rPr>
      </w:pPr>
    </w:p>
    <w:p w:rsidR="00DF6EDD" w:rsidRDefault="00DF6EDD" w:rsidP="00276E4C">
      <w:pPr>
        <w:rPr>
          <w:rFonts w:ascii="CCW Cursive Writing 5" w:hAnsi="CCW Cursive Writing 5"/>
          <w:sz w:val="24"/>
          <w:u w:val="single"/>
        </w:rPr>
      </w:pPr>
    </w:p>
    <w:p w:rsidR="00DF6EDD" w:rsidRDefault="00DF6EDD" w:rsidP="00276E4C">
      <w:pPr>
        <w:rPr>
          <w:rFonts w:ascii="CCW Cursive Writing 5" w:hAnsi="CCW Cursive Writing 5"/>
          <w:sz w:val="24"/>
          <w:u w:val="single"/>
        </w:rPr>
      </w:pPr>
    </w:p>
    <w:p w:rsidR="00DF6EDD" w:rsidRDefault="00DF6EDD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Maths Homework- Tuesday </w:t>
      </w:r>
    </w:p>
    <w:p w:rsidR="00DF6EDD" w:rsidRDefault="00DF6EDD" w:rsidP="00DF6EDD">
      <w:pPr>
        <w:jc w:val="right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8BB30D2" wp14:editId="3518B2B5">
            <wp:extent cx="5894100" cy="67437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1243" t="15074" r="31864" b="9852"/>
                    <a:stretch/>
                  </pic:blipFill>
                  <pic:spPr bwMode="auto">
                    <a:xfrm>
                      <a:off x="0" y="0"/>
                      <a:ext cx="5930580" cy="6785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6EDD" w:rsidRDefault="00DF6EDD" w:rsidP="00DF6EDD">
      <w:pPr>
        <w:jc w:val="right"/>
        <w:rPr>
          <w:rFonts w:ascii="CCW Cursive Writing 5" w:hAnsi="CCW Cursive Writing 5"/>
          <w:sz w:val="24"/>
          <w:u w:val="single"/>
        </w:rPr>
      </w:pPr>
    </w:p>
    <w:p w:rsidR="00DF6EDD" w:rsidRDefault="00DF6EDD" w:rsidP="00DF6EDD">
      <w:pPr>
        <w:jc w:val="right"/>
        <w:rPr>
          <w:rFonts w:ascii="CCW Cursive Writing 5" w:hAnsi="CCW Cursive Writing 5"/>
          <w:sz w:val="24"/>
          <w:u w:val="single"/>
        </w:rPr>
      </w:pPr>
    </w:p>
    <w:p w:rsidR="00DF6EDD" w:rsidRDefault="00DF6EDD" w:rsidP="00DF6EDD">
      <w:pPr>
        <w:jc w:val="right"/>
        <w:rPr>
          <w:rFonts w:ascii="CCW Cursive Writing 5" w:hAnsi="CCW Cursive Writing 5"/>
          <w:sz w:val="24"/>
          <w:u w:val="single"/>
        </w:rPr>
      </w:pPr>
    </w:p>
    <w:p w:rsidR="00DF6EDD" w:rsidRDefault="00DF6EDD" w:rsidP="00DF6EDD">
      <w:pPr>
        <w:jc w:val="right"/>
        <w:rPr>
          <w:rFonts w:ascii="CCW Cursive Writing 5" w:hAnsi="CCW Cursive Writing 5"/>
          <w:sz w:val="24"/>
          <w:u w:val="single"/>
        </w:rPr>
      </w:pPr>
    </w:p>
    <w:p w:rsidR="00DF6EDD" w:rsidRDefault="00DF6EDD" w:rsidP="00DF6EDD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Literacy Homework – Wednesday </w:t>
      </w:r>
    </w:p>
    <w:p w:rsidR="00DF6EDD" w:rsidRDefault="00DF6EDD" w:rsidP="00DF6EDD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lastRenderedPageBreak/>
        <w:t>Read The Ugly Duckling. If you don’t have this book at home you can access it, for free here:</w:t>
      </w:r>
    </w:p>
    <w:p w:rsidR="00DF6EDD" w:rsidRDefault="00BB76A8" w:rsidP="00DF6EDD">
      <w:pPr>
        <w:rPr>
          <w:rFonts w:ascii="CCW Cursive Writing 5" w:hAnsi="CCW Cursive Writing 5"/>
          <w:sz w:val="24"/>
          <w:u w:val="single"/>
        </w:rPr>
      </w:pPr>
      <w:hyperlink r:id="rId13" w:history="1">
        <w:r w:rsidR="00DF6EDD" w:rsidRPr="002D71ED">
          <w:rPr>
            <w:rStyle w:val="Hyperlink"/>
            <w:rFonts w:ascii="CCW Cursive Writing 5" w:hAnsi="CCW Cursive Writing 5"/>
            <w:sz w:val="24"/>
          </w:rPr>
          <w:t>https://www.twinkl.co.uk/resource/t-t-5337-the-ugly-duckling-story-powerpoint</w:t>
        </w:r>
      </w:hyperlink>
      <w:r w:rsidR="00DF6EDD">
        <w:rPr>
          <w:rFonts w:ascii="CCW Cursive Writing 5" w:hAnsi="CCW Cursive Writing 5"/>
          <w:sz w:val="24"/>
          <w:u w:val="single"/>
        </w:rPr>
        <w:t xml:space="preserve"> </w:t>
      </w:r>
    </w:p>
    <w:p w:rsidR="00DF6EDD" w:rsidRDefault="00DF6EDD" w:rsidP="00DF6EDD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 xml:space="preserve">Using the pictures, write a sentence. </w:t>
      </w:r>
    </w:p>
    <w:p w:rsidR="00DF6EDD" w:rsidRDefault="00DF6EDD" w:rsidP="00DF6EDD">
      <w:pPr>
        <w:pBdr>
          <w:bottom w:val="single" w:sz="12" w:space="1" w:color="auto"/>
        </w:pBdr>
        <w:jc w:val="center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856B85D" wp14:editId="03372494">
            <wp:extent cx="2476500" cy="1552575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7765" t="33102" r="19169" b="18289"/>
                    <a:stretch/>
                  </pic:blipFill>
                  <pic:spPr bwMode="auto">
                    <a:xfrm>
                      <a:off x="0" y="0"/>
                      <a:ext cx="2476500" cy="155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6EDD" w:rsidRDefault="00DF6EDD" w:rsidP="00DF6EDD">
      <w:pPr>
        <w:pBdr>
          <w:bottom w:val="single" w:sz="12" w:space="1" w:color="auto"/>
        </w:pBdr>
        <w:jc w:val="center"/>
        <w:rPr>
          <w:rFonts w:ascii="CCW Cursive Writing 5" w:hAnsi="CCW Cursive Writing 5"/>
          <w:sz w:val="24"/>
          <w:u w:val="single"/>
        </w:rPr>
      </w:pPr>
    </w:p>
    <w:p w:rsidR="00DF6EDD" w:rsidRDefault="00DF6EDD" w:rsidP="00DF6EDD">
      <w:pPr>
        <w:spacing w:line="360" w:lineRule="auto"/>
        <w:jc w:val="center"/>
        <w:rPr>
          <w:rFonts w:ascii="CCW Cursive Writing 5" w:hAnsi="CCW Cursive Writing 5"/>
          <w:sz w:val="24"/>
          <w:u w:val="single"/>
        </w:rPr>
      </w:pPr>
    </w:p>
    <w:p w:rsidR="00DF6EDD" w:rsidRDefault="00DF6EDD" w:rsidP="00DF6EDD">
      <w:pPr>
        <w:pBdr>
          <w:top w:val="single" w:sz="12" w:space="1" w:color="auto"/>
          <w:bottom w:val="single" w:sz="12" w:space="1" w:color="auto"/>
        </w:pBdr>
        <w:spacing w:line="360" w:lineRule="auto"/>
        <w:rPr>
          <w:rFonts w:ascii="CCW Cursive Writing 5" w:hAnsi="CCW Cursive Writing 5"/>
          <w:sz w:val="24"/>
          <w:u w:val="single"/>
        </w:rPr>
      </w:pPr>
    </w:p>
    <w:p w:rsidR="00DF6EDD" w:rsidRDefault="00DF6EDD" w:rsidP="008029A9">
      <w:pPr>
        <w:pBdr>
          <w:bottom w:val="single" w:sz="12" w:space="1" w:color="auto"/>
          <w:between w:val="single" w:sz="12" w:space="1" w:color="auto"/>
        </w:pBdr>
        <w:spacing w:line="720" w:lineRule="auto"/>
        <w:jc w:val="center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5F9FFC2D" wp14:editId="3F1DF64F">
            <wp:extent cx="2609850" cy="166081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7891" t="33695" r="20064" b="18719"/>
                    <a:stretch/>
                  </pic:blipFill>
                  <pic:spPr bwMode="auto">
                    <a:xfrm>
                      <a:off x="0" y="0"/>
                      <a:ext cx="2616987" cy="1665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29A9" w:rsidRPr="008029A9" w:rsidRDefault="008029A9" w:rsidP="008029A9">
      <w:pPr>
        <w:pBdr>
          <w:bottom w:val="single" w:sz="12" w:space="1" w:color="auto"/>
          <w:between w:val="single" w:sz="12" w:space="1" w:color="auto"/>
        </w:pBdr>
        <w:spacing w:line="360" w:lineRule="auto"/>
        <w:jc w:val="center"/>
        <w:rPr>
          <w:rFonts w:ascii="CCW Cursive Writing 5" w:hAnsi="CCW Cursive Writing 5"/>
          <w:sz w:val="24"/>
        </w:rPr>
      </w:pPr>
    </w:p>
    <w:p w:rsidR="008029A9" w:rsidRDefault="008029A9" w:rsidP="008029A9">
      <w:pPr>
        <w:pBdr>
          <w:bottom w:val="single" w:sz="12" w:space="1" w:color="auto"/>
          <w:between w:val="single" w:sz="12" w:space="1" w:color="auto"/>
        </w:pBdr>
        <w:spacing w:line="480" w:lineRule="auto"/>
        <w:jc w:val="center"/>
        <w:rPr>
          <w:rFonts w:ascii="CCW Cursive Writing 5" w:hAnsi="CCW Cursive Writing 5"/>
          <w:sz w:val="24"/>
          <w:u w:val="single"/>
        </w:rPr>
      </w:pPr>
    </w:p>
    <w:p w:rsidR="008029A9" w:rsidRDefault="008029A9" w:rsidP="00DF6EDD">
      <w:pPr>
        <w:jc w:val="center"/>
        <w:rPr>
          <w:rFonts w:ascii="CCW Cursive Writing 5" w:hAnsi="CCW Cursive Writing 5"/>
          <w:sz w:val="24"/>
          <w:u w:val="single"/>
        </w:rPr>
      </w:pPr>
    </w:p>
    <w:p w:rsidR="00DF6EDD" w:rsidRDefault="00DF6EDD" w:rsidP="00DF6EDD">
      <w:pPr>
        <w:jc w:val="right"/>
        <w:rPr>
          <w:rFonts w:ascii="CCW Cursive Writing 5" w:hAnsi="CCW Cursive Writing 5"/>
          <w:sz w:val="24"/>
          <w:u w:val="single"/>
        </w:rPr>
      </w:pPr>
    </w:p>
    <w:p w:rsidR="008029A9" w:rsidRDefault="008029A9" w:rsidP="008029A9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  <w:u w:val="single"/>
        </w:rPr>
        <w:t>Maths Homework – Wednesday</w:t>
      </w:r>
    </w:p>
    <w:p w:rsidR="008029A9" w:rsidRDefault="00A1459F" w:rsidP="008029A9">
      <w:pP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658577D" wp14:editId="71C163C7">
            <wp:extent cx="6108700" cy="4201469"/>
            <wp:effectExtent l="0" t="0" r="6350" b="889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3842" t="20792" r="18735" b="8966"/>
                    <a:stretch/>
                  </pic:blipFill>
                  <pic:spPr bwMode="auto">
                    <a:xfrm>
                      <a:off x="0" y="0"/>
                      <a:ext cx="6143830" cy="4225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29A9" w:rsidRDefault="008029A9" w:rsidP="008029A9">
      <w:pPr>
        <w:jc w:val="center"/>
        <w:rPr>
          <w:rFonts w:ascii="CCW Cursive Writing 5" w:hAnsi="CCW Cursive Writing 5"/>
          <w:sz w:val="24"/>
        </w:rPr>
      </w:pPr>
    </w:p>
    <w:p w:rsidR="00A1459F" w:rsidRDefault="00A1459F" w:rsidP="008029A9">
      <w:pP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4ABC35F4" wp14:editId="316EAC88">
            <wp:extent cx="939628" cy="2857500"/>
            <wp:effectExtent l="0" t="0" r="0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0968" t="28291" r="80503" b="25576"/>
                    <a:stretch/>
                  </pic:blipFill>
                  <pic:spPr bwMode="auto">
                    <a:xfrm>
                      <a:off x="0" y="0"/>
                      <a:ext cx="948161" cy="288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459F" w:rsidRDefault="00A1459F" w:rsidP="00A1459F">
      <w:pPr>
        <w:rPr>
          <w:rFonts w:ascii="CCW Cursive Writing 5" w:hAnsi="CCW Cursive Writing 5"/>
          <w:sz w:val="24"/>
        </w:rPr>
      </w:pPr>
    </w:p>
    <w:p w:rsidR="00A1459F" w:rsidRDefault="00A1459F" w:rsidP="008029A9">
      <w:pPr>
        <w:jc w:val="center"/>
        <w:rPr>
          <w:rFonts w:ascii="CCW Cursive Writing 5" w:hAnsi="CCW Cursive Writing 5"/>
          <w:sz w:val="24"/>
        </w:rPr>
      </w:pPr>
    </w:p>
    <w:p w:rsidR="008029A9" w:rsidRDefault="008029A9" w:rsidP="008029A9">
      <w:pPr>
        <w:rPr>
          <w:rFonts w:ascii="CCW Cursive Writing 5" w:hAnsi="CCW Cursive Writing 5"/>
          <w:sz w:val="24"/>
          <w:u w:val="single"/>
        </w:rPr>
      </w:pPr>
      <w:r w:rsidRPr="008029A9">
        <w:rPr>
          <w:rFonts w:ascii="CCW Cursive Writing 5" w:hAnsi="CCW Cursive Writing 5"/>
          <w:sz w:val="24"/>
          <w:u w:val="single"/>
        </w:rPr>
        <w:t xml:space="preserve">Literacy Homework – Thursday </w:t>
      </w:r>
    </w:p>
    <w:p w:rsidR="00F33BCA" w:rsidRPr="00F33BCA" w:rsidRDefault="00F33BCA" w:rsidP="008029A9">
      <w:pPr>
        <w:rPr>
          <w:rFonts w:ascii="CCW Cursive Writing 5" w:hAnsi="CCW Cursive Writing 5"/>
          <w:sz w:val="24"/>
        </w:rPr>
      </w:pPr>
      <w:r w:rsidRPr="00F20A71">
        <w:rPr>
          <w:rFonts w:ascii="CCW Cursive Writing 5" w:hAnsi="CCW Cursive Writing 5"/>
          <w:sz w:val="24"/>
        </w:rPr>
        <w:lastRenderedPageBreak/>
        <w:t>From reading the story, use the pictures to write a caption of what you think the character is saying.</w:t>
      </w:r>
    </w:p>
    <w:p w:rsidR="005044B2" w:rsidRPr="008029A9" w:rsidRDefault="00F33BCA" w:rsidP="005044B2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3428999</wp:posOffset>
                </wp:positionH>
                <wp:positionV relativeFrom="paragraph">
                  <wp:posOffset>1226185</wp:posOffset>
                </wp:positionV>
                <wp:extent cx="2295525" cy="9525"/>
                <wp:effectExtent l="0" t="0" r="28575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955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8755DA" id="Straight Connector 30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96.55pt" to="450.75pt,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3086099</wp:posOffset>
                </wp:positionH>
                <wp:positionV relativeFrom="paragraph">
                  <wp:posOffset>826135</wp:posOffset>
                </wp:positionV>
                <wp:extent cx="2981325" cy="19050"/>
                <wp:effectExtent l="0" t="0" r="2857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8132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078453" id="Straight Connector 2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65.05pt" to="477.75pt,6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3486149</wp:posOffset>
                </wp:positionH>
                <wp:positionV relativeFrom="paragraph">
                  <wp:posOffset>387985</wp:posOffset>
                </wp:positionV>
                <wp:extent cx="2219325" cy="1905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932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8730C0" id="Straight Connector 2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5pt,30.55pt" to="449.25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416560</wp:posOffset>
                </wp:positionV>
                <wp:extent cx="0" cy="0"/>
                <wp:effectExtent l="0" t="0" r="0" b="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41FABF" id="Straight Connector 2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32.8pt" to="272.2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" strokecolor="#5b9bd5 [3204]" strokeweight=".5pt">
                <v:stroke joinstyle="miter"/>
              </v:line>
            </w:pict>
          </mc:Fallback>
        </mc:AlternateContent>
      </w:r>
      <w:r w:rsidR="005044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26035</wp:posOffset>
                </wp:positionV>
                <wp:extent cx="3238500" cy="1504950"/>
                <wp:effectExtent l="495300" t="19050" r="38100" b="3810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504950"/>
                        </a:xfrm>
                        <a:prstGeom prst="wedgeEllipseCallout">
                          <a:avLst>
                            <a:gd name="adj1" fmla="val -64125"/>
                            <a:gd name="adj2" fmla="val 33386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44B2" w:rsidRDefault="005044B2" w:rsidP="005044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6" o:spid="_x0000_s1028" type="#_x0000_t63" style="position:absolute;margin-left:232.5pt;margin-top:2.05pt;width:255pt;height:11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" adj="-3051,18011" filled="f" strokecolor="black [3213]" strokeweight="1pt">
                <v:textbox>
                  <w:txbxContent>
                    <w:p w:rsidR="005044B2" w:rsidRDefault="005044B2" w:rsidP="005044B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044B2">
        <w:rPr>
          <w:noProof/>
          <w:lang w:eastAsia="en-GB"/>
        </w:rPr>
        <w:drawing>
          <wp:inline distT="0" distB="0" distL="0" distR="0" wp14:anchorId="6E75F965" wp14:editId="1B8E8175">
            <wp:extent cx="2924175" cy="1759074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7558" t="35763" r="19899" b="18719"/>
                    <a:stretch/>
                  </pic:blipFill>
                  <pic:spPr bwMode="auto">
                    <a:xfrm>
                      <a:off x="0" y="0"/>
                      <a:ext cx="2945569" cy="1771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6EDD" w:rsidRDefault="00F33BCA" w:rsidP="00DF6EDD">
      <w:pPr>
        <w:jc w:val="right"/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318770</wp:posOffset>
                </wp:positionV>
                <wp:extent cx="3105150" cy="2105025"/>
                <wp:effectExtent l="19050" t="19050" r="1409700" b="47625"/>
                <wp:wrapNone/>
                <wp:docPr id="192" name="Oval Callout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2105025"/>
                        </a:xfrm>
                        <a:prstGeom prst="wedgeEllipseCallout">
                          <a:avLst>
                            <a:gd name="adj1" fmla="val 94197"/>
                            <a:gd name="adj2" fmla="val -262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3BCA" w:rsidRDefault="00F33BCA" w:rsidP="00F33B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192" o:spid="_x0000_s1029" type="#_x0000_t63" style="position:absolute;left:0;text-align:left;margin-left:-43.5pt;margin-top:25.1pt;width:244.5pt;height:165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" adj="31147,10233" fillcolor="white [3212]" strokecolor="black [3213]" strokeweight="1pt">
                <v:textbox>
                  <w:txbxContent>
                    <w:p w:rsidR="00F33BCA" w:rsidRDefault="00F33BCA" w:rsidP="00F33BC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33BCA" w:rsidRDefault="00F33BCA" w:rsidP="00DF6EDD">
      <w:pPr>
        <w:jc w:val="right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85724</wp:posOffset>
                </wp:positionH>
                <wp:positionV relativeFrom="paragraph">
                  <wp:posOffset>1811020</wp:posOffset>
                </wp:positionV>
                <wp:extent cx="1704975" cy="28575"/>
                <wp:effectExtent l="0" t="0" r="28575" b="28575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F93C2" id="Straight Connector 19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75pt,142.6pt" to="141pt,1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-352426</wp:posOffset>
                </wp:positionH>
                <wp:positionV relativeFrom="paragraph">
                  <wp:posOffset>1334770</wp:posOffset>
                </wp:positionV>
                <wp:extent cx="2695575" cy="19050"/>
                <wp:effectExtent l="0" t="0" r="28575" b="19050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557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F5CFFC" id="Straight Connector 19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75pt,105.1pt" to="184.5pt,10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-466725</wp:posOffset>
                </wp:positionH>
                <wp:positionV relativeFrom="paragraph">
                  <wp:posOffset>868045</wp:posOffset>
                </wp:positionV>
                <wp:extent cx="3000375" cy="19050"/>
                <wp:effectExtent l="0" t="0" r="28575" b="19050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A3109" id="Straight Connector 19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.75pt,68.35pt" to="199.5pt,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-180976</wp:posOffset>
                </wp:positionH>
                <wp:positionV relativeFrom="paragraph">
                  <wp:posOffset>448945</wp:posOffset>
                </wp:positionV>
                <wp:extent cx="2295525" cy="9525"/>
                <wp:effectExtent l="0" t="0" r="28575" b="28575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51BF46" id="Straight Connector 19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25pt,35.35pt" to="166.5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305B2FD" wp14:editId="7185C5EA">
            <wp:extent cx="3165642" cy="21145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8057" t="33399" r="19399" b="16059"/>
                    <a:stretch/>
                  </pic:blipFill>
                  <pic:spPr bwMode="auto">
                    <a:xfrm>
                      <a:off x="0" y="0"/>
                      <a:ext cx="3177392" cy="2122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Maths Homework – Thursday </w:t>
      </w:r>
    </w:p>
    <w:p w:rsidR="00A1459F" w:rsidRDefault="00A1459F" w:rsidP="00A1459F">
      <w:pPr>
        <w:rPr>
          <w:rFonts w:ascii="CCW Cursive Writing 5" w:hAnsi="CCW Cursive Writing 5"/>
          <w:noProof/>
          <w:lang w:eastAsia="en-GB"/>
        </w:rPr>
      </w:pPr>
      <w:r w:rsidRPr="008029A9">
        <w:rPr>
          <w:rFonts w:ascii="CCW Cursive Writing 5" w:hAnsi="CCW Cursive Writing 5"/>
          <w:noProof/>
          <w:lang w:eastAsia="en-GB"/>
        </w:rPr>
        <w:lastRenderedPageBreak/>
        <w:t xml:space="preserve">We have been learning a lot about subtraction. We know that we need to count backwards on a numberline and take away the number by crossing out if needed. </w:t>
      </w:r>
    </w:p>
    <w:p w:rsidR="00A1459F" w:rsidRDefault="00A1459F" w:rsidP="00A1459F">
      <w:pPr>
        <w:jc w:val="center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70860B5" wp14:editId="1772EA4E">
            <wp:extent cx="4867275" cy="6336641"/>
            <wp:effectExtent l="0" t="0" r="0" b="762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6894" t="20098" r="36683" b="18719"/>
                    <a:stretch/>
                  </pic:blipFill>
                  <pic:spPr bwMode="auto">
                    <a:xfrm>
                      <a:off x="0" y="0"/>
                      <a:ext cx="4895428" cy="63732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3BCA" w:rsidRDefault="00F33BCA" w:rsidP="00F33BCA">
      <w:pPr>
        <w:jc w:val="center"/>
        <w:rPr>
          <w:rFonts w:ascii="CCW Cursive Writing 5" w:hAnsi="CCW Cursive Writing 5"/>
          <w:sz w:val="24"/>
          <w:u w:val="single"/>
        </w:rPr>
      </w:pPr>
    </w:p>
    <w:p w:rsidR="00F33BCA" w:rsidRDefault="00F33BCA" w:rsidP="00F33BCA">
      <w:pPr>
        <w:jc w:val="center"/>
        <w:rPr>
          <w:rFonts w:ascii="CCW Cursive Writing 5" w:hAnsi="CCW Cursive Writing 5"/>
          <w:sz w:val="24"/>
          <w:u w:val="single"/>
        </w:rPr>
      </w:pPr>
    </w:p>
    <w:p w:rsidR="00F33BCA" w:rsidRDefault="00F33BCA" w:rsidP="00A1459F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F33BCA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Literacy homework – Friday </w:t>
      </w:r>
    </w:p>
    <w:p w:rsidR="00F33BCA" w:rsidRDefault="00F33BCA" w:rsidP="00F33BCA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6238B199" wp14:editId="7D7F0B70">
            <wp:extent cx="6000750" cy="7340452"/>
            <wp:effectExtent l="0" t="0" r="0" b="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1741" t="15074" r="32529" b="7192"/>
                    <a:stretch/>
                  </pic:blipFill>
                  <pic:spPr bwMode="auto">
                    <a:xfrm>
                      <a:off x="0" y="0"/>
                      <a:ext cx="6025777" cy="7371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Maths Homework – Friday </w:t>
      </w:r>
    </w:p>
    <w:p w:rsidR="00A1459F" w:rsidRDefault="00A1459F" w:rsidP="00276E4C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6FEB915" wp14:editId="650F2E19">
            <wp:extent cx="5705475" cy="7377143"/>
            <wp:effectExtent l="0" t="0" r="0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36893" t="28965" r="37015" b="11035"/>
                    <a:stretch/>
                  </pic:blipFill>
                  <pic:spPr bwMode="auto">
                    <a:xfrm>
                      <a:off x="0" y="0"/>
                      <a:ext cx="5726339" cy="7404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8555E6" w:rsidRDefault="00BB76A8"/>
    <w:sectPr w:rsidR="008555E6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6A8" w:rsidRDefault="00BB76A8" w:rsidP="00BB76A8">
      <w:pPr>
        <w:spacing w:after="0" w:line="240" w:lineRule="auto"/>
      </w:pPr>
      <w:r>
        <w:separator/>
      </w:r>
    </w:p>
  </w:endnote>
  <w:endnote w:type="continuationSeparator" w:id="0">
    <w:p w:rsidR="00BB76A8" w:rsidRDefault="00BB76A8" w:rsidP="00BB7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6A8" w:rsidRDefault="00BB76A8" w:rsidP="00BB76A8">
      <w:pPr>
        <w:spacing w:after="0" w:line="240" w:lineRule="auto"/>
      </w:pPr>
      <w:r>
        <w:separator/>
      </w:r>
    </w:p>
  </w:footnote>
  <w:footnote w:type="continuationSeparator" w:id="0">
    <w:p w:rsidR="00BB76A8" w:rsidRDefault="00BB76A8" w:rsidP="00BB7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6A8" w:rsidRPr="00BB76A8" w:rsidRDefault="00BB76A8">
    <w:pPr>
      <w:pStyle w:val="Header"/>
      <w:rPr>
        <w:rFonts w:ascii="CCW Cursive Writing 5" w:hAnsi="CCW Cursive Writing 5"/>
      </w:rPr>
    </w:pPr>
    <w:r>
      <w:rPr>
        <w:rFonts w:ascii="CCW Cursive Writing 5" w:hAnsi="CCW Cursive Writing 5"/>
      </w:rPr>
      <w:t>Homework Pack Week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E4C"/>
    <w:rsid w:val="00014CF8"/>
    <w:rsid w:val="00276E4C"/>
    <w:rsid w:val="004409F8"/>
    <w:rsid w:val="005044B2"/>
    <w:rsid w:val="008029A9"/>
    <w:rsid w:val="00A1459F"/>
    <w:rsid w:val="00B35A7C"/>
    <w:rsid w:val="00B90C5B"/>
    <w:rsid w:val="00BB76A8"/>
    <w:rsid w:val="00DF6EDD"/>
    <w:rsid w:val="00F20A71"/>
    <w:rsid w:val="00F3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4477C9-4EB0-454B-8B14-86DFD601C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E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6E4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76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6A8"/>
  </w:style>
  <w:style w:type="paragraph" w:styleId="Footer">
    <w:name w:val="footer"/>
    <w:basedOn w:val="Normal"/>
    <w:link w:val="FooterChar"/>
    <w:uiPriority w:val="99"/>
    <w:unhideWhenUsed/>
    <w:rsid w:val="00BB76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winkl.co.uk/resource/t-t-5337-the-ugly-duckling-story-powerpoint" TargetMode="External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hyperlink" Target="https://www.twinkl.co.uk/resource/t-t-5321-goldilocks-and-the-three-bears-story-powerpoint" TargetMode="Externa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6CF60FE3</Template>
  <TotalTime>82</TotalTime>
  <Pages>10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3</cp:revision>
  <dcterms:created xsi:type="dcterms:W3CDTF">2020-04-02T08:42:00Z</dcterms:created>
  <dcterms:modified xsi:type="dcterms:W3CDTF">2020-04-02T10:11:00Z</dcterms:modified>
</cp:coreProperties>
</file>