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5E6" w:rsidRPr="006A0BE7" w:rsidRDefault="00910044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– </w:t>
      </w:r>
      <w:r w:rsidR="006A0BE7" w:rsidRPr="006A0BE7">
        <w:rPr>
          <w:rFonts w:ascii="CCW Cursive Writing 5" w:hAnsi="CCW Cursive Writing 5"/>
          <w:sz w:val="24"/>
          <w:u w:val="single"/>
        </w:rPr>
        <w:t>Monday</w:t>
      </w:r>
      <w:r>
        <w:rPr>
          <w:rFonts w:ascii="CCW Cursive Writing 5" w:hAnsi="CCW Cursive Writing 5"/>
          <w:sz w:val="24"/>
          <w:u w:val="single"/>
        </w:rPr>
        <w:t>6th April</w:t>
      </w:r>
    </w:p>
    <w:p w:rsidR="000E091C" w:rsidRDefault="000E091C">
      <w:pPr>
        <w:rPr>
          <w:rFonts w:ascii="CCW Cursive Writing 5" w:hAnsi="CCW Cursive Writing 5"/>
        </w:rPr>
      </w:pPr>
      <w:r w:rsidRPr="000E091C">
        <w:rPr>
          <w:rFonts w:ascii="CCW Cursive Writing 5" w:hAnsi="CCW Cursive Writing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414020</wp:posOffset>
                </wp:positionV>
                <wp:extent cx="6124575" cy="135255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091C" w:rsidRDefault="000E09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2.6pt;width:482.25pt;height:10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" strokecolor="#5b9bd5 [3204]" strokeweight="3pt">
                <v:textbox>
                  <w:txbxContent>
                    <w:p w:rsidR="000E091C" w:rsidRDefault="000E091C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CW Cursive Writing 5" w:hAnsi="CCW Cursive Writing 5"/>
        </w:rPr>
        <w:t xml:space="preserve">Write your full name in the box below. </w:t>
      </w:r>
    </w:p>
    <w:p w:rsidR="000E091C" w:rsidRDefault="000E091C">
      <w:pPr>
        <w:rPr>
          <w:rFonts w:ascii="CCW Cursive Writing 5" w:hAnsi="CCW Cursive Writing 5"/>
        </w:rPr>
      </w:pPr>
    </w:p>
    <w:p w:rsidR="000E091C" w:rsidRDefault="000E091C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Match the pictures to the words. </w:t>
      </w:r>
    </w:p>
    <w:p w:rsidR="000E091C" w:rsidRDefault="000E091C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258532EF" wp14:editId="1FA00C61">
            <wp:extent cx="4476750" cy="56020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900" t="21576" r="34688" b="10740"/>
                    <a:stretch/>
                  </pic:blipFill>
                  <pic:spPr bwMode="auto">
                    <a:xfrm>
                      <a:off x="0" y="0"/>
                      <a:ext cx="4509758" cy="5643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91C" w:rsidRDefault="000E091C" w:rsidP="000E091C">
      <w:pPr>
        <w:jc w:val="center"/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>Write the words to match the picture or focus on the initial sound of the word.</w:t>
      </w:r>
    </w:p>
    <w:p w:rsidR="006A0BE7" w:rsidRDefault="006A0BE7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62DF583F" wp14:editId="25830824">
            <wp:extent cx="4800600" cy="3235514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209" t="18030" r="22355" b="18424"/>
                    <a:stretch/>
                  </pic:blipFill>
                  <pic:spPr bwMode="auto">
                    <a:xfrm>
                      <a:off x="0" y="0"/>
                      <a:ext cx="4821301" cy="3249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91C" w:rsidRDefault="000E091C" w:rsidP="000E091C">
      <w:pPr>
        <w:jc w:val="center"/>
        <w:rPr>
          <w:rFonts w:ascii="CCW Cursive Writing 5" w:hAnsi="CCW Cursive Writing 5"/>
        </w:rPr>
      </w:pPr>
    </w:p>
    <w:p w:rsidR="00910044" w:rsidRDefault="006A0BE7" w:rsidP="00910044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Challenge: Can you write a sentence about one of the pictures? For example, </w:t>
      </w:r>
      <w:proofErr w:type="gramStart"/>
      <w:r>
        <w:rPr>
          <w:rFonts w:ascii="CCW Cursive Writing 5" w:hAnsi="CCW Cursive Writing 5"/>
        </w:rPr>
        <w:t>The</w:t>
      </w:r>
      <w:proofErr w:type="gramEnd"/>
      <w:r>
        <w:rPr>
          <w:rFonts w:ascii="CCW Cursive Writing 5" w:hAnsi="CCW Cursive Writing 5"/>
        </w:rPr>
        <w:t xml:space="preserve"> dog is big.</w:t>
      </w: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 xml:space="preserve">Maths – Monday </w:t>
      </w:r>
    </w:p>
    <w:p w:rsidR="00910044" w:rsidRDefault="00910044" w:rsidP="00910044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Colour in the pizza using the key to help you.</w:t>
      </w:r>
    </w:p>
    <w:p w:rsidR="00910044" w:rsidRDefault="00EE388B" w:rsidP="00910044">
      <w:pPr>
        <w:rPr>
          <w:rFonts w:ascii="CCW Cursive Writing 5" w:hAnsi="CCW Cursive Writing 5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5504180</wp:posOffset>
                </wp:positionV>
                <wp:extent cx="304800" cy="3048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B8F86" id="Rectangle 10" o:spid="_x0000_s1026" style="position:absolute;margin-left:27pt;margin-top:433.4pt;width:2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" fillcolor="red" strokecolor="red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5037455</wp:posOffset>
                </wp:positionV>
                <wp:extent cx="371475" cy="3714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F99B6" id="Oval 4" o:spid="_x0000_s1026" style="position:absolute;margin-left:24.75pt;margin-top:396.65pt;width:29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5904230</wp:posOffset>
                </wp:positionV>
                <wp:extent cx="352425" cy="342900"/>
                <wp:effectExtent l="19050" t="19050" r="47625" b="19050"/>
                <wp:wrapNone/>
                <wp:docPr id="24" name="Isosceles Tri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42900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2DFD0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4" o:spid="_x0000_s1026" type="#_x0000_t5" style="position:absolute;margin-left:24.75pt;margin-top:464.9pt;width:27.75pt;height:27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" fillcolor="#00b050" strokecolor="#00b05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6409054</wp:posOffset>
                </wp:positionV>
                <wp:extent cx="342900" cy="21907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00274" id="Rectangle 25" o:spid="_x0000_s1026" style="position:absolute;margin-left:25.5pt;margin-top:504.65pt;width:27pt;height:17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" fillcolor="yellow" strokecolor="yellow" strokeweight="1pt"/>
            </w:pict>
          </mc:Fallback>
        </mc:AlternateContent>
      </w:r>
      <w:r w:rsidR="00910044">
        <w:rPr>
          <w:noProof/>
          <w:lang w:eastAsia="en-GB"/>
        </w:rPr>
        <w:drawing>
          <wp:inline distT="0" distB="0" distL="0" distR="0" wp14:anchorId="5D37D35F" wp14:editId="35DD4EA8">
            <wp:extent cx="5886450" cy="68282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744" t="15369" r="31863" b="7488"/>
                    <a:stretch/>
                  </pic:blipFill>
                  <pic:spPr bwMode="auto">
                    <a:xfrm>
                      <a:off x="0" y="0"/>
                      <a:ext cx="5901217" cy="684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A0BE7" w:rsidRDefault="006A0BE7" w:rsidP="000E091C">
      <w:pPr>
        <w:jc w:val="center"/>
        <w:rPr>
          <w:rFonts w:ascii="CCW Cursive Writing 5" w:hAnsi="CCW Cursive Writing 5"/>
        </w:rPr>
      </w:pPr>
    </w:p>
    <w:p w:rsidR="006A0BE7" w:rsidRDefault="006A0BE7" w:rsidP="000E091C">
      <w:pPr>
        <w:jc w:val="center"/>
        <w:rPr>
          <w:rFonts w:ascii="CCW Cursive Writing 5" w:hAnsi="CCW Cursive Writing 5"/>
        </w:rPr>
      </w:pPr>
    </w:p>
    <w:p w:rsidR="006A0BE7" w:rsidRDefault="006A0BE7" w:rsidP="00910044">
      <w:pPr>
        <w:rPr>
          <w:rFonts w:ascii="CCW Cursive Writing 5" w:hAnsi="CCW Cursive Writing 5"/>
        </w:rPr>
      </w:pPr>
    </w:p>
    <w:p w:rsidR="00910044" w:rsidRDefault="00910044" w:rsidP="00910044">
      <w:pPr>
        <w:rPr>
          <w:rFonts w:ascii="CCW Cursive Writing 5" w:hAnsi="CCW Cursive Writing 5"/>
        </w:rPr>
      </w:pPr>
    </w:p>
    <w:p w:rsidR="006A0BE7" w:rsidRPr="006A0BE7" w:rsidRDefault="00910044" w:rsidP="000E091C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Literacy Homework - </w:t>
      </w:r>
      <w:r w:rsidR="006A0BE7" w:rsidRPr="006A0BE7">
        <w:rPr>
          <w:rFonts w:ascii="CCW Cursive Writing 5" w:hAnsi="CCW Cursive Writing 5"/>
          <w:u w:val="single"/>
        </w:rPr>
        <w:t>Tuesday</w:t>
      </w:r>
    </w:p>
    <w:p w:rsidR="000E091C" w:rsidRDefault="000E091C" w:rsidP="000E091C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Complete the pencil control sheet.</w:t>
      </w:r>
    </w:p>
    <w:p w:rsidR="000E091C" w:rsidRDefault="000E091C" w:rsidP="000E091C">
      <w:pPr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23C060AC" wp14:editId="73F75B94">
            <wp:extent cx="5905500" cy="2390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103" t="29852" r="22889" b="32907"/>
                    <a:stretch/>
                  </pic:blipFill>
                  <pic:spPr bwMode="auto">
                    <a:xfrm>
                      <a:off x="0" y="0"/>
                      <a:ext cx="590550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091C" w:rsidRDefault="006A0BE7" w:rsidP="000E091C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Match the pictures to the words.</w:t>
      </w:r>
    </w:p>
    <w:p w:rsidR="006A0BE7" w:rsidRDefault="0032396F" w:rsidP="006A0BE7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0D17B429" wp14:editId="6167449C">
            <wp:extent cx="4226637" cy="49625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802" t="15961" r="51972" b="6305"/>
                    <a:stretch/>
                  </pic:blipFill>
                  <pic:spPr bwMode="auto">
                    <a:xfrm>
                      <a:off x="0" y="0"/>
                      <a:ext cx="4253027" cy="499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BE7" w:rsidRDefault="006A0BE7" w:rsidP="006A0BE7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>Write the words to match the picture or focus on the initial sound of the word.</w:t>
      </w:r>
    </w:p>
    <w:p w:rsidR="006A0BE7" w:rsidRDefault="006A0BE7" w:rsidP="006A0BE7">
      <w:pPr>
        <w:jc w:val="center"/>
        <w:rPr>
          <w:rFonts w:ascii="CCW Cursive Writing 5" w:hAnsi="CCW Cursive Writing 5"/>
        </w:rPr>
      </w:pPr>
    </w:p>
    <w:p w:rsidR="006A0BE7" w:rsidRDefault="006A0BE7" w:rsidP="006A0BE7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074D158C" wp14:editId="458E8C8A">
            <wp:extent cx="4810125" cy="3066273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602" t="23054" r="22391" b="14581"/>
                    <a:stretch/>
                  </pic:blipFill>
                  <pic:spPr bwMode="auto">
                    <a:xfrm>
                      <a:off x="0" y="0"/>
                      <a:ext cx="4824701" cy="3075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BE7" w:rsidRDefault="006A0BE7" w:rsidP="006A0BE7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Challenge: Can you write a sentence about one of the pictures? For example, </w:t>
      </w:r>
      <w:proofErr w:type="gramStart"/>
      <w:r>
        <w:rPr>
          <w:rFonts w:ascii="CCW Cursive Writing 5" w:hAnsi="CCW Cursive Writing 5"/>
        </w:rPr>
        <w:t>The</w:t>
      </w:r>
      <w:proofErr w:type="gramEnd"/>
      <w:r>
        <w:rPr>
          <w:rFonts w:ascii="CCW Cursive Writing 5" w:hAnsi="CCW Cursive Writing 5"/>
        </w:rPr>
        <w:t xml:space="preserve"> jam is red.</w:t>
      </w:r>
    </w:p>
    <w:p w:rsidR="006A0BE7" w:rsidRDefault="006A0BE7" w:rsidP="006A0BE7">
      <w:pPr>
        <w:jc w:val="center"/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6A0BE7" w:rsidP="006A0BE7">
      <w:pPr>
        <w:rPr>
          <w:rFonts w:ascii="CCW Cursive Writing 5" w:hAnsi="CCW Cursive Writing 5"/>
        </w:rPr>
      </w:pPr>
    </w:p>
    <w:p w:rsidR="0032396F" w:rsidRDefault="0032396F" w:rsidP="006A0BE7">
      <w:pPr>
        <w:rPr>
          <w:rFonts w:ascii="CCW Cursive Writing 5" w:hAnsi="CCW Cursive Writing 5"/>
        </w:rPr>
      </w:pPr>
    </w:p>
    <w:p w:rsidR="0032396F" w:rsidRDefault="0032396F" w:rsidP="006A0BE7">
      <w:pPr>
        <w:rPr>
          <w:rFonts w:ascii="CCW Cursive Writing 5" w:hAnsi="CCW Cursive Writing 5"/>
        </w:rPr>
      </w:pPr>
    </w:p>
    <w:p w:rsidR="00910044" w:rsidRDefault="00910044" w:rsidP="006A0BE7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>Maths Homework – Tuesday</w:t>
      </w:r>
    </w:p>
    <w:p w:rsidR="00910044" w:rsidRPr="00910044" w:rsidRDefault="00910044" w:rsidP="006A0BE7">
      <w:pPr>
        <w:rPr>
          <w:rFonts w:ascii="CCW Cursive Writing 5" w:hAnsi="CCW Cursive Writing 5"/>
        </w:rPr>
      </w:pPr>
      <w:r w:rsidRPr="00910044">
        <w:rPr>
          <w:rFonts w:ascii="CCW Cursive Writing 5" w:hAnsi="CCW Cursive Writing 5"/>
        </w:rPr>
        <w:t xml:space="preserve">Trace the numbers and have a go yourself. This doesn’t need to be done on paper if </w:t>
      </w:r>
      <w:proofErr w:type="gramStart"/>
      <w:r w:rsidRPr="00910044">
        <w:rPr>
          <w:rFonts w:ascii="CCW Cursive Writing 5" w:hAnsi="CCW Cursive Writing 5"/>
        </w:rPr>
        <w:t>its</w:t>
      </w:r>
      <w:proofErr w:type="gramEnd"/>
      <w:r w:rsidRPr="00910044">
        <w:rPr>
          <w:rFonts w:ascii="CCW Cursive Writing 5" w:hAnsi="CCW Cursive Writing 5"/>
        </w:rPr>
        <w:t xml:space="preserve"> nice use chalk outside or even water and a paintbrush on the ground.</w:t>
      </w:r>
    </w:p>
    <w:p w:rsidR="00910044" w:rsidRDefault="00910044" w:rsidP="006A0BE7">
      <w:pPr>
        <w:rPr>
          <w:rFonts w:ascii="CCW Cursive Writing 5" w:hAnsi="CCW Cursive Writing 5"/>
          <w:u w:val="single"/>
        </w:rPr>
      </w:pPr>
      <w:r>
        <w:rPr>
          <w:noProof/>
          <w:lang w:eastAsia="en-GB"/>
        </w:rPr>
        <w:drawing>
          <wp:inline distT="0" distB="0" distL="0" distR="0" wp14:anchorId="47AB4F01" wp14:editId="257C96C5">
            <wp:extent cx="6076950" cy="2812686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470" t="23941" r="11256" b="11625"/>
                    <a:stretch/>
                  </pic:blipFill>
                  <pic:spPr bwMode="auto">
                    <a:xfrm>
                      <a:off x="0" y="0"/>
                      <a:ext cx="6096589" cy="2821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0044" w:rsidRDefault="00910044" w:rsidP="006A0BE7">
      <w:pPr>
        <w:rPr>
          <w:rFonts w:ascii="CCW Cursive Writing 5" w:hAnsi="CCW Cursive Writing 5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529590</wp:posOffset>
            </wp:positionV>
            <wp:extent cx="6151853" cy="2447925"/>
            <wp:effectExtent l="0" t="0" r="1905" b="0"/>
            <wp:wrapTight wrapText="bothSides">
              <wp:wrapPolygon edited="0">
                <wp:start x="0" y="0"/>
                <wp:lineTo x="0" y="21348"/>
                <wp:lineTo x="21540" y="21348"/>
                <wp:lineTo x="2154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2" t="25714" r="10259" b="17832"/>
                    <a:stretch/>
                  </pic:blipFill>
                  <pic:spPr bwMode="auto">
                    <a:xfrm>
                      <a:off x="0" y="0"/>
                      <a:ext cx="6151853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10044" w:rsidRDefault="00910044" w:rsidP="006A0BE7">
      <w:pPr>
        <w:rPr>
          <w:rFonts w:ascii="CCW Cursive Writing 5" w:hAnsi="CCW Cursive Writing 5"/>
          <w:u w:val="single"/>
        </w:rPr>
      </w:pPr>
    </w:p>
    <w:p w:rsidR="00910044" w:rsidRDefault="00910044" w:rsidP="006A0BE7">
      <w:pPr>
        <w:rPr>
          <w:rFonts w:ascii="CCW Cursive Writing 5" w:hAnsi="CCW Cursive Writing 5"/>
          <w:u w:val="single"/>
        </w:rPr>
      </w:pPr>
    </w:p>
    <w:p w:rsidR="00910044" w:rsidRDefault="00910044" w:rsidP="006A0BE7">
      <w:pPr>
        <w:rPr>
          <w:rFonts w:ascii="CCW Cursive Writing 5" w:hAnsi="CCW Cursive Writing 5"/>
          <w:u w:val="single"/>
        </w:rPr>
      </w:pPr>
    </w:p>
    <w:p w:rsidR="00910044" w:rsidRDefault="00910044" w:rsidP="006A0BE7">
      <w:pPr>
        <w:rPr>
          <w:rFonts w:ascii="CCW Cursive Writing 5" w:hAnsi="CCW Cursive Writing 5"/>
          <w:u w:val="single"/>
        </w:rPr>
      </w:pPr>
    </w:p>
    <w:p w:rsidR="0032396F" w:rsidRDefault="00910044" w:rsidP="006A0BE7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Literacy Homework - </w:t>
      </w:r>
      <w:r w:rsidR="0032396F" w:rsidRPr="0032396F">
        <w:rPr>
          <w:rFonts w:ascii="CCW Cursive Writing 5" w:hAnsi="CCW Cursive Writing 5"/>
          <w:u w:val="single"/>
        </w:rPr>
        <w:t>Wednesday</w:t>
      </w:r>
    </w:p>
    <w:p w:rsidR="0032396F" w:rsidRPr="0032396F" w:rsidRDefault="0032396F" w:rsidP="006A0BE7">
      <w:pPr>
        <w:rPr>
          <w:rFonts w:ascii="CCW Cursive Writing 5" w:hAnsi="CCW Cursive Writing 5"/>
        </w:rPr>
      </w:pPr>
      <w:r w:rsidRPr="0032396F">
        <w:rPr>
          <w:rFonts w:ascii="CCW Cursive Writing 5" w:hAnsi="CCW Cursive Writing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346710</wp:posOffset>
                </wp:positionV>
                <wp:extent cx="5648325" cy="1381125"/>
                <wp:effectExtent l="19050" t="1905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96F" w:rsidRDefault="0032396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3.55pt;margin-top:27.3pt;width:444.75pt;height:108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" strokecolor="#5b9bd5 [3204]" strokeweight="3pt">
                <v:textbox>
                  <w:txbxContent>
                    <w:p w:rsidR="0032396F" w:rsidRDefault="0032396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CW Cursive Writing 5" w:hAnsi="CCW Cursive Writing 5"/>
        </w:rPr>
        <w:t xml:space="preserve">Write your full name in the box below. </w:t>
      </w:r>
    </w:p>
    <w:p w:rsidR="006A0BE7" w:rsidRDefault="006A0BE7" w:rsidP="006A0BE7">
      <w:pPr>
        <w:rPr>
          <w:rFonts w:ascii="CCW Cursive Writing 5" w:hAnsi="CCW Cursive Writing 5"/>
        </w:rPr>
      </w:pPr>
    </w:p>
    <w:p w:rsidR="006A0BE7" w:rsidRDefault="0032396F" w:rsidP="006A0BE7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Match the word</w:t>
      </w:r>
      <w:r w:rsidR="006A0BE7">
        <w:rPr>
          <w:rFonts w:ascii="CCW Cursive Writing 5" w:hAnsi="CCW Cursive Writing 5"/>
        </w:rPr>
        <w:t xml:space="preserve"> to the picture. </w:t>
      </w:r>
    </w:p>
    <w:p w:rsidR="0032396F" w:rsidRDefault="0032396F" w:rsidP="0032396F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54084CDB" wp14:editId="71433EC9">
            <wp:extent cx="4371281" cy="53816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3180" t="14779" r="11589" b="8079"/>
                    <a:stretch/>
                  </pic:blipFill>
                  <pic:spPr bwMode="auto">
                    <a:xfrm>
                      <a:off x="0" y="0"/>
                      <a:ext cx="4404087" cy="5422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0BE7" w:rsidRDefault="006A0BE7" w:rsidP="006A0BE7">
      <w:pPr>
        <w:jc w:val="center"/>
        <w:rPr>
          <w:rFonts w:ascii="CCW Cursive Writing 5" w:hAnsi="CCW Cursive Writing 5"/>
        </w:rPr>
      </w:pPr>
    </w:p>
    <w:p w:rsidR="006A0BE7" w:rsidRDefault="006A0BE7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>Write the words to match the picture or focus on the initial sound of the word.</w:t>
      </w:r>
    </w:p>
    <w:p w:rsidR="006636C2" w:rsidRDefault="006636C2" w:rsidP="006636C2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74F8846A" wp14:editId="0C79A473">
            <wp:extent cx="1390650" cy="84281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4343" t="27783" r="12752" b="36749"/>
                    <a:stretch/>
                  </pic:blipFill>
                  <pic:spPr bwMode="auto">
                    <a:xfrm>
                      <a:off x="0" y="0"/>
                      <a:ext cx="1402100" cy="849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</w:t>
      </w:r>
    </w:p>
    <w:p w:rsidR="006636C2" w:rsidRDefault="006636C2" w:rsidP="006636C2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0D022279" wp14:editId="7502A333">
            <wp:extent cx="1428750" cy="88446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5174" t="24532" r="13417" b="40887"/>
                    <a:stretch/>
                  </pic:blipFill>
                  <pic:spPr bwMode="auto">
                    <a:xfrm>
                      <a:off x="0" y="0"/>
                      <a:ext cx="1434976" cy="88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</w:t>
      </w:r>
    </w:p>
    <w:p w:rsidR="006636C2" w:rsidRDefault="006636C2" w:rsidP="006636C2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55DEE304" wp14:editId="564C1A2E">
            <wp:extent cx="1743075" cy="7715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5123" t="30739" r="54465" b="45320"/>
                    <a:stretch/>
                  </pic:blipFill>
                  <pic:spPr bwMode="auto">
                    <a:xfrm>
                      <a:off x="0" y="0"/>
                      <a:ext cx="1743075" cy="7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</w:t>
      </w:r>
    </w:p>
    <w:p w:rsidR="006636C2" w:rsidRDefault="006636C2" w:rsidP="006636C2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Challenge: Can you write a sentence about one of the pictures? For example, </w:t>
      </w:r>
      <w:proofErr w:type="gramStart"/>
      <w:r>
        <w:rPr>
          <w:rFonts w:ascii="CCW Cursive Writing 5" w:hAnsi="CCW Cursive Writing 5"/>
        </w:rPr>
        <w:t>It</w:t>
      </w:r>
      <w:proofErr w:type="gramEnd"/>
      <w:r>
        <w:rPr>
          <w:rFonts w:ascii="CCW Cursive Writing 5" w:hAnsi="CCW Cursive Writing 5"/>
        </w:rPr>
        <w:t xml:space="preserve"> is a van. </w:t>
      </w: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6636C2" w:rsidRDefault="006636C2" w:rsidP="006636C2">
      <w:pPr>
        <w:rPr>
          <w:rFonts w:ascii="CCW Cursive Writing 5" w:hAnsi="CCW Cursive Writing 5"/>
        </w:rPr>
      </w:pPr>
    </w:p>
    <w:p w:rsidR="00910044" w:rsidRDefault="00910044" w:rsidP="006636C2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Maths Homework –Wednesday </w:t>
      </w:r>
    </w:p>
    <w:p w:rsidR="00EC0E41" w:rsidRDefault="00EC0E41" w:rsidP="006636C2">
      <w:pPr>
        <w:rPr>
          <w:rFonts w:ascii="CCW Cursive Writing 5" w:hAnsi="CCW Cursive Writing 5"/>
        </w:rPr>
      </w:pPr>
      <w:r w:rsidRPr="00EC0E41">
        <w:rPr>
          <w:rFonts w:ascii="CCW Cursive Writing 5" w:hAnsi="CCW Cursive Writing 5"/>
        </w:rPr>
        <w:t xml:space="preserve">Look at this </w:t>
      </w:r>
      <w:proofErr w:type="spellStart"/>
      <w:proofErr w:type="gramStart"/>
      <w:r w:rsidRPr="00EC0E41">
        <w:rPr>
          <w:rFonts w:ascii="CCW Cursive Writing 5" w:hAnsi="CCW Cursive Writing 5"/>
        </w:rPr>
        <w:t>powerpoint</w:t>
      </w:r>
      <w:proofErr w:type="spellEnd"/>
      <w:proofErr w:type="gramEnd"/>
      <w:r w:rsidRPr="00EC0E41">
        <w:rPr>
          <w:rFonts w:ascii="CCW Cursive Writing 5" w:hAnsi="CCW Cursive Writing 5"/>
        </w:rPr>
        <w:t xml:space="preserve"> of 3D shapes</w:t>
      </w:r>
      <w:r>
        <w:rPr>
          <w:rFonts w:ascii="CCW Cursive Writing 5" w:hAnsi="CCW Cursive Writing 5"/>
        </w:rPr>
        <w:t>.</w:t>
      </w:r>
    </w:p>
    <w:p w:rsidR="00910044" w:rsidRDefault="00EC0E41" w:rsidP="006636C2">
      <w:pPr>
        <w:rPr>
          <w:rFonts w:ascii="CCW Cursive Writing 5" w:hAnsi="CCW Cursive Writing 5"/>
          <w:u w:val="single"/>
        </w:rPr>
      </w:pPr>
      <w:hyperlink r:id="rId18" w:history="1">
        <w:r w:rsidRPr="00C23DEE">
          <w:rPr>
            <w:rStyle w:val="Hyperlink"/>
            <w:rFonts w:ascii="CCW Cursive Writing 5" w:hAnsi="CCW Cursive Writing 5"/>
          </w:rPr>
          <w:t>https://www.twinkl.co.uk/resource/t-n-928-every-day-3d-shapes-powerpoint</w:t>
        </w:r>
      </w:hyperlink>
    </w:p>
    <w:p w:rsidR="00EC0E41" w:rsidRDefault="00EC0E41" w:rsidP="00EC0E41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Go on a 3D shape hunt in your house. Draw</w:t>
      </w:r>
      <w:r>
        <w:rPr>
          <w:rFonts w:ascii="CCW Cursive Writing 5" w:hAnsi="CCW Cursive Writing 5"/>
        </w:rPr>
        <w:t xml:space="preserve"> a</w:t>
      </w:r>
      <w:r>
        <w:rPr>
          <w:rFonts w:ascii="CCW Cursive Writing 5" w:hAnsi="CCW Cursive Writing 5"/>
        </w:rPr>
        <w:t xml:space="preserve"> pictures and label what you have found. </w:t>
      </w:r>
    </w:p>
    <w:p w:rsidR="00EC0E41" w:rsidRPr="00EC0E41" w:rsidRDefault="00EE388B" w:rsidP="00EC0E41">
      <w:pPr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7BCE217C" wp14:editId="021C8A36">
            <wp:extent cx="5991225" cy="207321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771" t="19212" r="21560" b="45911"/>
                    <a:stretch/>
                  </pic:blipFill>
                  <pic:spPr bwMode="auto">
                    <a:xfrm>
                      <a:off x="0" y="0"/>
                      <a:ext cx="6023658" cy="208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E41" w:rsidRDefault="00EE388B" w:rsidP="006636C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C790544" wp14:editId="5A05AA2E">
            <wp:extent cx="1524000" cy="217448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1510" t="55862" r="65025" b="9557"/>
                    <a:stretch/>
                  </pic:blipFill>
                  <pic:spPr bwMode="auto">
                    <a:xfrm>
                      <a:off x="0" y="0"/>
                      <a:ext cx="1530859" cy="2184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388B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1CE2256" wp14:editId="7B4F736F">
            <wp:extent cx="1509505" cy="214312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0521" t="55862" r="36018" b="10148"/>
                    <a:stretch/>
                  </pic:blipFill>
                  <pic:spPr bwMode="auto">
                    <a:xfrm>
                      <a:off x="0" y="0"/>
                      <a:ext cx="1528802" cy="2170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388B" w:rsidRDefault="00EE388B" w:rsidP="006636C2">
      <w:pPr>
        <w:rPr>
          <w:noProof/>
          <w:lang w:eastAsia="en-GB"/>
        </w:rPr>
      </w:pPr>
    </w:p>
    <w:p w:rsidR="00EE388B" w:rsidRPr="00EE388B" w:rsidRDefault="00EE388B" w:rsidP="00EE388B">
      <w:pPr>
        <w:jc w:val="center"/>
        <w:rPr>
          <w:rFonts w:ascii="CCW Cursive Writing 5" w:hAnsi="CCW Cursive Writing 5"/>
          <w:b/>
          <w:noProof/>
          <w:sz w:val="24"/>
          <w:u w:val="single"/>
          <w:lang w:eastAsia="en-GB"/>
        </w:rPr>
      </w:pPr>
      <w:r w:rsidRPr="00EE388B">
        <w:rPr>
          <w:rFonts w:ascii="CCW Cursive Writing 5" w:hAnsi="CCW Cursive Writing 5"/>
          <w:b/>
          <w:noProof/>
          <w:sz w:val="24"/>
          <w:u w:val="single"/>
          <w:lang w:eastAsia="en-GB"/>
        </w:rPr>
        <w:t>Remember – 2D shapes are flat, 3D shapes are solid.</w:t>
      </w:r>
    </w:p>
    <w:p w:rsidR="00EE388B" w:rsidRDefault="00EE388B" w:rsidP="006636C2">
      <w:pPr>
        <w:rPr>
          <w:noProof/>
          <w:lang w:eastAsia="en-GB"/>
        </w:rPr>
      </w:pPr>
    </w:p>
    <w:p w:rsidR="00EE388B" w:rsidRDefault="00EE388B" w:rsidP="006636C2">
      <w:pPr>
        <w:rPr>
          <w:noProof/>
          <w:lang w:eastAsia="en-GB"/>
        </w:rPr>
      </w:pPr>
    </w:p>
    <w:p w:rsidR="00EE388B" w:rsidRDefault="00EE388B" w:rsidP="006636C2">
      <w:pPr>
        <w:rPr>
          <w:noProof/>
          <w:lang w:eastAsia="en-GB"/>
        </w:rPr>
      </w:pPr>
    </w:p>
    <w:p w:rsidR="00EE388B" w:rsidRDefault="00EE388B" w:rsidP="006636C2">
      <w:pPr>
        <w:rPr>
          <w:rFonts w:ascii="CCW Cursive Writing 5" w:hAnsi="CCW Cursive Writing 5"/>
          <w:u w:val="single"/>
        </w:rPr>
      </w:pPr>
    </w:p>
    <w:p w:rsidR="00910044" w:rsidRDefault="00910044" w:rsidP="006636C2">
      <w:pPr>
        <w:rPr>
          <w:rFonts w:ascii="CCW Cursive Writing 5" w:hAnsi="CCW Cursive Writing 5"/>
          <w:u w:val="single"/>
        </w:rPr>
      </w:pPr>
    </w:p>
    <w:p w:rsidR="006636C2" w:rsidRPr="006636C2" w:rsidRDefault="00910044" w:rsidP="006636C2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Literacy Homework - </w:t>
      </w:r>
      <w:r w:rsidR="006636C2" w:rsidRPr="006636C2">
        <w:rPr>
          <w:rFonts w:ascii="CCW Cursive Writing 5" w:hAnsi="CCW Cursive Writing 5"/>
          <w:u w:val="single"/>
        </w:rPr>
        <w:t>Thursday</w:t>
      </w:r>
    </w:p>
    <w:p w:rsidR="0032396F" w:rsidRDefault="0032396F" w:rsidP="0032396F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Complete the pencil control work sheet. </w:t>
      </w:r>
    </w:p>
    <w:p w:rsidR="000E091C" w:rsidRDefault="006636C2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7826135B" wp14:editId="35B28361">
            <wp:extent cx="5656250" cy="2162175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269" t="28079" r="23388" b="34975"/>
                    <a:stretch/>
                  </pic:blipFill>
                  <pic:spPr bwMode="auto">
                    <a:xfrm>
                      <a:off x="0" y="0"/>
                      <a:ext cx="5727040" cy="218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36C2" w:rsidRDefault="006636C2" w:rsidP="006636C2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Match the word to the picture. </w:t>
      </w:r>
    </w:p>
    <w:p w:rsidR="006636C2" w:rsidRDefault="006636C2" w:rsidP="000E091C">
      <w:pPr>
        <w:jc w:val="center"/>
        <w:rPr>
          <w:rFonts w:ascii="CCW Cursive Writing 5" w:hAnsi="CCW Cursive Writing 5"/>
        </w:rPr>
      </w:pPr>
    </w:p>
    <w:p w:rsidR="006636C2" w:rsidRDefault="006636C2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41355C0B" wp14:editId="12997B6E">
            <wp:extent cx="4137171" cy="50101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1301" t="15665" r="52471" b="6306"/>
                    <a:stretch/>
                  </pic:blipFill>
                  <pic:spPr bwMode="auto">
                    <a:xfrm>
                      <a:off x="0" y="0"/>
                      <a:ext cx="4137171" cy="501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36C2" w:rsidRDefault="006636C2" w:rsidP="006636C2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>Write the words to match the picture or focus on the initial sound of the word.</w:t>
      </w:r>
    </w:p>
    <w:p w:rsidR="006636C2" w:rsidRDefault="006636C2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24D2F7B3" wp14:editId="6642A10E">
            <wp:extent cx="742950" cy="1295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5477" t="19803" r="21560" b="40000"/>
                    <a:stretch/>
                  </pic:blipFill>
                  <pic:spPr bwMode="auto">
                    <a:xfrm>
                      <a:off x="0" y="0"/>
                      <a:ext cx="74295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</w:t>
      </w:r>
    </w:p>
    <w:p w:rsidR="006636C2" w:rsidRDefault="006636C2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368F0989" wp14:editId="5C1CCC63">
            <wp:extent cx="1104900" cy="1638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0773" t="27488" r="59949" b="21675"/>
                    <a:stretch/>
                  </pic:blipFill>
                  <pic:spPr bwMode="auto">
                    <a:xfrm>
                      <a:off x="0" y="0"/>
                      <a:ext cx="11049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</w:t>
      </w:r>
    </w:p>
    <w:p w:rsidR="006636C2" w:rsidRDefault="006636C2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02C63882" wp14:editId="4E34BEB3">
            <wp:extent cx="1304925" cy="13811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17948" t="17439" r="59284" b="39705"/>
                    <a:stretch/>
                  </pic:blipFill>
                  <pic:spPr bwMode="auto">
                    <a:xfrm>
                      <a:off x="0" y="0"/>
                      <a:ext cx="1304925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_________________________________________</w:t>
      </w:r>
    </w:p>
    <w:p w:rsidR="006636C2" w:rsidRDefault="006636C2" w:rsidP="006636C2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Challenge: Can you write a sentence about one</w:t>
      </w:r>
      <w:r w:rsidR="001128DB">
        <w:rPr>
          <w:rFonts w:ascii="CCW Cursive Writing 5" w:hAnsi="CCW Cursive Writing 5"/>
        </w:rPr>
        <w:t xml:space="preserve"> or all</w:t>
      </w:r>
      <w:r>
        <w:rPr>
          <w:rFonts w:ascii="CCW Cursive Writing 5" w:hAnsi="CCW Cursive Writing 5"/>
        </w:rPr>
        <w:t xml:space="preserve"> of the pictures? For example, </w:t>
      </w:r>
      <w:proofErr w:type="gramStart"/>
      <w:r w:rsidR="001128DB">
        <w:rPr>
          <w:rFonts w:ascii="CCW Cursive Writing 5" w:hAnsi="CCW Cursive Writing 5"/>
        </w:rPr>
        <w:t>The</w:t>
      </w:r>
      <w:proofErr w:type="gramEnd"/>
      <w:r w:rsidR="001128DB">
        <w:rPr>
          <w:rFonts w:ascii="CCW Cursive Writing 5" w:hAnsi="CCW Cursive Writing 5"/>
        </w:rPr>
        <w:t xml:space="preserve"> mop is wet and the leg is big.</w:t>
      </w: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1128DB" w:rsidRDefault="001128DB" w:rsidP="006636C2">
      <w:pPr>
        <w:rPr>
          <w:rFonts w:ascii="CCW Cursive Writing 5" w:hAnsi="CCW Cursive Writing 5"/>
        </w:rPr>
      </w:pPr>
    </w:p>
    <w:p w:rsidR="00EE388B" w:rsidRDefault="00EE388B" w:rsidP="006636C2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Maths Homework – Thursday </w:t>
      </w:r>
    </w:p>
    <w:p w:rsidR="00EE388B" w:rsidRDefault="00EE388B" w:rsidP="00EE388B">
      <w:pPr>
        <w:jc w:val="center"/>
        <w:rPr>
          <w:rFonts w:ascii="CCW Cursive Writing 5" w:hAnsi="CCW Cursive Writing 5"/>
          <w:u w:val="single"/>
        </w:rPr>
      </w:pPr>
      <w:r>
        <w:rPr>
          <w:noProof/>
          <w:lang w:eastAsia="en-GB"/>
        </w:rPr>
        <w:drawing>
          <wp:inline distT="0" distB="0" distL="0" distR="0" wp14:anchorId="5281C95F" wp14:editId="67D19526">
            <wp:extent cx="5534025" cy="7120211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6893" t="22758" r="37015" b="17537"/>
                    <a:stretch/>
                  </pic:blipFill>
                  <pic:spPr bwMode="auto">
                    <a:xfrm>
                      <a:off x="0" y="0"/>
                      <a:ext cx="5554222" cy="7146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388B" w:rsidRDefault="00EE388B" w:rsidP="006636C2">
      <w:pPr>
        <w:rPr>
          <w:rFonts w:ascii="CCW Cursive Writing 5" w:hAnsi="CCW Cursive Writing 5"/>
          <w:u w:val="single"/>
        </w:rPr>
      </w:pPr>
    </w:p>
    <w:p w:rsidR="00EE388B" w:rsidRDefault="00EE388B" w:rsidP="006636C2">
      <w:pPr>
        <w:rPr>
          <w:rFonts w:ascii="CCW Cursive Writing 5" w:hAnsi="CCW Cursive Writing 5"/>
          <w:u w:val="single"/>
        </w:rPr>
      </w:pPr>
    </w:p>
    <w:p w:rsidR="00EE388B" w:rsidRDefault="00EE388B" w:rsidP="006636C2">
      <w:pPr>
        <w:rPr>
          <w:rFonts w:ascii="CCW Cursive Writing 5" w:hAnsi="CCW Cursive Writing 5"/>
          <w:u w:val="single"/>
        </w:rPr>
      </w:pPr>
    </w:p>
    <w:p w:rsidR="00EE388B" w:rsidRDefault="00EE388B" w:rsidP="006636C2">
      <w:pPr>
        <w:rPr>
          <w:rFonts w:ascii="CCW Cursive Writing 5" w:hAnsi="CCW Cursive Writing 5"/>
          <w:u w:val="single"/>
        </w:rPr>
      </w:pPr>
    </w:p>
    <w:p w:rsidR="001128DB" w:rsidRPr="001128DB" w:rsidRDefault="00EE388B" w:rsidP="006636C2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lastRenderedPageBreak/>
        <w:t xml:space="preserve">Literacy Homework - </w:t>
      </w:r>
      <w:r w:rsidR="001128DB" w:rsidRPr="001128DB">
        <w:rPr>
          <w:rFonts w:ascii="CCW Cursive Writing 5" w:hAnsi="CCW Cursive Writing 5"/>
          <w:u w:val="single"/>
        </w:rPr>
        <w:t>Friday</w:t>
      </w:r>
    </w:p>
    <w:p w:rsidR="001128DB" w:rsidRDefault="001128DB" w:rsidP="001128DB">
      <w:pPr>
        <w:rPr>
          <w:rFonts w:ascii="CCW Cursive Writing 5" w:hAnsi="CCW Cursive Writing 5"/>
        </w:rPr>
      </w:pPr>
      <w:r w:rsidRPr="001128DB">
        <w:rPr>
          <w:rFonts w:ascii="CCW Cursive Writing 5" w:hAnsi="CCW Cursive Writing 5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356235</wp:posOffset>
                </wp:positionV>
                <wp:extent cx="5705475" cy="1409700"/>
                <wp:effectExtent l="19050" t="1905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8DB" w:rsidRDefault="001128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98.05pt;margin-top:28.05pt;width:449.25pt;height:111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" strokecolor="#5b9bd5 [3204]" strokeweight="3pt">
                <v:textbox>
                  <w:txbxContent>
                    <w:p w:rsidR="001128DB" w:rsidRDefault="001128D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CW Cursive Writing 5" w:hAnsi="CCW Cursive Writing 5"/>
        </w:rPr>
        <w:t xml:space="preserve">Write your full name in the box below. </w:t>
      </w:r>
    </w:p>
    <w:p w:rsidR="001128DB" w:rsidRPr="0032396F" w:rsidRDefault="001128DB" w:rsidP="001128DB">
      <w:pPr>
        <w:rPr>
          <w:rFonts w:ascii="CCW Cursive Writing 5" w:hAnsi="CCW Cursive Writing 5"/>
        </w:rPr>
      </w:pPr>
    </w:p>
    <w:p w:rsidR="001128DB" w:rsidRDefault="001128DB" w:rsidP="001128DB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Match the word to the picture. </w:t>
      </w:r>
    </w:p>
    <w:p w:rsidR="006636C2" w:rsidRDefault="001128DB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754F7069" wp14:editId="58AD1D9E">
            <wp:extent cx="4562475" cy="5546538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3071" t="15665" r="33027" b="11035"/>
                    <a:stretch/>
                  </pic:blipFill>
                  <pic:spPr bwMode="auto">
                    <a:xfrm>
                      <a:off x="0" y="0"/>
                      <a:ext cx="4596728" cy="5588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</w:p>
    <w:p w:rsidR="001128DB" w:rsidRDefault="001128DB" w:rsidP="001128DB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lastRenderedPageBreak/>
        <w:t>Write the words to match the picture or focus on the initial sound of the word.</w:t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4EFAE377" wp14:editId="3FF2698C">
            <wp:extent cx="1371600" cy="116688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59329" t="16847" r="18402" b="49458"/>
                    <a:stretch/>
                  </pic:blipFill>
                  <pic:spPr bwMode="auto">
                    <a:xfrm>
                      <a:off x="0" y="0"/>
                      <a:ext cx="1390991" cy="1183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____________________________________________</w:t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26AC811D" wp14:editId="44118EF7">
            <wp:extent cx="1352550" cy="11620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59329" t="19803" r="17072" b="44138"/>
                    <a:stretch/>
                  </pic:blipFill>
                  <pic:spPr bwMode="auto">
                    <a:xfrm>
                      <a:off x="0" y="0"/>
                      <a:ext cx="135255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_____________________________________________</w:t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  <w:r>
        <w:rPr>
          <w:noProof/>
          <w:lang w:eastAsia="en-GB"/>
        </w:rPr>
        <w:drawing>
          <wp:inline distT="0" distB="0" distL="0" distR="0" wp14:anchorId="6A79F15B" wp14:editId="1C0B1ED4">
            <wp:extent cx="1409700" cy="13335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59994" t="35172" r="15411" b="23448"/>
                    <a:stretch/>
                  </pic:blipFill>
                  <pic:spPr bwMode="auto">
                    <a:xfrm>
                      <a:off x="0" y="0"/>
                      <a:ext cx="140970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CW Cursive Writing 5" w:hAnsi="CCW Cursive Writing 5"/>
        </w:rPr>
        <w:t>____________________________________________</w:t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</w:p>
    <w:p w:rsidR="001128DB" w:rsidRDefault="001128DB" w:rsidP="001128DB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Challenge: Can you write a sentence about one or all of the pictures? For example, The sun is hot and big.</w:t>
      </w:r>
    </w:p>
    <w:p w:rsidR="001128DB" w:rsidRDefault="001128D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0E091C">
      <w:pPr>
        <w:jc w:val="center"/>
        <w:rPr>
          <w:rFonts w:ascii="CCW Cursive Writing 5" w:hAnsi="CCW Cursive Writing 5"/>
        </w:rPr>
      </w:pPr>
    </w:p>
    <w:p w:rsidR="00EE388B" w:rsidRDefault="00EE388B" w:rsidP="00EE388B">
      <w:pPr>
        <w:rPr>
          <w:rFonts w:ascii="CCW Cursive Writing 5" w:hAnsi="CCW Cursive Writing 5"/>
          <w:u w:val="single"/>
        </w:rPr>
      </w:pPr>
      <w:r w:rsidRPr="00EE388B">
        <w:rPr>
          <w:rFonts w:ascii="CCW Cursive Writing 5" w:hAnsi="CCW Cursive Writing 5"/>
          <w:u w:val="single"/>
        </w:rPr>
        <w:lastRenderedPageBreak/>
        <w:t xml:space="preserve">Maths Homework </w:t>
      </w:r>
      <w:r>
        <w:rPr>
          <w:rFonts w:ascii="CCW Cursive Writing 5" w:hAnsi="CCW Cursive Writing 5"/>
          <w:u w:val="single"/>
        </w:rPr>
        <w:t>–</w:t>
      </w:r>
      <w:r w:rsidRPr="00EE388B">
        <w:rPr>
          <w:rFonts w:ascii="CCW Cursive Writing 5" w:hAnsi="CCW Cursive Writing 5"/>
          <w:u w:val="single"/>
        </w:rPr>
        <w:t xml:space="preserve"> Friday</w:t>
      </w:r>
    </w:p>
    <w:p w:rsidR="00EE388B" w:rsidRPr="00EE388B" w:rsidRDefault="00EE388B" w:rsidP="00EE388B">
      <w:pPr>
        <w:rPr>
          <w:rFonts w:ascii="CCW Cursive Writing 5" w:hAnsi="CCW Cursive Writing 5"/>
        </w:rPr>
      </w:pPr>
      <w:r w:rsidRPr="00EE388B">
        <w:rPr>
          <w:rFonts w:ascii="CCW Cursive Writing 5" w:hAnsi="CCW Cursive Writing 5"/>
        </w:rPr>
        <w:t xml:space="preserve">Have a look at this </w:t>
      </w:r>
      <w:proofErr w:type="spellStart"/>
      <w:proofErr w:type="gramStart"/>
      <w:r w:rsidRPr="00EE388B">
        <w:rPr>
          <w:rFonts w:ascii="CCW Cursive Writing 5" w:hAnsi="CCW Cursive Writing 5"/>
        </w:rPr>
        <w:t>powerpoint</w:t>
      </w:r>
      <w:proofErr w:type="spellEnd"/>
      <w:proofErr w:type="gramEnd"/>
      <w:r w:rsidRPr="00EE388B">
        <w:rPr>
          <w:rFonts w:ascii="CCW Cursive Writing 5" w:hAnsi="CCW Cursive Writing 5"/>
        </w:rPr>
        <w:t xml:space="preserve"> to help you. </w:t>
      </w:r>
    </w:p>
    <w:p w:rsidR="00EE388B" w:rsidRPr="00EE388B" w:rsidRDefault="00EE388B" w:rsidP="00EE388B">
      <w:pPr>
        <w:rPr>
          <w:rFonts w:ascii="CCW Cursive Writing 5" w:hAnsi="CCW Cursive Writing 5"/>
        </w:rPr>
      </w:pPr>
      <w:hyperlink r:id="rId30" w:history="1">
        <w:r w:rsidRPr="00EE388B">
          <w:rPr>
            <w:rStyle w:val="Hyperlink"/>
            <w:rFonts w:ascii="CCW Cursive Writing 5" w:hAnsi="CCW Cursive Writing 5"/>
            <w:u w:val="none"/>
          </w:rPr>
          <w:t>https://www.twinkl.co.uk/resource/au-n-565-lighter-or-heavier-powerpoint</w:t>
        </w:r>
      </w:hyperlink>
    </w:p>
    <w:p w:rsidR="00EE388B" w:rsidRDefault="00EE388B" w:rsidP="00EE388B">
      <w:pPr>
        <w:rPr>
          <w:rFonts w:ascii="CCW Cursive Writing 5" w:hAnsi="CCW Cursive Writing 5"/>
          <w:u w:val="single"/>
        </w:rPr>
      </w:pPr>
    </w:p>
    <w:p w:rsidR="00EE388B" w:rsidRDefault="00EE388B" w:rsidP="00EE388B">
      <w:pPr>
        <w:jc w:val="center"/>
        <w:rPr>
          <w:rFonts w:ascii="CCW Cursive Writing 5" w:hAnsi="CCW Cursive Writing 5"/>
          <w:u w:val="single"/>
        </w:rPr>
      </w:pPr>
      <w:r>
        <w:rPr>
          <w:noProof/>
          <w:lang w:eastAsia="en-GB"/>
        </w:rPr>
        <w:drawing>
          <wp:inline distT="0" distB="0" distL="0" distR="0" wp14:anchorId="4EB1686D" wp14:editId="7ACD25DF">
            <wp:extent cx="5972175" cy="5486303"/>
            <wp:effectExtent l="0" t="0" r="0" b="63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5261" t="14778" r="25715" b="5123"/>
                    <a:stretch/>
                  </pic:blipFill>
                  <pic:spPr bwMode="auto">
                    <a:xfrm>
                      <a:off x="0" y="0"/>
                      <a:ext cx="5986824" cy="5499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388B" w:rsidRDefault="00EE388B" w:rsidP="00EE388B">
      <w:pPr>
        <w:rPr>
          <w:rFonts w:ascii="CCW Cursive Writing 5" w:hAnsi="CCW Cursive Writing 5"/>
          <w:u w:val="single"/>
        </w:rPr>
      </w:pPr>
      <w:r>
        <w:rPr>
          <w:rFonts w:ascii="CCW Cursive Writing 5" w:hAnsi="CCW Cursive Writing 5"/>
          <w:u w:val="single"/>
        </w:rPr>
        <w:t xml:space="preserve">Challenge: </w:t>
      </w:r>
    </w:p>
    <w:p w:rsidR="00EE388B" w:rsidRPr="00EE388B" w:rsidRDefault="00EE388B" w:rsidP="00EE388B">
      <w:pPr>
        <w:rPr>
          <w:rFonts w:ascii="CCW Cursive Writing 5" w:hAnsi="CCW Cursive Writing 5"/>
        </w:rPr>
      </w:pPr>
      <w:r w:rsidRPr="00EE388B">
        <w:rPr>
          <w:rFonts w:ascii="CCW Cursive Writing 5" w:hAnsi="CCW Cursive Writing 5"/>
        </w:rPr>
        <w:t>Go around your house and see if you can find 1 object that is light and 1 object that is heavy.</w:t>
      </w:r>
    </w:p>
    <w:sectPr w:rsidR="00EE388B" w:rsidRPr="00EE388B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91C" w:rsidRDefault="000E091C" w:rsidP="000E091C">
      <w:pPr>
        <w:spacing w:after="0" w:line="240" w:lineRule="auto"/>
      </w:pPr>
      <w:r>
        <w:separator/>
      </w:r>
    </w:p>
  </w:endnote>
  <w:endnote w:type="continuationSeparator" w:id="0">
    <w:p w:rsidR="000E091C" w:rsidRDefault="000E091C" w:rsidP="000E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91C" w:rsidRDefault="000E091C" w:rsidP="000E091C">
      <w:pPr>
        <w:spacing w:after="0" w:line="240" w:lineRule="auto"/>
      </w:pPr>
      <w:r>
        <w:separator/>
      </w:r>
    </w:p>
  </w:footnote>
  <w:footnote w:type="continuationSeparator" w:id="0">
    <w:p w:rsidR="000E091C" w:rsidRDefault="000E091C" w:rsidP="000E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91C" w:rsidRPr="000E091C" w:rsidRDefault="000E091C">
    <w:pPr>
      <w:pStyle w:val="Header"/>
      <w:rPr>
        <w:rFonts w:ascii="CCW Cursive Writing 5" w:hAnsi="CCW Cursive Writing 5"/>
        <w:sz w:val="24"/>
        <w:szCs w:val="24"/>
      </w:rPr>
    </w:pPr>
    <w:r w:rsidRPr="000E091C">
      <w:rPr>
        <w:rFonts w:ascii="CCW Cursive Writing 5" w:hAnsi="CCW Cursive Writing 5"/>
        <w:sz w:val="24"/>
        <w:szCs w:val="24"/>
      </w:rPr>
      <w:t>Home</w:t>
    </w:r>
    <w:r w:rsidR="00910044">
      <w:rPr>
        <w:rFonts w:ascii="CCW Cursive Writing 5" w:hAnsi="CCW Cursive Writing 5"/>
        <w:sz w:val="24"/>
        <w:szCs w:val="24"/>
      </w:rPr>
      <w:t>work</w:t>
    </w:r>
    <w:r w:rsidRPr="000E091C">
      <w:rPr>
        <w:rFonts w:ascii="CCW Cursive Writing 5" w:hAnsi="CCW Cursive Writing 5"/>
        <w:sz w:val="24"/>
        <w:szCs w:val="24"/>
      </w:rPr>
      <w:t xml:space="preserve"> Pack Week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1C"/>
    <w:rsid w:val="000E091C"/>
    <w:rsid w:val="001128DB"/>
    <w:rsid w:val="0032396F"/>
    <w:rsid w:val="004409F8"/>
    <w:rsid w:val="006636C2"/>
    <w:rsid w:val="006A0BE7"/>
    <w:rsid w:val="00910044"/>
    <w:rsid w:val="00B90C5B"/>
    <w:rsid w:val="00EC0E41"/>
    <w:rsid w:val="00EE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03BB3A-087E-4AB9-8DF5-AECE8A5C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91C"/>
  </w:style>
  <w:style w:type="paragraph" w:styleId="Footer">
    <w:name w:val="footer"/>
    <w:basedOn w:val="Normal"/>
    <w:link w:val="FooterChar"/>
    <w:uiPriority w:val="99"/>
    <w:unhideWhenUsed/>
    <w:rsid w:val="000E0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91C"/>
  </w:style>
  <w:style w:type="character" w:styleId="Hyperlink">
    <w:name w:val="Hyperlink"/>
    <w:basedOn w:val="DefaultParagraphFont"/>
    <w:uiPriority w:val="99"/>
    <w:unhideWhenUsed/>
    <w:rsid w:val="00EC0E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twinkl.co.uk/resource/t-n-928-every-day-3d-shapes-powerpoint" TargetMode="External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www.twinkl.co.uk/resource/au-n-565-lighter-or-heavier-powerpo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6CF60FE3</Template>
  <TotalTime>79</TotalTime>
  <Pages>15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2</cp:revision>
  <dcterms:created xsi:type="dcterms:W3CDTF">2020-04-01T09:44:00Z</dcterms:created>
  <dcterms:modified xsi:type="dcterms:W3CDTF">2020-04-02T10:44:00Z</dcterms:modified>
</cp:coreProperties>
</file>