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7F568F" w:rsidRPr="00020ED7" w:rsidRDefault="007B177D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g</w:t>
            </w:r>
          </w:p>
        </w:tc>
        <w:tc>
          <w:tcPr>
            <w:tcW w:w="3097" w:type="dxa"/>
          </w:tcPr>
          <w:p w:rsidR="007F568F" w:rsidRPr="00020ED7" w:rsidRDefault="007B177D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o</w:t>
            </w:r>
          </w:p>
        </w:tc>
        <w:tc>
          <w:tcPr>
            <w:tcW w:w="3097" w:type="dxa"/>
          </w:tcPr>
          <w:p w:rsidR="007F568F" w:rsidRPr="00020ED7" w:rsidRDefault="007B177D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c</w:t>
            </w:r>
          </w:p>
        </w:tc>
        <w:tc>
          <w:tcPr>
            <w:tcW w:w="3097" w:type="dxa"/>
          </w:tcPr>
          <w:p w:rsidR="007F568F" w:rsidRPr="00020ED7" w:rsidRDefault="007B177D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k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Play the tricky word song-phase 2</w:t>
            </w:r>
            <w:r w:rsidR="00171D4E" w:rsidRPr="00020ED7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4641A1" w:rsidRPr="00020ED7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Phase 2 tricky word song or use this</w:t>
            </w:r>
          </w:p>
          <w:p w:rsidR="00D96BDC" w:rsidRDefault="00AA6780" w:rsidP="00020ED7">
            <w:pPr>
              <w:rPr>
                <w:rFonts w:ascii="Comic Sans MS" w:hAnsi="Comic Sans MS"/>
                <w:b/>
                <w:u w:val="single"/>
              </w:rPr>
            </w:pPr>
            <w:hyperlink r:id="rId6" w:history="1">
              <w:r w:rsidR="00BF7BF9" w:rsidRPr="00DF280E">
                <w:rPr>
                  <w:rStyle w:val="Hyperlink"/>
                  <w:rFonts w:ascii="Comic Sans MS" w:hAnsi="Comic Sans MS"/>
                  <w:b/>
                </w:rPr>
                <w:t>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</w:t>
              </w:r>
            </w:hyperlink>
          </w:p>
          <w:p w:rsidR="00BF7BF9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lastRenderedPageBreak/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171D4E" w:rsidRPr="00D96BDC" w:rsidRDefault="00171D4E" w:rsidP="00D96BDC">
            <w:pPr>
              <w:ind w:firstLine="720"/>
              <w:rPr>
                <w:rFonts w:ascii="Comic Sans MS" w:hAnsi="Comic Sans MS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233A72" w:rsidRDefault="007B4BB9" w:rsidP="007B4BB9">
            <w:pPr>
              <w:rPr>
                <w:rStyle w:val="HTMLCite"/>
              </w:rPr>
            </w:pPr>
            <w:r>
              <w:rPr>
                <w:rStyle w:val="HTMLCite"/>
              </w:rPr>
              <w:lastRenderedPageBreak/>
              <w:t xml:space="preserve">Watch </w:t>
            </w:r>
            <w:r w:rsidR="00991F98">
              <w:rPr>
                <w:rStyle w:val="HTMLCite"/>
              </w:rPr>
              <w:t xml:space="preserve">the video </w:t>
            </w:r>
            <w:r w:rsidR="0048307C">
              <w:rPr>
                <w:rStyle w:val="HTMLCite"/>
              </w:rPr>
              <w:t>M</w:t>
            </w:r>
            <w:r w:rsidR="009A0AB1">
              <w:rPr>
                <w:rStyle w:val="HTMLCite"/>
              </w:rPr>
              <w:t>r Thorne does phonics sound ‘g</w:t>
            </w:r>
            <w:r>
              <w:rPr>
                <w:rStyle w:val="HTMLCite"/>
              </w:rPr>
              <w:t>’.</w:t>
            </w:r>
          </w:p>
          <w:p w:rsidR="00991F98" w:rsidRDefault="00991F98" w:rsidP="007B4BB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Default="00991F98" w:rsidP="007B4B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  <w:r w:rsidR="000250A4">
              <w:rPr>
                <w:rFonts w:ascii="Comic Sans MS" w:hAnsi="Comic Sans MS"/>
              </w:rPr>
              <w:t xml:space="preserve"> T</w:t>
            </w:r>
            <w:r w:rsidR="00212663">
              <w:rPr>
                <w:rFonts w:ascii="Comic Sans MS" w:hAnsi="Comic Sans MS"/>
              </w:rPr>
              <w:t xml:space="preserve">horne </w:t>
            </w:r>
            <w:r w:rsidR="009A0AB1">
              <w:rPr>
                <w:rFonts w:ascii="Comic Sans MS" w:hAnsi="Comic Sans MS"/>
              </w:rPr>
              <w:t>does phonics episode g</w:t>
            </w:r>
          </w:p>
          <w:p w:rsidR="006862D3" w:rsidRDefault="006862D3" w:rsidP="007B4BB9">
            <w:pPr>
              <w:rPr>
                <w:rFonts w:ascii="Comic Sans MS" w:hAnsi="Comic Sans MS"/>
              </w:rPr>
            </w:pPr>
          </w:p>
          <w:p w:rsidR="006862D3" w:rsidRDefault="006862D3" w:rsidP="006862D3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and or watch</w:t>
            </w:r>
          </w:p>
          <w:p w:rsidR="006862D3" w:rsidRPr="00991F98" w:rsidRDefault="006862D3" w:rsidP="007B4BB9">
            <w:pPr>
              <w:rPr>
                <w:rFonts w:ascii="Comic Sans MS" w:hAnsi="Comic Sans MS"/>
              </w:rPr>
            </w:pPr>
          </w:p>
          <w:p w:rsidR="007B4BB9" w:rsidRDefault="006862D3" w:rsidP="007B4BB9">
            <w:pPr>
              <w:rPr>
                <w:rFonts w:ascii="Comic Sans MS" w:hAnsi="Comic Sans MS"/>
                <w:b/>
                <w:u w:val="single"/>
              </w:rPr>
            </w:pPr>
            <w:hyperlink r:id="rId7" w:history="1">
              <w:r w:rsidRPr="002415AC">
                <w:rPr>
                  <w:rStyle w:val="Hyperlink"/>
                  <w:rFonts w:ascii="Comic Sans MS" w:hAnsi="Comic Sans MS"/>
                  <w:b/>
                </w:rPr>
                <w:t>https://www.twinkl.co.uk/resource/t-l-53362-phase-two-phonemes-set-3-g-video</w:t>
              </w:r>
            </w:hyperlink>
          </w:p>
          <w:p w:rsidR="006862D3" w:rsidRPr="00020ED7" w:rsidRDefault="006862D3" w:rsidP="007B4BB9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9A0AB1">
              <w:rPr>
                <w:rStyle w:val="HTMLCite"/>
              </w:rPr>
              <w:t xml:space="preserve"> Mr Thorne does phonics sound ‘o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ED5328" w:rsidRDefault="000250A4" w:rsidP="00ED53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991F98">
              <w:rPr>
                <w:rFonts w:ascii="Comic Sans MS" w:hAnsi="Comic Sans MS"/>
              </w:rPr>
              <w:t xml:space="preserve">horne does phonics </w:t>
            </w:r>
            <w:r w:rsidR="009A0AB1">
              <w:rPr>
                <w:rFonts w:ascii="Comic Sans MS" w:hAnsi="Comic Sans MS"/>
              </w:rPr>
              <w:t>episode o</w:t>
            </w:r>
          </w:p>
          <w:p w:rsidR="00ED5328" w:rsidRDefault="00ED5328" w:rsidP="00ED5328">
            <w:pPr>
              <w:rPr>
                <w:rFonts w:ascii="Comic Sans MS" w:hAnsi="Comic Sans MS"/>
                <w:u w:val="single"/>
              </w:rPr>
            </w:pPr>
          </w:p>
          <w:p w:rsidR="00ED5328" w:rsidRDefault="00ED5328" w:rsidP="00ED5328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and or watch</w:t>
            </w:r>
          </w:p>
          <w:p w:rsidR="00ED5328" w:rsidRPr="00991F98" w:rsidRDefault="00ED5328" w:rsidP="00991F98">
            <w:pPr>
              <w:rPr>
                <w:rFonts w:ascii="Comic Sans MS" w:hAnsi="Comic Sans MS"/>
              </w:rPr>
            </w:pPr>
          </w:p>
          <w:p w:rsidR="00233A72" w:rsidRDefault="00ED5328" w:rsidP="00991F98">
            <w:pPr>
              <w:rPr>
                <w:rFonts w:ascii="Comic Sans MS" w:hAnsi="Comic Sans MS"/>
                <w:u w:val="single"/>
              </w:rPr>
            </w:pPr>
            <w:hyperlink r:id="rId8" w:history="1">
              <w:r w:rsidRPr="002415AC">
                <w:rPr>
                  <w:rStyle w:val="Hyperlink"/>
                  <w:rFonts w:ascii="Comic Sans MS" w:hAnsi="Comic Sans MS"/>
                </w:rPr>
                <w:t>https://www.twinkl.co.uk/resource/t-l-53364-phase-two-phonemes-set-3-o-video</w:t>
              </w:r>
            </w:hyperlink>
          </w:p>
          <w:p w:rsidR="00ED5328" w:rsidRPr="00991F98" w:rsidRDefault="00ED5328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9A0AB1">
              <w:rPr>
                <w:rStyle w:val="HTMLCite"/>
              </w:rPr>
              <w:t xml:space="preserve"> Mr Thorne does phonics sound ‘c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Default="000250A4" w:rsidP="00991F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9A0AB1">
              <w:rPr>
                <w:rFonts w:ascii="Comic Sans MS" w:hAnsi="Comic Sans MS"/>
              </w:rPr>
              <w:t>horne does phonics episode c</w:t>
            </w:r>
          </w:p>
          <w:p w:rsidR="001C33FB" w:rsidRPr="00991F98" w:rsidRDefault="001C33FB" w:rsidP="00991F98">
            <w:pPr>
              <w:rPr>
                <w:rFonts w:ascii="Comic Sans MS" w:hAnsi="Comic Sans MS"/>
              </w:rPr>
            </w:pPr>
          </w:p>
          <w:p w:rsidR="00233A72" w:rsidRDefault="001C33FB" w:rsidP="00991F98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</w:t>
            </w:r>
            <w:r w:rsidR="00DF1FE3">
              <w:rPr>
                <w:rFonts w:ascii="Comic Sans MS" w:hAnsi="Comic Sans MS"/>
                <w:u w:val="single"/>
              </w:rPr>
              <w:t>nd or watch</w:t>
            </w:r>
          </w:p>
          <w:p w:rsidR="001C33FB" w:rsidRDefault="001C33FB" w:rsidP="00991F98">
            <w:pPr>
              <w:rPr>
                <w:rFonts w:ascii="Comic Sans MS" w:hAnsi="Comic Sans MS"/>
                <w:u w:val="single"/>
              </w:rPr>
            </w:pPr>
          </w:p>
          <w:p w:rsidR="00DF1FE3" w:rsidRDefault="00DF1FE3" w:rsidP="00991F98">
            <w:pPr>
              <w:rPr>
                <w:rFonts w:ascii="Comic Sans MS" w:hAnsi="Comic Sans MS"/>
                <w:u w:val="single"/>
              </w:rPr>
            </w:pPr>
            <w:hyperlink r:id="rId9" w:history="1">
              <w:r w:rsidRPr="002415AC">
                <w:rPr>
                  <w:rStyle w:val="Hyperlink"/>
                  <w:rFonts w:ascii="Comic Sans MS" w:hAnsi="Comic Sans MS"/>
                </w:rPr>
                <w:t>https://www.twinkl.co.uk/resource/t-l-53361-phase-two-phonemes-set-1-c-video</w:t>
              </w:r>
            </w:hyperlink>
          </w:p>
          <w:p w:rsidR="000A445E" w:rsidRPr="00991F98" w:rsidRDefault="000A445E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9A0AB1">
              <w:rPr>
                <w:rStyle w:val="HTMLCite"/>
              </w:rPr>
              <w:t xml:space="preserve"> Mr Thorne does phonics sound ‘k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Pr="00991F98" w:rsidRDefault="000250A4" w:rsidP="00991F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9A0AB1">
              <w:rPr>
                <w:rFonts w:ascii="Comic Sans MS" w:hAnsi="Comic Sans MS"/>
              </w:rPr>
              <w:t>horne does phonics episode k</w:t>
            </w:r>
          </w:p>
          <w:p w:rsidR="00AF321C" w:rsidRDefault="00AF321C" w:rsidP="00AF321C">
            <w:pPr>
              <w:rPr>
                <w:rFonts w:ascii="Comic Sans MS" w:hAnsi="Comic Sans MS"/>
                <w:u w:val="single"/>
              </w:rPr>
            </w:pPr>
          </w:p>
          <w:p w:rsidR="00AF321C" w:rsidRDefault="00AF321C" w:rsidP="00AF321C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and or watch</w:t>
            </w:r>
          </w:p>
          <w:p w:rsidR="00233A72" w:rsidRDefault="00233A72" w:rsidP="00991F98">
            <w:pPr>
              <w:rPr>
                <w:rFonts w:ascii="Comic Sans MS" w:hAnsi="Comic Sans MS"/>
                <w:u w:val="single"/>
              </w:rPr>
            </w:pPr>
          </w:p>
          <w:p w:rsidR="00AF321C" w:rsidRDefault="00AF321C" w:rsidP="00991F98">
            <w:pPr>
              <w:rPr>
                <w:rFonts w:ascii="Comic Sans MS" w:hAnsi="Comic Sans MS"/>
                <w:u w:val="single"/>
              </w:rPr>
            </w:pPr>
            <w:hyperlink r:id="rId10" w:history="1">
              <w:r w:rsidRPr="002415AC">
                <w:rPr>
                  <w:rStyle w:val="Hyperlink"/>
                  <w:rFonts w:ascii="Comic Sans MS" w:hAnsi="Comic Sans MS"/>
                </w:rPr>
                <w:t>https://www.twinkl.co.uk/resource/t-l-53363-phase-two-phonemes-set-3-k-video</w:t>
              </w:r>
            </w:hyperlink>
          </w:p>
          <w:p w:rsidR="00AF321C" w:rsidRPr="00991F98" w:rsidRDefault="00AF321C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Play the game</w:t>
            </w:r>
          </w:p>
          <w:p w:rsidR="00020ED7" w:rsidRPr="00743CB9" w:rsidRDefault="008D5FD1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Words Phase 2</w:t>
            </w:r>
            <w:r w:rsidR="00020ED7" w:rsidRPr="00743CB9">
              <w:rPr>
                <w:rFonts w:ascii="Comic Sans MS" w:hAnsi="Comic Sans MS"/>
                <w:color w:val="0070C0"/>
              </w:rPr>
              <w:t xml:space="preserve"> –</w:t>
            </w:r>
          </w:p>
          <w:p w:rsidR="00020ED7" w:rsidRPr="00743CB9" w:rsidRDefault="00020ED7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 xml:space="preserve">Play game on Phonics Play </w:t>
            </w:r>
          </w:p>
          <w:p w:rsidR="00233A72" w:rsidRPr="00991F98" w:rsidRDefault="00020ED7" w:rsidP="00020ED7">
            <w:pPr>
              <w:rPr>
                <w:rFonts w:ascii="Comic Sans MS" w:hAnsi="Comic Sans MS"/>
                <w:u w:val="single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991F98" w:rsidRPr="00991F98" w:rsidRDefault="009329C6" w:rsidP="00991F98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Write the g</w:t>
            </w:r>
            <w:r w:rsidR="00991F98"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991F98" w:rsidRDefault="007F568F" w:rsidP="00991F98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>lect some items beginning with g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A46F5E" w:rsidRDefault="00A46F5E" w:rsidP="00991F98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A46F5E" w:rsidRDefault="00A46F5E" w:rsidP="00991F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  <w:r w:rsidR="00FC2D37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below</w:t>
            </w:r>
          </w:p>
          <w:p w:rsidR="009329C6" w:rsidRDefault="00A46F5E" w:rsidP="00991F98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10285B">
              <w:rPr>
                <w:rStyle w:val="HTMLCite"/>
                <w:rFonts w:ascii="Comic Sans MS" w:hAnsi="Comic Sans MS"/>
                <w:color w:val="auto"/>
              </w:rPr>
              <w:t xml:space="preserve">- </w:t>
            </w:r>
            <w:r w:rsidR="009329C6" w:rsidRPr="00A46F5E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9329C6" w:rsidRPr="00A46F5E">
              <w:rPr>
                <w:rStyle w:val="HTMLCite"/>
                <w:rFonts w:ascii="Comic Sans MS" w:hAnsi="Comic Sans MS"/>
                <w:color w:val="auto"/>
              </w:rPr>
              <w:t>write these words on a piece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9329C6"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9329C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segment and blend them.</w:t>
            </w:r>
          </w:p>
          <w:p w:rsidR="00991F98" w:rsidRDefault="00991F98" w:rsidP="00991F9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01166B" w:rsidRDefault="0001166B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7F568F" w:rsidRDefault="00F85868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tag   gag     gig    gap</w:t>
            </w:r>
          </w:p>
          <w:p w:rsidR="00F85868" w:rsidRDefault="00F85868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nag    sag    tag    sag</w:t>
            </w:r>
          </w:p>
          <w:p w:rsidR="00F85868" w:rsidRPr="00020ED7" w:rsidRDefault="00F85868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gas    pig     dig</w:t>
            </w:r>
            <w:r w:rsidR="0071588E">
              <w:rPr>
                <w:rStyle w:val="HTMLCite"/>
                <w:rFonts w:ascii="Comic Sans MS" w:hAnsi="Comic Sans MS"/>
                <w:b/>
                <w:color w:val="auto"/>
              </w:rPr>
              <w:t xml:space="preserve">    fig</w:t>
            </w:r>
          </w:p>
        </w:tc>
        <w:tc>
          <w:tcPr>
            <w:tcW w:w="3097" w:type="dxa"/>
          </w:tcPr>
          <w:p w:rsidR="00EF0A9B" w:rsidRPr="00991F98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Write 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>the o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>lect some items beginning with o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EF0A9B" w:rsidRPr="00A46F5E" w:rsidRDefault="00EF0A9B" w:rsidP="00EF0A9B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>Adult</w:t>
            </w:r>
            <w:r w:rsidR="0010285B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-</w:t>
            </w: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segment and blend them.</w:t>
            </w:r>
          </w:p>
          <w:p w:rsidR="00522D50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64B6B" w:rsidRDefault="00564B6B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64B6B" w:rsidRPr="00564B6B" w:rsidRDefault="00564B6B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564B6B">
              <w:rPr>
                <w:rStyle w:val="HTMLCite"/>
                <w:rFonts w:ascii="Comic Sans MS" w:hAnsi="Comic Sans MS"/>
                <w:b/>
                <w:color w:val="auto"/>
              </w:rPr>
              <w:t xml:space="preserve">got       on     not 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  </w:t>
            </w:r>
            <w:r w:rsidRPr="00564B6B">
              <w:rPr>
                <w:rStyle w:val="HTMLCite"/>
                <w:rFonts w:ascii="Comic Sans MS" w:hAnsi="Comic Sans MS"/>
                <w:b/>
                <w:color w:val="auto"/>
              </w:rPr>
              <w:t xml:space="preserve">pot  top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   dog      pop   </w:t>
            </w:r>
            <w:r w:rsidRPr="00564B6B">
              <w:rPr>
                <w:rStyle w:val="HTMLCite"/>
                <w:rFonts w:ascii="Comic Sans MS" w:hAnsi="Comic Sans MS"/>
                <w:b/>
                <w:color w:val="auto"/>
              </w:rPr>
              <w:t>Mog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 </w:t>
            </w:r>
            <w:r w:rsidRPr="00564B6B">
              <w:rPr>
                <w:rStyle w:val="HTMLCite"/>
                <w:rFonts w:ascii="Comic Sans MS" w:hAnsi="Comic Sans MS"/>
                <w:b/>
                <w:color w:val="auto"/>
              </w:rPr>
              <w:t xml:space="preserve">fog      log    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hop   mop    </w:t>
            </w:r>
          </w:p>
          <w:p w:rsidR="00564B6B" w:rsidRDefault="00564B6B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22D50" w:rsidRPr="00991F98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find some of these items as the adult segments the word.</w:t>
            </w:r>
          </w:p>
        </w:tc>
        <w:tc>
          <w:tcPr>
            <w:tcW w:w="3097" w:type="dxa"/>
          </w:tcPr>
          <w:p w:rsidR="005C4242" w:rsidRPr="00991F98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Write 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>the c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>lect some items beginning with c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5C4242" w:rsidRPr="00A46F5E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 xml:space="preserve">Adult </w:t>
            </w:r>
            <w:r w:rsidR="0010285B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-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segment and blend them.</w:t>
            </w:r>
          </w:p>
          <w:p w:rsidR="00130238" w:rsidRDefault="00130238" w:rsidP="0013023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130238" w:rsidRDefault="00130238" w:rsidP="0013023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can    cot     cop   cap</w:t>
            </w:r>
          </w:p>
          <w:p w:rsidR="00130238" w:rsidRDefault="00130238" w:rsidP="0013023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cat    cod     cab  cog</w:t>
            </w:r>
          </w:p>
          <w:p w:rsidR="00130238" w:rsidRDefault="00130238" w:rsidP="0013023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cup   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E16D54" w:rsidRDefault="00E16D54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BC5BCB" w:rsidRPr="005C4242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The children could match </w:t>
            </w:r>
            <w:r w:rsidR="001706CE">
              <w:rPr>
                <w:rStyle w:val="HTMLCite"/>
                <w:rFonts w:ascii="Comic Sans MS" w:hAnsi="Comic Sans MS" w:cs="Arial"/>
                <w:color w:val="auto"/>
                <w:lang w:val="en"/>
              </w:rPr>
              <w:t>the words to pictures / objects by segmenting and blending the words.</w:t>
            </w:r>
          </w:p>
          <w:p w:rsidR="007C5C8C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171D4E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You could use the following but would need to print them.</w:t>
            </w:r>
          </w:p>
          <w:p w:rsidR="007C5C8C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C5C8C" w:rsidRPr="007C5C8C" w:rsidRDefault="007C5C8C" w:rsidP="00020ED7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7C5C8C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Google</w:t>
            </w:r>
          </w:p>
          <w:p w:rsidR="007C5C8C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TWINKL</w:t>
            </w:r>
          </w:p>
          <w:p w:rsidR="007C5C8C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Phase 2</w:t>
            </w:r>
          </w:p>
          <w:p w:rsidR="007C5C8C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What’s in the box cards</w:t>
            </w:r>
          </w:p>
          <w:p w:rsidR="007C5C8C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C5C8C" w:rsidRPr="00991F98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5C4242" w:rsidRPr="00991F98" w:rsidRDefault="00171D4E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 </w:t>
            </w:r>
            <w:r w:rsidR="005C4242" w:rsidRPr="00991F98">
              <w:rPr>
                <w:rStyle w:val="HTMLCite"/>
                <w:rFonts w:ascii="Comic Sans MS" w:hAnsi="Comic Sans MS"/>
                <w:color w:val="auto"/>
              </w:rPr>
              <w:t xml:space="preserve"> Write 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>the k</w:t>
            </w:r>
            <w:r w:rsidR="005C4242"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0250A4">
              <w:rPr>
                <w:rStyle w:val="HTMLCite"/>
                <w:rFonts w:ascii="Comic Sans MS" w:hAnsi="Comic Sans MS"/>
                <w:color w:val="auto"/>
              </w:rPr>
              <w:t xml:space="preserve">lect some items 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>beginning with k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5C4242" w:rsidRPr="00A46F5E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10285B">
              <w:rPr>
                <w:rStyle w:val="HTMLCite"/>
                <w:rFonts w:ascii="Comic Sans MS" w:hAnsi="Comic Sans MS"/>
                <w:color w:val="auto"/>
              </w:rPr>
              <w:t xml:space="preserve">-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segment and blend them.</w:t>
            </w:r>
          </w:p>
          <w:p w:rsidR="00171D4E" w:rsidRDefault="00171D4E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D42ED" w:rsidRPr="007D42ED" w:rsidRDefault="007D42ED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7D42ED">
              <w:rPr>
                <w:rStyle w:val="HTMLCite"/>
                <w:rFonts w:ascii="Comic Sans MS" w:hAnsi="Comic Sans MS"/>
                <w:b/>
                <w:color w:val="auto"/>
              </w:rPr>
              <w:t>kid   kit    Kim      Ken</w:t>
            </w:r>
          </w:p>
          <w:p w:rsidR="007D42ED" w:rsidRDefault="007D42ED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1706CE" w:rsidRPr="005C4242" w:rsidRDefault="001706CE" w:rsidP="001706CE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The children could match the words to pictures / objects by segmenting and bending the words.</w:t>
            </w:r>
          </w:p>
          <w:p w:rsidR="001706CE" w:rsidRDefault="001706CE" w:rsidP="00480F4D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C5C8C" w:rsidRDefault="007C5C8C" w:rsidP="007C5C8C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You could use the following but would need to print them.</w:t>
            </w:r>
          </w:p>
          <w:p w:rsidR="007C5C8C" w:rsidRDefault="007C5C8C" w:rsidP="007C5C8C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C5C8C" w:rsidRPr="007C5C8C" w:rsidRDefault="007C5C8C" w:rsidP="007C5C8C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7C5C8C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Google</w:t>
            </w:r>
          </w:p>
          <w:p w:rsidR="007C5C8C" w:rsidRDefault="007C5C8C" w:rsidP="007C5C8C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TWINKL</w:t>
            </w:r>
          </w:p>
          <w:p w:rsidR="007C5C8C" w:rsidRDefault="007C5C8C" w:rsidP="007C5C8C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Phase 2</w:t>
            </w:r>
          </w:p>
          <w:p w:rsidR="007C5C8C" w:rsidRDefault="007C5C8C" w:rsidP="007C5C8C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What’s in the box cards</w:t>
            </w:r>
          </w:p>
          <w:p w:rsidR="007C5C8C" w:rsidRPr="00991F98" w:rsidRDefault="007C5C8C" w:rsidP="00480F4D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Play Tricky word Bingo</w:t>
            </w:r>
          </w:p>
          <w:p w:rsidR="008D5FD1" w:rsidRDefault="008D5FD1" w:rsidP="00020ED7">
            <w:pPr>
              <w:rPr>
                <w:rFonts w:ascii="Comic Sans MS" w:hAnsi="Comic Sans MS"/>
                <w:b/>
                <w:u w:val="single"/>
              </w:rPr>
            </w:pPr>
            <w:r w:rsidRPr="008D5FD1">
              <w:rPr>
                <w:rFonts w:ascii="Comic Sans MS" w:hAnsi="Comic Sans MS"/>
                <w:b/>
                <w:u w:val="single"/>
              </w:rPr>
              <w:t>Adult</w:t>
            </w:r>
          </w:p>
          <w:p w:rsidR="00743CB9" w:rsidRPr="00743CB9" w:rsidRDefault="00743CB9" w:rsidP="00020ED7">
            <w:pPr>
              <w:rPr>
                <w:rFonts w:ascii="Comic Sans MS" w:hAnsi="Comic Sans MS"/>
              </w:rPr>
            </w:pPr>
            <w:r w:rsidRPr="00743CB9">
              <w:rPr>
                <w:rFonts w:ascii="Comic Sans MS" w:hAnsi="Comic Sans MS"/>
              </w:rPr>
              <w:t>Write</w:t>
            </w:r>
            <w:r>
              <w:rPr>
                <w:rFonts w:ascii="Comic Sans MS" w:hAnsi="Comic Sans MS"/>
              </w:rPr>
              <w:t xml:space="preserve"> </w:t>
            </w:r>
            <w:r w:rsidRPr="00743CB9">
              <w:rPr>
                <w:rFonts w:ascii="Comic Sans MS" w:hAnsi="Comic Sans MS"/>
              </w:rPr>
              <w:t xml:space="preserve">all of the </w:t>
            </w:r>
            <w:r>
              <w:rPr>
                <w:rFonts w:ascii="Comic Sans MS" w:hAnsi="Comic Sans MS"/>
              </w:rPr>
              <w:t xml:space="preserve">phase 2 </w:t>
            </w:r>
            <w:r w:rsidRPr="00743CB9">
              <w:rPr>
                <w:rFonts w:ascii="Comic Sans MS" w:hAnsi="Comic Sans MS"/>
              </w:rPr>
              <w:t xml:space="preserve">tricky words on a piece of paper.  Say a word one at a time.  Children will cross </w:t>
            </w:r>
            <w:r w:rsidRPr="00743CB9">
              <w:rPr>
                <w:rFonts w:ascii="Comic Sans MS" w:hAnsi="Comic Sans MS"/>
              </w:rPr>
              <w:lastRenderedPageBreak/>
              <w:t>off the word when you say it.</w:t>
            </w:r>
          </w:p>
          <w:p w:rsidR="00743CB9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743CB9" w:rsidRPr="008D5FD1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8D5FD1" w:rsidRPr="00991F98" w:rsidRDefault="008D5FD1" w:rsidP="00743CB9">
            <w:pPr>
              <w:rPr>
                <w:rFonts w:ascii="Comic Sans MS" w:hAnsi="Comic Sans MS"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5D3F46" w:rsidRDefault="00BC5BCB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D3F46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D3F46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>say some / all of these words</w:t>
            </w:r>
            <w:r w:rsidR="005D3F46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1 at a time.</w:t>
            </w:r>
          </w:p>
          <w:p w:rsidR="00EF0A9B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with actions.</w:t>
            </w:r>
          </w:p>
          <w:p w:rsidR="00041D97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01166B" w:rsidRDefault="0001166B" w:rsidP="0001166B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tag   gag     gig    gap</w:t>
            </w:r>
          </w:p>
          <w:p w:rsidR="0001166B" w:rsidRDefault="0001166B" w:rsidP="0001166B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nag    sag    tag    sag</w:t>
            </w:r>
          </w:p>
          <w:p w:rsidR="00EF0A9B" w:rsidRDefault="0001166B" w:rsidP="0001166B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gas    pig     dig    fig</w:t>
            </w:r>
          </w:p>
          <w:p w:rsidR="0001166B" w:rsidRDefault="0001166B" w:rsidP="0001166B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01166B" w:rsidRDefault="0001166B" w:rsidP="0001166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437811" w:rsidRDefault="005D3F46" w:rsidP="00437811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When you have said 1 word – ask the child to segment 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it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write it.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437811">
              <w:rPr>
                <w:rStyle w:val="Hyperlink"/>
                <w:rFonts w:ascii="Comic Sans MS" w:hAnsi="Comic Sans MS"/>
                <w:color w:val="00B050"/>
              </w:rPr>
              <w:t xml:space="preserve"> </w:t>
            </w:r>
            <w:r w:rsidR="00437811"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5D3F46" w:rsidRPr="005D3F46" w:rsidRDefault="001611FE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Use the actions we use in school when segmenting.</w:t>
            </w:r>
          </w:p>
          <w:p w:rsidR="005D3F46" w:rsidRPr="005D3F46" w:rsidRDefault="005D3F46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Repeat with the other words.</w:t>
            </w:r>
          </w:p>
          <w:p w:rsidR="005D3F46" w:rsidRDefault="005D3F46" w:rsidP="00020ED7">
            <w:pPr>
              <w:rPr>
                <w:rStyle w:val="HTMLCite"/>
                <w:rFonts w:ascii="Comic Sans MS" w:hAnsi="Comic Sans MS" w:cs="Arial"/>
                <w:color w:val="00B050"/>
                <w:lang w:val="en"/>
              </w:rPr>
            </w:pPr>
          </w:p>
          <w:p w:rsidR="005C4242" w:rsidRPr="005C4242" w:rsidRDefault="005C4242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</w:t>
            </w:r>
            <w:r w:rsidR="0001166B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(below)</w:t>
            </w: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to write the words on if they need to.</w:t>
            </w:r>
          </w:p>
          <w:p w:rsidR="007549AE" w:rsidRDefault="007549AE" w:rsidP="00437811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7F568F" w:rsidRPr="007549AE" w:rsidRDefault="007549AE" w:rsidP="007549AE">
            <w:pPr>
              <w:ind w:firstLine="720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C5DB89" wp14:editId="4183C0F4">
                  <wp:extent cx="1130618" cy="4667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EF0A9B" w:rsidRDefault="00BC5BC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A</w:t>
            </w:r>
            <w:r w:rsidR="00EF0A9B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EF0A9B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522D50">
              <w:rPr>
                <w:rStyle w:val="HTMLCite"/>
                <w:rFonts w:ascii="Comic Sans MS" w:hAnsi="Comic Sans MS" w:cs="Arial"/>
                <w:color w:val="auto"/>
                <w:lang w:val="en"/>
              </w:rPr>
              <w:t>write these words</w:t>
            </w:r>
            <w:r w:rsidR="0036607B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522D50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on a piece of paper </w:t>
            </w:r>
            <w:r w:rsidR="00EF0A9B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1 at a time.</w:t>
            </w:r>
          </w:p>
          <w:p w:rsidR="00041D97" w:rsidRDefault="00522D50" w:rsidP="00041D9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will have a go at s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>egment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ing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and blend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ing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with actions.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921BD8" w:rsidRPr="00564B6B" w:rsidRDefault="00921BD8" w:rsidP="00921BD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564B6B">
              <w:rPr>
                <w:rStyle w:val="HTMLCite"/>
                <w:rFonts w:ascii="Comic Sans MS" w:hAnsi="Comic Sans MS"/>
                <w:b/>
                <w:color w:val="auto"/>
              </w:rPr>
              <w:t xml:space="preserve">got       on     not 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  </w:t>
            </w:r>
            <w:r w:rsidRPr="00564B6B">
              <w:rPr>
                <w:rStyle w:val="HTMLCite"/>
                <w:rFonts w:ascii="Comic Sans MS" w:hAnsi="Comic Sans MS"/>
                <w:b/>
                <w:color w:val="auto"/>
              </w:rPr>
              <w:t xml:space="preserve">pot  top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   dog      pop   </w:t>
            </w:r>
            <w:r w:rsidRPr="00564B6B">
              <w:rPr>
                <w:rStyle w:val="HTMLCite"/>
                <w:rFonts w:ascii="Comic Sans MS" w:hAnsi="Comic Sans MS"/>
                <w:b/>
                <w:color w:val="auto"/>
              </w:rPr>
              <w:t>Mog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 </w:t>
            </w:r>
            <w:r w:rsidRPr="00564B6B">
              <w:rPr>
                <w:rStyle w:val="HTMLCite"/>
                <w:rFonts w:ascii="Comic Sans MS" w:hAnsi="Comic Sans MS"/>
                <w:b/>
                <w:color w:val="auto"/>
              </w:rPr>
              <w:t xml:space="preserve">fog      log    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hop   mop    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22D50" w:rsidRDefault="00522D50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/ or</w:t>
            </w:r>
          </w:p>
          <w:p w:rsidR="00522D50" w:rsidRPr="008B460D" w:rsidRDefault="00522D50" w:rsidP="00EF0A9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play this game on</w:t>
            </w:r>
            <w:r w:rsidR="0036607B"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line on  Phonics P</w:t>
            </w: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lay</w:t>
            </w:r>
          </w:p>
          <w:p w:rsidR="0036607B" w:rsidRPr="008B460D" w:rsidRDefault="0036607B" w:rsidP="0036607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Buried Treasure</w:t>
            </w:r>
            <w:r w:rsidR="00DF791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 phase 2</w:t>
            </w:r>
          </w:p>
          <w:p w:rsidR="0036607B" w:rsidRPr="0034662D" w:rsidRDefault="00921BD8" w:rsidP="00EF0A9B">
            <w:pPr>
              <w:rPr>
                <w:rStyle w:val="HTMLCite"/>
                <w:rFonts w:ascii="Comic Sans MS" w:hAnsi="Comic Sans MS" w:cs="Arial"/>
                <w:color w:val="0070C0"/>
                <w:sz w:val="28"/>
                <w:szCs w:val="28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</w:t>
            </w:r>
            <w:r w:rsidR="0034662D" w:rsidRPr="0034662D">
              <w:rPr>
                <w:rStyle w:val="HTMLCite"/>
                <w:rFonts w:ascii="Comic Sans MS" w:hAnsi="Comic Sans MS" w:cs="Arial"/>
                <w:color w:val="0070C0"/>
                <w:sz w:val="28"/>
                <w:szCs w:val="28"/>
                <w:lang w:val="en"/>
              </w:rPr>
              <w:t>+ o</w:t>
            </w:r>
          </w:p>
          <w:p w:rsidR="0036607B" w:rsidRDefault="0036607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EF0A9B" w:rsidRDefault="0036607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have a go at writing these words as the adult segments and blends them.</w:t>
            </w:r>
          </w:p>
          <w:p w:rsidR="00921BD8" w:rsidRPr="00564B6B" w:rsidRDefault="00921BD8" w:rsidP="00921BD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564B6B">
              <w:rPr>
                <w:rStyle w:val="HTMLCite"/>
                <w:rFonts w:ascii="Comic Sans MS" w:hAnsi="Comic Sans MS"/>
                <w:b/>
                <w:color w:val="auto"/>
              </w:rPr>
              <w:t xml:space="preserve">got       on     not 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  </w:t>
            </w:r>
            <w:r w:rsidRPr="00564B6B">
              <w:rPr>
                <w:rStyle w:val="HTMLCite"/>
                <w:rFonts w:ascii="Comic Sans MS" w:hAnsi="Comic Sans MS"/>
                <w:b/>
                <w:color w:val="auto"/>
              </w:rPr>
              <w:t xml:space="preserve">pot  top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   dog      pop   </w:t>
            </w:r>
            <w:r w:rsidRPr="00564B6B">
              <w:rPr>
                <w:rStyle w:val="HTMLCite"/>
                <w:rFonts w:ascii="Comic Sans MS" w:hAnsi="Comic Sans MS"/>
                <w:b/>
                <w:color w:val="auto"/>
              </w:rPr>
              <w:t>Mog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 </w:t>
            </w:r>
            <w:r w:rsidRPr="00564B6B">
              <w:rPr>
                <w:rStyle w:val="HTMLCite"/>
                <w:rFonts w:ascii="Comic Sans MS" w:hAnsi="Comic Sans MS"/>
                <w:b/>
                <w:color w:val="auto"/>
              </w:rPr>
              <w:t xml:space="preserve">fog      log    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hop   mop    </w:t>
            </w:r>
          </w:p>
          <w:p w:rsidR="0036607B" w:rsidRPr="00991F98" w:rsidRDefault="0036607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8B2D55" w:rsidRDefault="00921BD8" w:rsidP="00174DF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921BD8" w:rsidRDefault="00921BD8" w:rsidP="00174DF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lastRenderedPageBreak/>
              <w:t>Use a phoneme frame if you need to</w:t>
            </w:r>
          </w:p>
          <w:p w:rsidR="00921BD8" w:rsidRPr="00174DF2" w:rsidRDefault="00921BD8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62CF8F" wp14:editId="4AC1911E">
                  <wp:extent cx="1130618" cy="4667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5C4242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these words one at a time.</w:t>
            </w:r>
          </w:p>
          <w:p w:rsidR="00BC5BCB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850F92" w:rsidRDefault="00850F92" w:rsidP="00850F9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130238" w:rsidRDefault="00130238" w:rsidP="0013023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can    cot     cop   cap</w:t>
            </w:r>
          </w:p>
          <w:p w:rsidR="00130238" w:rsidRDefault="00130238" w:rsidP="0013023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cat    cod     cab  cog</w:t>
            </w:r>
          </w:p>
          <w:p w:rsidR="00130238" w:rsidRDefault="00130238" w:rsidP="0013023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cup   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 on if they need to.</w:t>
            </w:r>
          </w:p>
          <w:p w:rsidR="00BC5BCB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/ or</w:t>
            </w:r>
          </w:p>
          <w:p w:rsidR="00BC5BCB" w:rsidRPr="008B460D" w:rsidRDefault="00BC5BCB" w:rsidP="00BC5BC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play this game online on  Phonics Play</w:t>
            </w:r>
          </w:p>
          <w:p w:rsidR="00BC5BCB" w:rsidRPr="008B460D" w:rsidRDefault="00BC5BCB" w:rsidP="00BC5BC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Buried Treasure</w:t>
            </w:r>
            <w:r w:rsidR="004036C6"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   phase 2</w:t>
            </w:r>
          </w:p>
          <w:p w:rsidR="00BC5BCB" w:rsidRPr="008B460D" w:rsidRDefault="004036C6" w:rsidP="00BC5BC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+c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have a go at writing these words as the adult segments and blends them.</w:t>
            </w:r>
          </w:p>
          <w:p w:rsidR="00DF1FE3" w:rsidRDefault="00DF1FE3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can    cot     cop   cap</w:t>
            </w:r>
          </w:p>
          <w:p w:rsidR="00013437" w:rsidRDefault="00DF1FE3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cat    cod     cab  cog</w:t>
            </w:r>
          </w:p>
          <w:p w:rsidR="00DF1FE3" w:rsidRDefault="00DF1FE3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lastRenderedPageBreak/>
              <w:t xml:space="preserve">cup    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a phoneme frame if you need to</w:t>
            </w:r>
          </w:p>
          <w:p w:rsidR="005C4242" w:rsidRPr="00991F98" w:rsidRDefault="00013437" w:rsidP="00BC5BC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B53697" wp14:editId="39FC38B1">
                  <wp:extent cx="1130618" cy="4667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5C4242" w:rsidRDefault="00BC5BCB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say some / all of these words</w:t>
            </w:r>
            <w:r w:rsidR="005C4242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1 at a time.</w:t>
            </w:r>
          </w:p>
          <w:p w:rsidR="00850F92" w:rsidRDefault="00850F92" w:rsidP="00850F9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5C4242" w:rsidRDefault="00850F92" w:rsidP="00020ED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850F92" w:rsidRDefault="00850F92" w:rsidP="00020ED7">
            <w:pPr>
              <w:rPr>
                <w:rStyle w:val="Hyperlink"/>
                <w:rFonts w:ascii="Comic Sans MS" w:hAnsi="Comic Sans MS"/>
                <w:color w:val="00B050"/>
              </w:rPr>
            </w:pPr>
          </w:p>
          <w:p w:rsidR="004912DC" w:rsidRPr="007D42ED" w:rsidRDefault="004912DC" w:rsidP="004912DC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7D42ED">
              <w:rPr>
                <w:rStyle w:val="HTMLCite"/>
                <w:rFonts w:ascii="Comic Sans MS" w:hAnsi="Comic Sans MS"/>
                <w:b/>
                <w:color w:val="auto"/>
              </w:rPr>
              <w:t>kid   kit    Kim      Ken</w:t>
            </w:r>
          </w:p>
          <w:p w:rsidR="001706CE" w:rsidRDefault="001706CE" w:rsidP="001706CE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850F92" w:rsidRDefault="00850F92" w:rsidP="00850F9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 on if they need to.</w:t>
            </w:r>
          </w:p>
          <w:p w:rsidR="005C4242" w:rsidRDefault="005C4242" w:rsidP="00500C97">
            <w:pPr>
              <w:rPr>
                <w:rFonts w:ascii="Comic Sans MS" w:hAnsi="Comic Sans MS"/>
              </w:rPr>
            </w:pPr>
          </w:p>
          <w:p w:rsidR="00850F92" w:rsidRDefault="00850F92" w:rsidP="00850F9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/ or</w:t>
            </w:r>
          </w:p>
          <w:p w:rsidR="00850F92" w:rsidRPr="008B460D" w:rsidRDefault="00850F92" w:rsidP="00850F92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play this game online on  Phonics Play</w:t>
            </w:r>
          </w:p>
          <w:p w:rsidR="00850F92" w:rsidRPr="008B460D" w:rsidRDefault="00850F92" w:rsidP="00850F92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Buried Treasure</w:t>
            </w:r>
            <w:r w:rsidR="004036C6"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   phase 2</w:t>
            </w:r>
          </w:p>
          <w:p w:rsidR="00850F92" w:rsidRPr="008B460D" w:rsidRDefault="004036C6" w:rsidP="00850F92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+k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have a go at writing these words as the adult segments and blends them.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4912DC" w:rsidRPr="007D42ED" w:rsidRDefault="004912DC" w:rsidP="004912DC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7D42ED">
              <w:rPr>
                <w:rStyle w:val="HTMLCite"/>
                <w:rFonts w:ascii="Comic Sans MS" w:hAnsi="Comic Sans MS"/>
                <w:b/>
                <w:color w:val="auto"/>
              </w:rPr>
              <w:t>kid   kit    Kim      Ken</w:t>
            </w:r>
          </w:p>
          <w:p w:rsidR="004912DC" w:rsidRDefault="004912DC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lastRenderedPageBreak/>
              <w:t>Use the phase 2 sound mat to help</w:t>
            </w: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a phoneme frame if you need to</w:t>
            </w:r>
          </w:p>
          <w:p w:rsidR="00850F92" w:rsidRPr="005C4242" w:rsidRDefault="00013437" w:rsidP="00500C97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D59735" wp14:editId="2F16B155">
                  <wp:extent cx="1130618" cy="4667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Adult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Show the children the phase 2 tricky words.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below.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176D00" w:rsidRDefault="00176D0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an online timer /egg timer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7F568F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many tricky words can the child</w:t>
            </w:r>
            <w:r w:rsidR="00020ED7" w:rsidRPr="00991F98">
              <w:rPr>
                <w:rFonts w:ascii="Comic Sans MS" w:hAnsi="Comic Sans MS"/>
              </w:rPr>
              <w:t xml:space="preserve"> read in a minute?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176D00" w:rsidRPr="00991F98" w:rsidRDefault="00AA678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beat last weeks score?</w:t>
            </w:r>
            <w:bookmarkStart w:id="0" w:name="_GoBack"/>
            <w:bookmarkEnd w:id="0"/>
          </w:p>
        </w:tc>
      </w:tr>
    </w:tbl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174DF2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2322F52" wp14:editId="1A4E3F66">
            <wp:extent cx="8972550" cy="4791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97255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BF9" w:rsidRDefault="00BF7BF9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80"/>
        <w:gridCol w:w="4318"/>
        <w:gridCol w:w="4291"/>
      </w:tblGrid>
      <w:tr w:rsidR="00F5564B" w:rsidRPr="00F06FFF" w:rsidTr="00F5564B">
        <w:trPr>
          <w:trHeight w:val="489"/>
        </w:trPr>
        <w:tc>
          <w:tcPr>
            <w:tcW w:w="12989" w:type="dxa"/>
            <w:gridSpan w:val="3"/>
          </w:tcPr>
          <w:p w:rsidR="00F5564B" w:rsidRDefault="00F5564B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Pre phase 2 words</w:t>
            </w:r>
          </w:p>
          <w:p w:rsidR="00245BCA" w:rsidRPr="00F06FFF" w:rsidRDefault="00245BCA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color w:val="00B050"/>
                <w:sz w:val="40"/>
                <w:szCs w:val="40"/>
                <w:u w:val="single"/>
              </w:rPr>
            </w:pP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it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is</w:t>
            </w: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up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of</w:t>
            </w:r>
          </w:p>
        </w:tc>
      </w:tr>
      <w:tr w:rsidR="00F5564B" w:rsidRPr="00F06FFF" w:rsidTr="00F5564B">
        <w:trPr>
          <w:trHeight w:val="1158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am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as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us</w:t>
            </w:r>
          </w:p>
        </w:tc>
      </w:tr>
    </w:tbl>
    <w:p w:rsidR="00F5564B" w:rsidRDefault="00F5564B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4330" w:type="dxa"/>
        <w:tblLook w:val="04A0" w:firstRow="1" w:lastRow="0" w:firstColumn="1" w:lastColumn="0" w:noHBand="0" w:noVBand="1"/>
      </w:tblPr>
      <w:tblGrid>
        <w:gridCol w:w="4776"/>
        <w:gridCol w:w="4776"/>
        <w:gridCol w:w="4778"/>
      </w:tblGrid>
      <w:tr w:rsidR="00AE00E0" w:rsidTr="00AE00E0">
        <w:trPr>
          <w:trHeight w:val="1388"/>
        </w:trPr>
        <w:tc>
          <w:tcPr>
            <w:tcW w:w="14330" w:type="dxa"/>
            <w:gridSpan w:val="3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Phase 2 tricky words</w:t>
            </w:r>
          </w:p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40"/>
                <w:szCs w:val="40"/>
                <w:u w:val="single"/>
              </w:rPr>
            </w:pP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no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the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into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go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sz w:val="96"/>
                <w:szCs w:val="96"/>
              </w:rPr>
              <w:t>to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color w:val="00B0F0"/>
                <w:sz w:val="96"/>
                <w:szCs w:val="96"/>
              </w:rPr>
              <w:t>and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</w:p>
        </w:tc>
      </w:tr>
    </w:tbl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P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b/>
          <w:sz w:val="40"/>
          <w:szCs w:val="40"/>
          <w:u w:val="single"/>
        </w:rPr>
      </w:pPr>
      <w:r w:rsidRPr="001732FA">
        <w:rPr>
          <w:rFonts w:ascii="Comic Sans MS" w:hAnsi="Comic Sans MS"/>
          <w:b/>
          <w:sz w:val="40"/>
          <w:szCs w:val="40"/>
          <w:u w:val="single"/>
        </w:rPr>
        <w:lastRenderedPageBreak/>
        <w:t>Phoneme frames</w:t>
      </w: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642C6C" wp14:editId="798AC8E3">
            <wp:extent cx="4286250" cy="1769383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39516" cy="187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5C9AFC2" wp14:editId="65687353">
            <wp:extent cx="4352925" cy="19862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6123" cy="201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2FA" w:rsidRPr="00CB2A60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sectPr w:rsidR="001732FA" w:rsidRPr="00CB2A60" w:rsidSect="00233A72">
      <w:headerReference w:type="default" r:id="rId13"/>
      <w:foot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C97" w:rsidRDefault="00500C97" w:rsidP="00233A72">
      <w:pPr>
        <w:spacing w:after="0" w:line="240" w:lineRule="auto"/>
      </w:pPr>
      <w:r>
        <w:separator/>
      </w:r>
    </w:p>
  </w:endnote>
  <w:endnote w:type="continuationSeparator" w:id="0">
    <w:p w:rsidR="00500C97" w:rsidRDefault="00500C97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4269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00C97" w:rsidRDefault="00500C9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678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00C97" w:rsidRDefault="00500C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C97" w:rsidRDefault="00500C97" w:rsidP="00233A72">
      <w:pPr>
        <w:spacing w:after="0" w:line="240" w:lineRule="auto"/>
      </w:pPr>
      <w:r>
        <w:separator/>
      </w:r>
    </w:p>
  </w:footnote>
  <w:footnote w:type="continuationSeparator" w:id="0">
    <w:p w:rsidR="00500C97" w:rsidRDefault="00500C97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97" w:rsidRPr="00233A72" w:rsidRDefault="007B177D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Wk Beginning 13</w:t>
    </w:r>
    <w:r w:rsidR="00500C97" w:rsidRPr="005E758F">
      <w:rPr>
        <w:rFonts w:ascii="Comic Sans MS" w:hAnsi="Comic Sans MS"/>
        <w:u w:val="single"/>
        <w:vertAlign w:val="superscript"/>
      </w:rPr>
      <w:t>th</w:t>
    </w:r>
    <w:r w:rsidR="00500C97">
      <w:rPr>
        <w:rFonts w:ascii="Comic Sans MS" w:hAnsi="Comic Sans MS"/>
        <w:u w:val="single"/>
      </w:rPr>
      <w:t xml:space="preserve"> April 2020</w:t>
    </w:r>
  </w:p>
  <w:p w:rsidR="00500C97" w:rsidRPr="00233A72" w:rsidRDefault="00500C97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Mrs Treasure’s Phonics Group - Phase 2</w:t>
    </w:r>
  </w:p>
  <w:p w:rsidR="00500C97" w:rsidRDefault="00500C97">
    <w:pPr>
      <w:pStyle w:val="Header"/>
    </w:pPr>
  </w:p>
  <w:p w:rsidR="00500C97" w:rsidRDefault="00500C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1166B"/>
    <w:rsid w:val="00013437"/>
    <w:rsid w:val="00020ED7"/>
    <w:rsid w:val="000250A4"/>
    <w:rsid w:val="00041D97"/>
    <w:rsid w:val="00046505"/>
    <w:rsid w:val="000A445E"/>
    <w:rsid w:val="0010285B"/>
    <w:rsid w:val="00130238"/>
    <w:rsid w:val="001611FE"/>
    <w:rsid w:val="001706CE"/>
    <w:rsid w:val="00171D4E"/>
    <w:rsid w:val="001732FA"/>
    <w:rsid w:val="00174DF2"/>
    <w:rsid w:val="00176D00"/>
    <w:rsid w:val="001C239A"/>
    <w:rsid w:val="001C33FB"/>
    <w:rsid w:val="001E7AED"/>
    <w:rsid w:val="00212663"/>
    <w:rsid w:val="00214757"/>
    <w:rsid w:val="002275B1"/>
    <w:rsid w:val="00233A72"/>
    <w:rsid w:val="0023642D"/>
    <w:rsid w:val="00245BCA"/>
    <w:rsid w:val="00282A5C"/>
    <w:rsid w:val="002F71FF"/>
    <w:rsid w:val="0034662D"/>
    <w:rsid w:val="0036607B"/>
    <w:rsid w:val="003B221E"/>
    <w:rsid w:val="003E6F8F"/>
    <w:rsid w:val="004036C6"/>
    <w:rsid w:val="00437811"/>
    <w:rsid w:val="00442908"/>
    <w:rsid w:val="004641A1"/>
    <w:rsid w:val="00480F4D"/>
    <w:rsid w:val="0048307C"/>
    <w:rsid w:val="004912DC"/>
    <w:rsid w:val="004E3DA6"/>
    <w:rsid w:val="004E552F"/>
    <w:rsid w:val="00500C97"/>
    <w:rsid w:val="00510ED2"/>
    <w:rsid w:val="00522D50"/>
    <w:rsid w:val="00564B6B"/>
    <w:rsid w:val="00566A8C"/>
    <w:rsid w:val="005C4242"/>
    <w:rsid w:val="005D3F46"/>
    <w:rsid w:val="005E52CD"/>
    <w:rsid w:val="005E758F"/>
    <w:rsid w:val="006862D3"/>
    <w:rsid w:val="006F24DE"/>
    <w:rsid w:val="006F363C"/>
    <w:rsid w:val="0071588E"/>
    <w:rsid w:val="00743CB9"/>
    <w:rsid w:val="007549AE"/>
    <w:rsid w:val="00770A27"/>
    <w:rsid w:val="00793E99"/>
    <w:rsid w:val="007B177D"/>
    <w:rsid w:val="007B4BB9"/>
    <w:rsid w:val="007C5C8C"/>
    <w:rsid w:val="007C7F81"/>
    <w:rsid w:val="007D1173"/>
    <w:rsid w:val="007D42ED"/>
    <w:rsid w:val="007F568F"/>
    <w:rsid w:val="00850F92"/>
    <w:rsid w:val="008B2D55"/>
    <w:rsid w:val="008B460D"/>
    <w:rsid w:val="008D5FD1"/>
    <w:rsid w:val="00921BD8"/>
    <w:rsid w:val="009329C6"/>
    <w:rsid w:val="00973E2A"/>
    <w:rsid w:val="00991F98"/>
    <w:rsid w:val="009A0AB1"/>
    <w:rsid w:val="009B79D5"/>
    <w:rsid w:val="00A00B71"/>
    <w:rsid w:val="00A46F5E"/>
    <w:rsid w:val="00AA6780"/>
    <w:rsid w:val="00AE00E0"/>
    <w:rsid w:val="00AF321C"/>
    <w:rsid w:val="00B017D1"/>
    <w:rsid w:val="00BC5BCB"/>
    <w:rsid w:val="00BD2F87"/>
    <w:rsid w:val="00BF7BF9"/>
    <w:rsid w:val="00CB2A60"/>
    <w:rsid w:val="00CC5690"/>
    <w:rsid w:val="00CD6A53"/>
    <w:rsid w:val="00D96BDC"/>
    <w:rsid w:val="00DF1FE3"/>
    <w:rsid w:val="00DF791D"/>
    <w:rsid w:val="00E16D54"/>
    <w:rsid w:val="00EB1DE7"/>
    <w:rsid w:val="00EB3D79"/>
    <w:rsid w:val="00ED5328"/>
    <w:rsid w:val="00EF0A9B"/>
    <w:rsid w:val="00F20B50"/>
    <w:rsid w:val="00F3504D"/>
    <w:rsid w:val="00F5564B"/>
    <w:rsid w:val="00F85868"/>
    <w:rsid w:val="00FC2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/t-l-53364-phase-two-phonemes-set-3-o-video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twinkl.co.uk/resource/t-l-53362-phase-two-phonemes-set-3-g-video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" TargetMode="External"/><Relationship Id="rId11" Type="http://schemas.openxmlformats.org/officeDocument/2006/relationships/image" Target="media/image1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twinkl.co.uk/resource/t-l-53363-phase-two-phonemes-set-3-k-video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winkl.co.uk/resource/t-l-53361-phase-two-phonemes-set-1-c-video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6C12C82F</Template>
  <TotalTime>58</TotalTime>
  <Pages>10</Pages>
  <Words>1192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7973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K.Treasure</cp:lastModifiedBy>
  <cp:revision>32</cp:revision>
  <dcterms:created xsi:type="dcterms:W3CDTF">2020-04-09T10:31:00Z</dcterms:created>
  <dcterms:modified xsi:type="dcterms:W3CDTF">2020-04-09T11:28:00Z</dcterms:modified>
</cp:coreProperties>
</file>