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="-719" w:tblpY="-64"/>
        <w:tblW w:w="15484" w:type="dxa"/>
        <w:tblLayout w:type="fixed"/>
        <w:tblLook w:val="04A0" w:firstRow="1" w:lastRow="0" w:firstColumn="1" w:lastColumn="0" w:noHBand="0" w:noVBand="1"/>
      </w:tblPr>
      <w:tblGrid>
        <w:gridCol w:w="3096"/>
        <w:gridCol w:w="3097"/>
        <w:gridCol w:w="3097"/>
        <w:gridCol w:w="3097"/>
        <w:gridCol w:w="3097"/>
      </w:tblGrid>
      <w:tr w:rsidR="007F568F" w:rsidRPr="00020ED7" w:rsidTr="00020ED7">
        <w:trPr>
          <w:trHeight w:val="416"/>
        </w:trPr>
        <w:tc>
          <w:tcPr>
            <w:tcW w:w="3096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 xml:space="preserve">Monday 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Tuesday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Wednesday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Friday</w:t>
            </w:r>
          </w:p>
        </w:tc>
      </w:tr>
      <w:tr w:rsidR="007F568F" w:rsidRPr="00020ED7" w:rsidTr="00020ED7">
        <w:trPr>
          <w:trHeight w:val="646"/>
        </w:trPr>
        <w:tc>
          <w:tcPr>
            <w:tcW w:w="3096" w:type="dxa"/>
          </w:tcPr>
          <w:p w:rsidR="007F568F" w:rsidRPr="00020ED7" w:rsidRDefault="009E65BB" w:rsidP="00020ED7">
            <w:pPr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h</w:t>
            </w:r>
          </w:p>
        </w:tc>
        <w:tc>
          <w:tcPr>
            <w:tcW w:w="3097" w:type="dxa"/>
          </w:tcPr>
          <w:p w:rsidR="007F568F" w:rsidRPr="00020ED7" w:rsidRDefault="009E65BB" w:rsidP="00020ED7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b</w:t>
            </w:r>
          </w:p>
        </w:tc>
        <w:tc>
          <w:tcPr>
            <w:tcW w:w="3097" w:type="dxa"/>
          </w:tcPr>
          <w:p w:rsidR="007F568F" w:rsidRPr="00020ED7" w:rsidRDefault="009E65BB" w:rsidP="00020ED7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f</w:t>
            </w:r>
          </w:p>
        </w:tc>
        <w:tc>
          <w:tcPr>
            <w:tcW w:w="3097" w:type="dxa"/>
          </w:tcPr>
          <w:p w:rsidR="007F568F" w:rsidRPr="00020ED7" w:rsidRDefault="009E65BB" w:rsidP="00020ED7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ff</w:t>
            </w: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color w:val="00B050"/>
              </w:rPr>
            </w:pPr>
            <w:r w:rsidRPr="00020ED7">
              <w:rPr>
                <w:rFonts w:ascii="Comic Sans MS" w:hAnsi="Comic Sans MS"/>
                <w:b/>
                <w:color w:val="00B050"/>
              </w:rPr>
              <w:t>Tricky Words</w:t>
            </w:r>
          </w:p>
        </w:tc>
      </w:tr>
      <w:tr w:rsidR="007F568F" w:rsidRPr="00020ED7" w:rsidTr="00020ED7">
        <w:trPr>
          <w:trHeight w:val="1837"/>
        </w:trPr>
        <w:tc>
          <w:tcPr>
            <w:tcW w:w="3096" w:type="dxa"/>
          </w:tcPr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- Say the phase 2 sounds that we have learnt in school. </w:t>
            </w:r>
          </w:p>
          <w:p w:rsidR="00233A72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- You can point to them in random order or in the order on the sound mat.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See and use sound mat below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A46F5E" w:rsidRPr="00A46F5E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  <w:r w:rsidRPr="00A46F5E">
              <w:rPr>
                <w:rFonts w:ascii="Comic Sans MS" w:hAnsi="Comic Sans MS"/>
                <w:b/>
                <w:u w:val="single"/>
              </w:rPr>
              <w:t>See and use the word lists below</w:t>
            </w:r>
          </w:p>
        </w:tc>
        <w:tc>
          <w:tcPr>
            <w:tcW w:w="3097" w:type="dxa"/>
          </w:tcPr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- Say the phase 2 sounds that we have learnt in school. </w:t>
            </w: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- You can point to them in random order or in the order on the sound mat.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See and use sound mat below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233A72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A46F5E" w:rsidRPr="00020ED7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  <w:r w:rsidRPr="00A46F5E">
              <w:rPr>
                <w:rFonts w:ascii="Comic Sans MS" w:hAnsi="Comic Sans MS"/>
                <w:b/>
                <w:u w:val="single"/>
              </w:rPr>
              <w:t>See and use the word lists below</w:t>
            </w:r>
          </w:p>
        </w:tc>
        <w:tc>
          <w:tcPr>
            <w:tcW w:w="3097" w:type="dxa"/>
          </w:tcPr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- Say the phase 2 sounds that we have learnt in school. </w:t>
            </w: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- You can point to them in random order or in the order on the sound mat.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See and use sound mat below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233A72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A46F5E" w:rsidRPr="00020ED7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  <w:r w:rsidRPr="00A46F5E">
              <w:rPr>
                <w:rFonts w:ascii="Comic Sans MS" w:hAnsi="Comic Sans MS"/>
                <w:b/>
                <w:u w:val="single"/>
              </w:rPr>
              <w:t>See and use the word lists below</w:t>
            </w:r>
          </w:p>
        </w:tc>
        <w:tc>
          <w:tcPr>
            <w:tcW w:w="3097" w:type="dxa"/>
          </w:tcPr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- Say the phase 2 sounds that we have learnt in school. </w:t>
            </w: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- You can point to them in random order or in the order on the sound mat.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See and use sound mat below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233A72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A46F5E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  <w:r w:rsidRPr="00A46F5E">
              <w:rPr>
                <w:rFonts w:ascii="Comic Sans MS" w:hAnsi="Comic Sans MS"/>
                <w:b/>
                <w:u w:val="single"/>
              </w:rPr>
              <w:t>See and use the word lists below</w:t>
            </w:r>
          </w:p>
          <w:p w:rsidR="00A46F5E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A46F5E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A46F5E" w:rsidRPr="00020ED7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233A72" w:rsidRDefault="00BF7BF9" w:rsidP="00020ED7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Play the tricky word song-phase 2</w:t>
            </w:r>
            <w:r w:rsidR="00171D4E" w:rsidRPr="00020ED7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:rsidR="004641A1" w:rsidRDefault="004641A1" w:rsidP="00020ED7">
            <w:pPr>
              <w:rPr>
                <w:rFonts w:ascii="Comic Sans MS" w:hAnsi="Comic Sans MS"/>
                <w:b/>
                <w:u w:val="single"/>
              </w:rPr>
            </w:pPr>
          </w:p>
          <w:p w:rsidR="004641A1" w:rsidRDefault="004641A1" w:rsidP="00020ED7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Google</w:t>
            </w:r>
          </w:p>
          <w:p w:rsidR="004641A1" w:rsidRPr="00020ED7" w:rsidRDefault="004641A1" w:rsidP="00020ED7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Phase 2 tricky word song or use this</w:t>
            </w:r>
          </w:p>
          <w:p w:rsidR="00D96BDC" w:rsidRDefault="000A65D6" w:rsidP="00020ED7">
            <w:pPr>
              <w:rPr>
                <w:rFonts w:ascii="Comic Sans MS" w:hAnsi="Comic Sans MS"/>
                <w:b/>
                <w:u w:val="single"/>
              </w:rPr>
            </w:pPr>
            <w:hyperlink r:id="rId6" w:history="1">
              <w:r w:rsidR="00BF7BF9" w:rsidRPr="00DF280E">
                <w:rPr>
                  <w:rStyle w:val="Hyperlink"/>
                  <w:rFonts w:ascii="Comic Sans MS" w:hAnsi="Comic Sans MS"/>
                  <w:b/>
                </w:rPr>
                <w:t>https://www.bing.com/search?q=tricky+words+song+phase+2&amp;form=EDNTHT&amp;mkt=en-gb&amp;httpsmsn=1&amp;msnews=1&amp;plvar=0&amp;refig=40eadad2dbc34571a3ab30ad92f94c13&amp;sp=5&amp;qs=SC&amp;pq=tricky+words+sou&amp;sk=PRES1SC3AS1&amp;sc=8-16&amp;cvid=40eadad2dbc34571a3ab30ad92f94c13&amp;cc=GB&amp;setlang=en-US</w:t>
              </w:r>
            </w:hyperlink>
          </w:p>
          <w:p w:rsidR="00BF7BF9" w:rsidRDefault="00BF7BF9" w:rsidP="00020ED7">
            <w:pPr>
              <w:rPr>
                <w:rFonts w:ascii="Comic Sans MS" w:hAnsi="Comic Sans MS"/>
                <w:b/>
                <w:u w:val="single"/>
              </w:rPr>
            </w:pP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lastRenderedPageBreak/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171D4E" w:rsidRPr="00D96BDC" w:rsidRDefault="00171D4E" w:rsidP="00D96BDC">
            <w:pPr>
              <w:ind w:firstLine="720"/>
              <w:rPr>
                <w:rFonts w:ascii="Comic Sans MS" w:hAnsi="Comic Sans MS"/>
              </w:rPr>
            </w:pP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233A72" w:rsidRDefault="007B4BB9" w:rsidP="007B4BB9">
            <w:pPr>
              <w:rPr>
                <w:rStyle w:val="HTMLCite"/>
              </w:rPr>
            </w:pPr>
            <w:r>
              <w:rPr>
                <w:rStyle w:val="HTMLCite"/>
              </w:rPr>
              <w:lastRenderedPageBreak/>
              <w:t xml:space="preserve">Watch </w:t>
            </w:r>
            <w:r w:rsidR="00991F98">
              <w:rPr>
                <w:rStyle w:val="HTMLCite"/>
              </w:rPr>
              <w:t xml:space="preserve">the video </w:t>
            </w:r>
            <w:r w:rsidR="0048307C">
              <w:rPr>
                <w:rStyle w:val="HTMLCite"/>
              </w:rPr>
              <w:t>M</w:t>
            </w:r>
            <w:r w:rsidR="00ED7CC4">
              <w:rPr>
                <w:rStyle w:val="HTMLCite"/>
              </w:rPr>
              <w:t>r Thorne does phonics sound ‘h</w:t>
            </w:r>
            <w:r>
              <w:rPr>
                <w:rStyle w:val="HTMLCite"/>
              </w:rPr>
              <w:t>’.</w:t>
            </w:r>
          </w:p>
          <w:p w:rsidR="00991F98" w:rsidRDefault="00991F98" w:rsidP="007B4BB9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Google</w:t>
            </w:r>
          </w:p>
          <w:p w:rsidR="00991F98" w:rsidRDefault="00991F98" w:rsidP="007B4BB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</w:t>
            </w:r>
            <w:r w:rsidR="000250A4">
              <w:rPr>
                <w:rFonts w:ascii="Comic Sans MS" w:hAnsi="Comic Sans MS"/>
              </w:rPr>
              <w:t xml:space="preserve"> T</w:t>
            </w:r>
            <w:r w:rsidR="00212663">
              <w:rPr>
                <w:rFonts w:ascii="Comic Sans MS" w:hAnsi="Comic Sans MS"/>
              </w:rPr>
              <w:t xml:space="preserve">horne </w:t>
            </w:r>
            <w:r w:rsidR="00ED7CC4">
              <w:rPr>
                <w:rFonts w:ascii="Comic Sans MS" w:hAnsi="Comic Sans MS"/>
              </w:rPr>
              <w:t>does phonics episode h</w:t>
            </w:r>
          </w:p>
          <w:p w:rsidR="006862D3" w:rsidRDefault="006862D3" w:rsidP="007B4BB9">
            <w:pPr>
              <w:rPr>
                <w:rFonts w:ascii="Comic Sans MS" w:hAnsi="Comic Sans MS"/>
              </w:rPr>
            </w:pPr>
          </w:p>
          <w:p w:rsidR="006862D3" w:rsidRDefault="006862D3" w:rsidP="006862D3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and or watch</w:t>
            </w:r>
          </w:p>
          <w:p w:rsidR="006862D3" w:rsidRPr="00991F98" w:rsidRDefault="006862D3" w:rsidP="007B4BB9">
            <w:pPr>
              <w:rPr>
                <w:rFonts w:ascii="Comic Sans MS" w:hAnsi="Comic Sans MS"/>
              </w:rPr>
            </w:pPr>
          </w:p>
          <w:p w:rsidR="006862D3" w:rsidRDefault="000A65D6" w:rsidP="00A6344A">
            <w:pPr>
              <w:rPr>
                <w:rFonts w:ascii="Comic Sans MS" w:hAnsi="Comic Sans MS"/>
                <w:b/>
                <w:u w:val="single"/>
              </w:rPr>
            </w:pPr>
            <w:hyperlink r:id="rId7" w:history="1">
              <w:r w:rsidR="001B0B15" w:rsidRPr="00FC70EA">
                <w:rPr>
                  <w:rStyle w:val="Hyperlink"/>
                  <w:rFonts w:ascii="Comic Sans MS" w:hAnsi="Comic Sans MS"/>
                  <w:b/>
                </w:rPr>
                <w:t>https://www.twinkl.co.uk/resource/t-l-53365-phase-two-phonemes-set-4-h-video</w:t>
              </w:r>
            </w:hyperlink>
          </w:p>
          <w:p w:rsidR="00A6344A" w:rsidRPr="00020ED7" w:rsidRDefault="00A6344A" w:rsidP="00A6344A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991F98" w:rsidRDefault="00991F98" w:rsidP="00991F98">
            <w:pPr>
              <w:rPr>
                <w:rStyle w:val="HTMLCite"/>
              </w:rPr>
            </w:pPr>
            <w:r>
              <w:rPr>
                <w:rStyle w:val="HTMLCite"/>
              </w:rPr>
              <w:t>Watch the video</w:t>
            </w:r>
            <w:r w:rsidR="00ED7CC4">
              <w:rPr>
                <w:rStyle w:val="HTMLCite"/>
              </w:rPr>
              <w:t xml:space="preserve"> Mr Thorne does phonics sound ‘b</w:t>
            </w:r>
            <w:r>
              <w:rPr>
                <w:rStyle w:val="HTMLCite"/>
              </w:rPr>
              <w:t>’.</w:t>
            </w:r>
          </w:p>
          <w:p w:rsidR="00991F98" w:rsidRDefault="00991F98" w:rsidP="00991F98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Google</w:t>
            </w:r>
          </w:p>
          <w:p w:rsidR="00ED5328" w:rsidRDefault="000250A4" w:rsidP="00ED532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 T</w:t>
            </w:r>
            <w:r w:rsidR="00991F98">
              <w:rPr>
                <w:rFonts w:ascii="Comic Sans MS" w:hAnsi="Comic Sans MS"/>
              </w:rPr>
              <w:t xml:space="preserve">horne does phonics </w:t>
            </w:r>
            <w:r w:rsidR="00ED7CC4">
              <w:rPr>
                <w:rFonts w:ascii="Comic Sans MS" w:hAnsi="Comic Sans MS"/>
              </w:rPr>
              <w:t>episode b</w:t>
            </w:r>
          </w:p>
          <w:p w:rsidR="00ED5328" w:rsidRDefault="00ED5328" w:rsidP="00ED5328">
            <w:pPr>
              <w:rPr>
                <w:rFonts w:ascii="Comic Sans MS" w:hAnsi="Comic Sans MS"/>
                <w:u w:val="single"/>
              </w:rPr>
            </w:pPr>
          </w:p>
          <w:p w:rsidR="00ED5328" w:rsidRDefault="00ED5328" w:rsidP="00ED5328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and or watch</w:t>
            </w:r>
          </w:p>
          <w:p w:rsidR="00ED5328" w:rsidRPr="00991F98" w:rsidRDefault="00ED5328" w:rsidP="00991F98">
            <w:pPr>
              <w:rPr>
                <w:rFonts w:ascii="Comic Sans MS" w:hAnsi="Comic Sans MS"/>
              </w:rPr>
            </w:pPr>
          </w:p>
          <w:p w:rsidR="00233A72" w:rsidRDefault="00A6344A" w:rsidP="00991F98">
            <w:pPr>
              <w:rPr>
                <w:rFonts w:ascii="Comic Sans MS" w:hAnsi="Comic Sans MS"/>
                <w:u w:val="single"/>
              </w:rPr>
            </w:pPr>
            <w:r w:rsidRPr="00A6344A">
              <w:rPr>
                <w:rStyle w:val="Hyperlink"/>
                <w:rFonts w:ascii="Comic Sans MS" w:hAnsi="Comic Sans MS"/>
              </w:rPr>
              <w:t>https://www.twinkl.co.uk/resource/t-l-</w:t>
            </w:r>
            <w:r w:rsidR="001B0B15">
              <w:rPr>
                <w:rStyle w:val="Hyperlink"/>
                <w:rFonts w:ascii="Comic Sans MS" w:hAnsi="Comic Sans MS"/>
              </w:rPr>
              <w:t>53366-phase-two-phonemes-set-4-b</w:t>
            </w:r>
            <w:r w:rsidRPr="00A6344A">
              <w:rPr>
                <w:rStyle w:val="Hyperlink"/>
                <w:rFonts w:ascii="Comic Sans MS" w:hAnsi="Comic Sans MS"/>
              </w:rPr>
              <w:t>-video</w:t>
            </w:r>
            <w:hyperlink r:id="rId8" w:history="1"/>
          </w:p>
          <w:p w:rsidR="00ED5328" w:rsidRPr="00991F98" w:rsidRDefault="00ED5328" w:rsidP="00991F98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97" w:type="dxa"/>
          </w:tcPr>
          <w:p w:rsidR="00991F98" w:rsidRDefault="00991F98" w:rsidP="00991F98">
            <w:pPr>
              <w:rPr>
                <w:rStyle w:val="HTMLCite"/>
              </w:rPr>
            </w:pPr>
            <w:r>
              <w:rPr>
                <w:rStyle w:val="HTMLCite"/>
              </w:rPr>
              <w:t>Watch the video</w:t>
            </w:r>
            <w:r w:rsidR="00ED7CC4">
              <w:rPr>
                <w:rStyle w:val="HTMLCite"/>
              </w:rPr>
              <w:t xml:space="preserve"> Mr Thorne does phonics sound ‘f</w:t>
            </w:r>
            <w:r>
              <w:rPr>
                <w:rStyle w:val="HTMLCite"/>
              </w:rPr>
              <w:t>’.</w:t>
            </w:r>
          </w:p>
          <w:p w:rsidR="00991F98" w:rsidRDefault="00991F98" w:rsidP="00991F98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Google</w:t>
            </w:r>
          </w:p>
          <w:p w:rsidR="00991F98" w:rsidRDefault="000250A4" w:rsidP="00991F9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 T</w:t>
            </w:r>
            <w:r w:rsidR="00ED7CC4">
              <w:rPr>
                <w:rFonts w:ascii="Comic Sans MS" w:hAnsi="Comic Sans MS"/>
              </w:rPr>
              <w:t>horne does phonics episode f</w:t>
            </w:r>
          </w:p>
          <w:p w:rsidR="001C33FB" w:rsidRPr="00991F98" w:rsidRDefault="001C33FB" w:rsidP="00991F98">
            <w:pPr>
              <w:rPr>
                <w:rFonts w:ascii="Comic Sans MS" w:hAnsi="Comic Sans MS"/>
              </w:rPr>
            </w:pPr>
          </w:p>
          <w:p w:rsidR="00DF1FE3" w:rsidRDefault="00ED7CC4" w:rsidP="00ED7CC4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 xml:space="preserve"> </w:t>
            </w:r>
          </w:p>
          <w:p w:rsidR="00A6344A" w:rsidRDefault="00A6344A" w:rsidP="00991F98">
            <w:pPr>
              <w:rPr>
                <w:rFonts w:ascii="Comic Sans MS" w:hAnsi="Comic Sans MS"/>
                <w:u w:val="single"/>
              </w:rPr>
            </w:pPr>
          </w:p>
          <w:p w:rsidR="000A445E" w:rsidRPr="00991F98" w:rsidRDefault="000A445E" w:rsidP="00991F98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97" w:type="dxa"/>
          </w:tcPr>
          <w:p w:rsidR="00991F98" w:rsidRDefault="00991F98" w:rsidP="00991F98">
            <w:pPr>
              <w:rPr>
                <w:rStyle w:val="HTMLCite"/>
              </w:rPr>
            </w:pPr>
            <w:r>
              <w:rPr>
                <w:rStyle w:val="HTMLCite"/>
              </w:rPr>
              <w:t>Watch the video</w:t>
            </w:r>
            <w:r w:rsidR="00ED7CC4">
              <w:rPr>
                <w:rStyle w:val="HTMLCite"/>
              </w:rPr>
              <w:t xml:space="preserve"> Mr Thorne does phonics sound ‘ff</w:t>
            </w:r>
            <w:r>
              <w:rPr>
                <w:rStyle w:val="HTMLCite"/>
              </w:rPr>
              <w:t>’.</w:t>
            </w:r>
          </w:p>
          <w:p w:rsidR="00991F98" w:rsidRDefault="00991F98" w:rsidP="00991F98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Google</w:t>
            </w:r>
          </w:p>
          <w:p w:rsidR="00991F98" w:rsidRPr="00991F98" w:rsidRDefault="000250A4" w:rsidP="00991F9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 T</w:t>
            </w:r>
            <w:r w:rsidR="009B5115">
              <w:rPr>
                <w:rFonts w:ascii="Comic Sans MS" w:hAnsi="Comic Sans MS"/>
              </w:rPr>
              <w:t>horne does phonics episod</w:t>
            </w:r>
            <w:r w:rsidR="00ED7CC4">
              <w:rPr>
                <w:rFonts w:ascii="Comic Sans MS" w:hAnsi="Comic Sans MS"/>
              </w:rPr>
              <w:t>e ff</w:t>
            </w:r>
          </w:p>
          <w:p w:rsidR="00AF321C" w:rsidRDefault="00AF321C" w:rsidP="00AF321C">
            <w:pPr>
              <w:rPr>
                <w:rFonts w:ascii="Comic Sans MS" w:hAnsi="Comic Sans MS"/>
                <w:u w:val="single"/>
              </w:rPr>
            </w:pPr>
          </w:p>
          <w:p w:rsidR="00233A72" w:rsidRDefault="00233A72" w:rsidP="00991F98">
            <w:pPr>
              <w:rPr>
                <w:rFonts w:ascii="Comic Sans MS" w:hAnsi="Comic Sans MS"/>
                <w:u w:val="single"/>
              </w:rPr>
            </w:pPr>
          </w:p>
          <w:p w:rsidR="00AF321C" w:rsidRDefault="00AF321C" w:rsidP="00745D09">
            <w:pPr>
              <w:rPr>
                <w:rFonts w:ascii="Comic Sans MS" w:hAnsi="Comic Sans MS"/>
                <w:u w:val="single"/>
              </w:rPr>
            </w:pPr>
          </w:p>
          <w:p w:rsidR="00745D09" w:rsidRPr="00991F98" w:rsidRDefault="00745D09" w:rsidP="00745D09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97" w:type="dxa"/>
          </w:tcPr>
          <w:p w:rsidR="00743CB9" w:rsidRDefault="00743CB9" w:rsidP="00020ED7">
            <w:pPr>
              <w:rPr>
                <w:rFonts w:ascii="Comic Sans MS" w:hAnsi="Comic Sans MS"/>
                <w:color w:val="0070C0"/>
              </w:rPr>
            </w:pPr>
            <w:r>
              <w:rPr>
                <w:rFonts w:ascii="Comic Sans MS" w:hAnsi="Comic Sans MS"/>
                <w:color w:val="0070C0"/>
              </w:rPr>
              <w:t>Play the game</w:t>
            </w:r>
          </w:p>
          <w:p w:rsidR="00020ED7" w:rsidRPr="00743CB9" w:rsidRDefault="008D5FD1" w:rsidP="00020ED7">
            <w:pPr>
              <w:rPr>
                <w:rFonts w:ascii="Comic Sans MS" w:hAnsi="Comic Sans MS"/>
                <w:color w:val="0070C0"/>
              </w:rPr>
            </w:pPr>
            <w:r w:rsidRPr="00743CB9">
              <w:rPr>
                <w:rFonts w:ascii="Comic Sans MS" w:hAnsi="Comic Sans MS"/>
                <w:color w:val="0070C0"/>
              </w:rPr>
              <w:t>Tricky Words Phase 2</w:t>
            </w:r>
            <w:r w:rsidR="00020ED7" w:rsidRPr="00743CB9">
              <w:rPr>
                <w:rFonts w:ascii="Comic Sans MS" w:hAnsi="Comic Sans MS"/>
                <w:color w:val="0070C0"/>
              </w:rPr>
              <w:t xml:space="preserve"> –</w:t>
            </w:r>
          </w:p>
          <w:p w:rsidR="00020ED7" w:rsidRPr="00743CB9" w:rsidRDefault="00020ED7" w:rsidP="00020ED7">
            <w:pPr>
              <w:rPr>
                <w:rFonts w:ascii="Comic Sans MS" w:hAnsi="Comic Sans MS"/>
                <w:color w:val="0070C0"/>
              </w:rPr>
            </w:pPr>
            <w:r w:rsidRPr="00743CB9">
              <w:rPr>
                <w:rFonts w:ascii="Comic Sans MS" w:hAnsi="Comic Sans MS"/>
                <w:color w:val="0070C0"/>
              </w:rPr>
              <w:t xml:space="preserve">Play game on Phonics Play </w:t>
            </w:r>
          </w:p>
          <w:p w:rsidR="00233A72" w:rsidRPr="00991F98" w:rsidRDefault="00020ED7" w:rsidP="00020ED7">
            <w:pPr>
              <w:rPr>
                <w:rFonts w:ascii="Comic Sans MS" w:hAnsi="Comic Sans MS"/>
                <w:u w:val="single"/>
              </w:rPr>
            </w:pPr>
            <w:r w:rsidRPr="00743CB9">
              <w:rPr>
                <w:rFonts w:ascii="Comic Sans MS" w:hAnsi="Comic Sans MS"/>
                <w:color w:val="0070C0"/>
              </w:rPr>
              <w:t>Tricky Word Trucks</w:t>
            </w: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991F98" w:rsidRPr="00991F98" w:rsidRDefault="00D32077" w:rsidP="00991F98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Write the h</w:t>
            </w:r>
            <w:r w:rsidR="00991F98" w:rsidRPr="00991F98">
              <w:rPr>
                <w:rStyle w:val="HTMLCite"/>
                <w:rFonts w:ascii="Comic Sans MS" w:hAnsi="Comic Sans MS"/>
                <w:color w:val="auto"/>
              </w:rPr>
              <w:t xml:space="preserve"> sound on a piece of paper / in the air.</w:t>
            </w:r>
          </w:p>
          <w:p w:rsidR="00991F98" w:rsidRDefault="007F568F" w:rsidP="00991F98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t>Col</w:t>
            </w:r>
            <w:r w:rsidR="009329C6">
              <w:rPr>
                <w:rStyle w:val="HTMLCite"/>
                <w:rFonts w:ascii="Comic Sans MS" w:hAnsi="Comic Sans MS"/>
                <w:color w:val="auto"/>
              </w:rPr>
              <w:t xml:space="preserve">lect some items </w:t>
            </w:r>
            <w:r w:rsidR="00ED7CC4">
              <w:rPr>
                <w:rStyle w:val="HTMLCite"/>
                <w:rFonts w:ascii="Comic Sans MS" w:hAnsi="Comic Sans MS"/>
                <w:color w:val="auto"/>
              </w:rPr>
              <w:t>beginning with h</w:t>
            </w:r>
            <w:r w:rsidRPr="00991F98">
              <w:rPr>
                <w:rStyle w:val="HTMLCite"/>
                <w:rFonts w:ascii="Comic Sans MS" w:hAnsi="Comic Sans MS"/>
                <w:color w:val="auto"/>
              </w:rPr>
              <w:t xml:space="preserve">. </w:t>
            </w:r>
          </w:p>
          <w:p w:rsidR="00A46F5E" w:rsidRDefault="00A46F5E" w:rsidP="00991F98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C9270F" w:rsidRDefault="00C9270F" w:rsidP="00991F98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</w:p>
          <w:p w:rsidR="00A46F5E" w:rsidRDefault="00A46F5E" w:rsidP="00991F98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lastRenderedPageBreak/>
              <w:t xml:space="preserve">Children - </w:t>
            </w:r>
            <w:r w:rsidRPr="00A46F5E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Segment and blend these words</w:t>
            </w:r>
            <w:r w:rsidR="00FC2D37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 below</w:t>
            </w:r>
          </w:p>
          <w:p w:rsidR="009329C6" w:rsidRDefault="00A46F5E" w:rsidP="00991F98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Adult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="0010285B">
              <w:rPr>
                <w:rStyle w:val="HTMLCite"/>
                <w:rFonts w:ascii="Comic Sans MS" w:hAnsi="Comic Sans MS"/>
                <w:color w:val="auto"/>
              </w:rPr>
              <w:t xml:space="preserve">- </w:t>
            </w:r>
            <w:r w:rsidR="009329C6" w:rsidRPr="00A46F5E">
              <w:rPr>
                <w:rStyle w:val="HTMLCite"/>
                <w:rFonts w:ascii="Comic Sans MS" w:hAnsi="Comic Sans MS"/>
                <w:color w:val="auto"/>
              </w:rPr>
              <w:t xml:space="preserve"> write these words on a piece</w:t>
            </w:r>
            <w:r w:rsidR="009329C6"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="009329C6" w:rsidRPr="00A46F5E">
              <w:rPr>
                <w:rStyle w:val="HTMLCite"/>
                <w:rFonts w:ascii="Comic Sans MS" w:hAnsi="Comic Sans MS"/>
                <w:color w:val="auto"/>
              </w:rPr>
              <w:t>of paper the children can add sound buttons</w:t>
            </w:r>
            <w:r w:rsidR="009329C6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</w:t>
            </w:r>
            <w:r w:rsidR="00442908">
              <w:rPr>
                <w:rStyle w:val="HTMLCite"/>
                <w:rFonts w:ascii="Comic Sans MS" w:hAnsi="Comic Sans MS" w:cs="Arial"/>
                <w:color w:val="auto"/>
                <w:lang w:val="en"/>
              </w:rPr>
              <w:t>and segment and blend them.</w:t>
            </w:r>
          </w:p>
          <w:p w:rsidR="00991F98" w:rsidRDefault="00991F98" w:rsidP="00991F98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01166B" w:rsidRDefault="0001166B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C9270F" w:rsidRDefault="00C9270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had   him    his   hot</w:t>
            </w:r>
          </w:p>
          <w:p w:rsidR="00C9270F" w:rsidRDefault="00C9270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hut    hop     hum     hit</w:t>
            </w:r>
          </w:p>
          <w:p w:rsidR="00D4688A" w:rsidRPr="00020ED7" w:rsidRDefault="00C9270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hat     has    hack    hug</w:t>
            </w:r>
            <w:r w:rsidR="00D4688A">
              <w:rPr>
                <w:rStyle w:val="HTMLCite"/>
                <w:rFonts w:ascii="Comic Sans MS" w:hAnsi="Comic Sans MS"/>
                <w:b/>
                <w:color w:val="auto"/>
              </w:rPr>
              <w:t xml:space="preserve"> </w:t>
            </w:r>
          </w:p>
        </w:tc>
        <w:tc>
          <w:tcPr>
            <w:tcW w:w="3097" w:type="dxa"/>
          </w:tcPr>
          <w:p w:rsidR="00EF0A9B" w:rsidRPr="00991F98" w:rsidRDefault="00EF0A9B" w:rsidP="00EF0A9B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lastRenderedPageBreak/>
              <w:t xml:space="preserve">Write </w:t>
            </w:r>
            <w:r w:rsidR="00D32077">
              <w:rPr>
                <w:rStyle w:val="HTMLCite"/>
                <w:rFonts w:ascii="Comic Sans MS" w:hAnsi="Comic Sans MS"/>
                <w:color w:val="auto"/>
              </w:rPr>
              <w:t>the b</w:t>
            </w:r>
            <w:r w:rsidRPr="00991F98">
              <w:rPr>
                <w:rStyle w:val="HTMLCite"/>
                <w:rFonts w:ascii="Comic Sans MS" w:hAnsi="Comic Sans MS"/>
                <w:color w:val="auto"/>
              </w:rPr>
              <w:t xml:space="preserve"> sound on a piece of paper / in the air.</w:t>
            </w:r>
          </w:p>
          <w:p w:rsidR="00EF0A9B" w:rsidRDefault="00EF0A9B" w:rsidP="00EF0A9B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t>Col</w:t>
            </w:r>
            <w:r w:rsidR="00ED7CC4">
              <w:rPr>
                <w:rStyle w:val="HTMLCite"/>
                <w:rFonts w:ascii="Comic Sans MS" w:hAnsi="Comic Sans MS"/>
                <w:color w:val="auto"/>
              </w:rPr>
              <w:t>lect some items beginning with b</w:t>
            </w:r>
            <w:r w:rsidRPr="00991F98">
              <w:rPr>
                <w:rStyle w:val="HTMLCite"/>
                <w:rFonts w:ascii="Comic Sans MS" w:hAnsi="Comic Sans MS"/>
                <w:color w:val="auto"/>
              </w:rPr>
              <w:t xml:space="preserve">. </w:t>
            </w:r>
          </w:p>
          <w:p w:rsidR="00EF0A9B" w:rsidRDefault="00EF0A9B" w:rsidP="00EF0A9B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C9270F" w:rsidRDefault="00C9270F" w:rsidP="00EF0A9B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</w:p>
          <w:p w:rsidR="00EF0A9B" w:rsidRDefault="00EF0A9B" w:rsidP="00EF0A9B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lastRenderedPageBreak/>
              <w:t xml:space="preserve">Children - </w:t>
            </w:r>
            <w:r w:rsidRPr="00A46F5E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Segment and blend these words</w:t>
            </w:r>
          </w:p>
          <w:p w:rsidR="00EF0A9B" w:rsidRPr="00A46F5E" w:rsidRDefault="00EF0A9B" w:rsidP="00EF0A9B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Adult</w:t>
            </w:r>
            <w:r w:rsidR="0010285B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 -</w:t>
            </w: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 xml:space="preserve"> write these words on a piece</w:t>
            </w:r>
            <w:r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>of paper the children can add sound buttons</w:t>
            </w:r>
            <w:r w:rsidR="00442908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and segment and blend them.</w:t>
            </w:r>
          </w:p>
          <w:p w:rsidR="00522D50" w:rsidRDefault="00522D50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64B6B" w:rsidRDefault="00564B6B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AA3C3A" w:rsidRDefault="00704E78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but   big   back   bet</w:t>
            </w:r>
          </w:p>
          <w:p w:rsidR="00704E78" w:rsidRDefault="00704E78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bad   bag   bed   bud</w:t>
            </w:r>
          </w:p>
          <w:p w:rsidR="00704E78" w:rsidRDefault="00704E78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beg   bug   bun   bus </w:t>
            </w:r>
          </w:p>
          <w:p w:rsidR="00704E78" w:rsidRDefault="00704E78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Ben   bat   bit   </w:t>
            </w:r>
          </w:p>
          <w:p w:rsidR="00704E78" w:rsidRDefault="00704E78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 </w:t>
            </w:r>
          </w:p>
          <w:p w:rsidR="00522D50" w:rsidRPr="00991F98" w:rsidRDefault="00522D50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Children could find some of these items as the adult segments the word.</w:t>
            </w:r>
          </w:p>
        </w:tc>
        <w:tc>
          <w:tcPr>
            <w:tcW w:w="3097" w:type="dxa"/>
          </w:tcPr>
          <w:p w:rsidR="005C4242" w:rsidRPr="00991F98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lastRenderedPageBreak/>
              <w:t xml:space="preserve">Write </w:t>
            </w:r>
            <w:r w:rsidR="00D32077">
              <w:rPr>
                <w:rStyle w:val="HTMLCite"/>
                <w:rFonts w:ascii="Comic Sans MS" w:hAnsi="Comic Sans MS"/>
                <w:color w:val="auto"/>
              </w:rPr>
              <w:t>the f</w:t>
            </w:r>
            <w:r w:rsidRPr="00991F98">
              <w:rPr>
                <w:rStyle w:val="HTMLCite"/>
                <w:rFonts w:ascii="Comic Sans MS" w:hAnsi="Comic Sans MS"/>
                <w:color w:val="auto"/>
              </w:rPr>
              <w:t xml:space="preserve"> sound on a piece of paper / in the air.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t>Col</w:t>
            </w:r>
            <w:r w:rsidR="00ED7CC4">
              <w:rPr>
                <w:rStyle w:val="HTMLCite"/>
                <w:rFonts w:ascii="Comic Sans MS" w:hAnsi="Comic Sans MS"/>
                <w:color w:val="auto"/>
              </w:rPr>
              <w:t>lect some items beginning with f</w:t>
            </w:r>
            <w:r w:rsidRPr="00991F98">
              <w:rPr>
                <w:rStyle w:val="HTMLCite"/>
                <w:rFonts w:ascii="Comic Sans MS" w:hAnsi="Comic Sans MS"/>
                <w:color w:val="auto"/>
              </w:rPr>
              <w:t xml:space="preserve">. 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C9270F" w:rsidRDefault="00C9270F" w:rsidP="005C4242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lastRenderedPageBreak/>
              <w:t xml:space="preserve">Children - </w:t>
            </w:r>
            <w:r w:rsidRPr="00A46F5E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Segment and blend these words</w:t>
            </w:r>
          </w:p>
          <w:p w:rsidR="005C4242" w:rsidRPr="00A46F5E" w:rsidRDefault="005C4242" w:rsidP="005C4242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Adult </w:t>
            </w:r>
            <w:r w:rsidR="0010285B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-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 xml:space="preserve"> write these words on a piece</w:t>
            </w:r>
            <w:r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>of paper the children can add sound buttons</w:t>
            </w:r>
            <w:r w:rsidR="00442908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and segment and blend them.</w:t>
            </w:r>
          </w:p>
          <w:p w:rsidR="00130238" w:rsidRDefault="00130238" w:rsidP="00130238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9F0490" w:rsidRDefault="00B45C1E" w:rsidP="005C4242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of      if    fit      fun</w:t>
            </w:r>
          </w:p>
          <w:p w:rsidR="00B45C1E" w:rsidRDefault="00B45C1E" w:rsidP="005C4242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fig     fog     fan     fat</w:t>
            </w:r>
          </w:p>
          <w:p w:rsidR="00B45C1E" w:rsidRPr="00B45C1E" w:rsidRDefault="00B45C1E" w:rsidP="005C4242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E16D54" w:rsidRDefault="00E16D54" w:rsidP="005C4242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7C5C8C" w:rsidRPr="00991F98" w:rsidRDefault="007C5C8C" w:rsidP="00B45C1E">
            <w:pPr>
              <w:rPr>
                <w:rStyle w:val="HTMLCite"/>
                <w:rFonts w:ascii="Comic Sans MS" w:hAnsi="Comic Sans MS"/>
                <w:color w:val="auto"/>
              </w:rPr>
            </w:pPr>
          </w:p>
        </w:tc>
        <w:tc>
          <w:tcPr>
            <w:tcW w:w="3097" w:type="dxa"/>
          </w:tcPr>
          <w:p w:rsidR="005C4242" w:rsidRPr="00991F98" w:rsidRDefault="00171D4E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lastRenderedPageBreak/>
              <w:t xml:space="preserve"> </w:t>
            </w:r>
            <w:r w:rsidR="005C4242" w:rsidRPr="00991F98">
              <w:rPr>
                <w:rStyle w:val="HTMLCite"/>
                <w:rFonts w:ascii="Comic Sans MS" w:hAnsi="Comic Sans MS"/>
                <w:color w:val="auto"/>
              </w:rPr>
              <w:t xml:space="preserve"> Write </w:t>
            </w:r>
            <w:r w:rsidR="00D32077">
              <w:rPr>
                <w:rStyle w:val="HTMLCite"/>
                <w:rFonts w:ascii="Comic Sans MS" w:hAnsi="Comic Sans MS"/>
                <w:color w:val="auto"/>
              </w:rPr>
              <w:t>the ff</w:t>
            </w:r>
            <w:r w:rsidR="005C4242" w:rsidRPr="00991F98">
              <w:rPr>
                <w:rStyle w:val="HTMLCite"/>
                <w:rFonts w:ascii="Comic Sans MS" w:hAnsi="Comic Sans MS"/>
                <w:color w:val="auto"/>
              </w:rPr>
              <w:t xml:space="preserve"> sound on a piece of paper / in the air.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t>Col</w:t>
            </w:r>
            <w:r w:rsidR="000250A4">
              <w:rPr>
                <w:rStyle w:val="HTMLCite"/>
                <w:rFonts w:ascii="Comic Sans MS" w:hAnsi="Comic Sans MS"/>
                <w:color w:val="auto"/>
              </w:rPr>
              <w:t xml:space="preserve">lect some items </w:t>
            </w:r>
            <w:r w:rsidR="00ED7CC4">
              <w:rPr>
                <w:rStyle w:val="HTMLCite"/>
                <w:rFonts w:ascii="Comic Sans MS" w:hAnsi="Comic Sans MS"/>
                <w:color w:val="auto"/>
              </w:rPr>
              <w:t>beginning with ff</w:t>
            </w:r>
            <w:r w:rsidRPr="00991F98">
              <w:rPr>
                <w:rStyle w:val="HTMLCite"/>
                <w:rFonts w:ascii="Comic Sans MS" w:hAnsi="Comic Sans MS"/>
                <w:color w:val="auto"/>
              </w:rPr>
              <w:t xml:space="preserve">. 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C9270F" w:rsidRDefault="00C9270F" w:rsidP="005C4242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lastRenderedPageBreak/>
              <w:t xml:space="preserve">Children - </w:t>
            </w:r>
            <w:r w:rsidRPr="00A46F5E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Segment and blend these words</w:t>
            </w:r>
          </w:p>
          <w:p w:rsidR="005C4242" w:rsidRPr="00A46F5E" w:rsidRDefault="005C4242" w:rsidP="005C4242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Adult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="0010285B">
              <w:rPr>
                <w:rStyle w:val="HTMLCite"/>
                <w:rFonts w:ascii="Comic Sans MS" w:hAnsi="Comic Sans MS"/>
                <w:color w:val="auto"/>
              </w:rPr>
              <w:t xml:space="preserve">-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>write these words on a piece</w:t>
            </w:r>
            <w:r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>of paper the children can add sound buttons</w:t>
            </w:r>
            <w:r w:rsidR="00442908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and segment and blend them.</w:t>
            </w:r>
          </w:p>
          <w:p w:rsidR="00171D4E" w:rsidRDefault="00171D4E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B45C1E" w:rsidRDefault="00B45C1E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off     puff    huff</w:t>
            </w:r>
          </w:p>
          <w:p w:rsidR="00B45C1E" w:rsidRDefault="00B45C1E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cuff     </w:t>
            </w:r>
          </w:p>
          <w:p w:rsidR="00152F56" w:rsidRDefault="00B45C1E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 </w:t>
            </w:r>
            <w:r w:rsidR="00152F56">
              <w:rPr>
                <w:rStyle w:val="HTMLCite"/>
                <w:rFonts w:ascii="Comic Sans MS" w:hAnsi="Comic Sans MS"/>
                <w:b/>
                <w:color w:val="auto"/>
              </w:rPr>
              <w:t xml:space="preserve">  </w:t>
            </w:r>
          </w:p>
          <w:p w:rsidR="007C5C8C" w:rsidRPr="00991F98" w:rsidRDefault="007C5C8C" w:rsidP="00B45C1E">
            <w:pPr>
              <w:rPr>
                <w:rStyle w:val="HTMLCite"/>
                <w:rFonts w:ascii="Comic Sans MS" w:hAnsi="Comic Sans MS"/>
                <w:color w:val="auto"/>
              </w:rPr>
            </w:pPr>
          </w:p>
        </w:tc>
        <w:tc>
          <w:tcPr>
            <w:tcW w:w="3097" w:type="dxa"/>
          </w:tcPr>
          <w:p w:rsidR="00743CB9" w:rsidRDefault="00743CB9" w:rsidP="00020ED7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lastRenderedPageBreak/>
              <w:t>Play Tricky word Bingo</w:t>
            </w:r>
          </w:p>
          <w:p w:rsidR="008D5FD1" w:rsidRDefault="008D5FD1" w:rsidP="00020ED7">
            <w:pPr>
              <w:rPr>
                <w:rFonts w:ascii="Comic Sans MS" w:hAnsi="Comic Sans MS"/>
                <w:b/>
                <w:u w:val="single"/>
              </w:rPr>
            </w:pPr>
            <w:r w:rsidRPr="008D5FD1">
              <w:rPr>
                <w:rFonts w:ascii="Comic Sans MS" w:hAnsi="Comic Sans MS"/>
                <w:b/>
                <w:u w:val="single"/>
              </w:rPr>
              <w:t>Adult</w:t>
            </w:r>
          </w:p>
          <w:p w:rsidR="00743CB9" w:rsidRPr="00743CB9" w:rsidRDefault="00743CB9" w:rsidP="00020ED7">
            <w:pPr>
              <w:rPr>
                <w:rFonts w:ascii="Comic Sans MS" w:hAnsi="Comic Sans MS"/>
              </w:rPr>
            </w:pPr>
            <w:r w:rsidRPr="00743CB9">
              <w:rPr>
                <w:rFonts w:ascii="Comic Sans MS" w:hAnsi="Comic Sans MS"/>
              </w:rPr>
              <w:t>Write</w:t>
            </w:r>
            <w:r>
              <w:rPr>
                <w:rFonts w:ascii="Comic Sans MS" w:hAnsi="Comic Sans MS"/>
              </w:rPr>
              <w:t xml:space="preserve"> </w:t>
            </w:r>
            <w:r w:rsidRPr="00743CB9">
              <w:rPr>
                <w:rFonts w:ascii="Comic Sans MS" w:hAnsi="Comic Sans MS"/>
              </w:rPr>
              <w:t xml:space="preserve">all of the </w:t>
            </w:r>
            <w:r>
              <w:rPr>
                <w:rFonts w:ascii="Comic Sans MS" w:hAnsi="Comic Sans MS"/>
              </w:rPr>
              <w:t xml:space="preserve">phase 2 </w:t>
            </w:r>
            <w:r w:rsidRPr="00743CB9">
              <w:rPr>
                <w:rFonts w:ascii="Comic Sans MS" w:hAnsi="Comic Sans MS"/>
              </w:rPr>
              <w:t xml:space="preserve">tricky words on a piece of paper.  Say a word one at a time.  Children will cross </w:t>
            </w:r>
            <w:r w:rsidRPr="00743CB9">
              <w:rPr>
                <w:rFonts w:ascii="Comic Sans MS" w:hAnsi="Comic Sans MS"/>
              </w:rPr>
              <w:lastRenderedPageBreak/>
              <w:t>off the word when you say it.</w:t>
            </w:r>
          </w:p>
          <w:p w:rsidR="00743CB9" w:rsidRDefault="00743CB9" w:rsidP="00020ED7">
            <w:pPr>
              <w:rPr>
                <w:rFonts w:ascii="Comic Sans MS" w:hAnsi="Comic Sans MS"/>
                <w:b/>
                <w:u w:val="single"/>
              </w:rPr>
            </w:pPr>
          </w:p>
          <w:p w:rsidR="00743CB9" w:rsidRPr="008D5FD1" w:rsidRDefault="00743CB9" w:rsidP="00020ED7">
            <w:pPr>
              <w:rPr>
                <w:rFonts w:ascii="Comic Sans MS" w:hAnsi="Comic Sans MS"/>
                <w:b/>
                <w:u w:val="single"/>
              </w:rPr>
            </w:pPr>
          </w:p>
          <w:p w:rsidR="008D5FD1" w:rsidRPr="00991F98" w:rsidRDefault="008D5FD1" w:rsidP="00743CB9">
            <w:pPr>
              <w:rPr>
                <w:rFonts w:ascii="Comic Sans MS" w:hAnsi="Comic Sans MS"/>
                <w:u w:val="single"/>
              </w:rPr>
            </w:pP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5D3F46" w:rsidRDefault="00BC5BCB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lastRenderedPageBreak/>
              <w:t>A</w:t>
            </w:r>
            <w:r w:rsidR="005D3F46" w:rsidRPr="005D3F46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dult</w:t>
            </w:r>
            <w:r w:rsidR="005D3F46" w:rsidRPr="005D3F46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 xml:space="preserve"> </w:t>
            </w:r>
            <w:r w:rsidR="001611FE">
              <w:rPr>
                <w:rStyle w:val="HTMLCite"/>
                <w:rFonts w:ascii="Comic Sans MS" w:hAnsi="Comic Sans MS" w:cs="Arial"/>
                <w:color w:val="auto"/>
                <w:lang w:val="en"/>
              </w:rPr>
              <w:t>say some / all of these words</w:t>
            </w:r>
            <w:r w:rsidR="005D3F46" w:rsidRPr="005D3F46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1 at a time.</w:t>
            </w:r>
          </w:p>
          <w:p w:rsidR="00EF0A9B" w:rsidRDefault="00041D97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Segment and blend with actions.</w:t>
            </w:r>
          </w:p>
          <w:p w:rsidR="00041D97" w:rsidRDefault="00041D97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EE68A6" w:rsidRDefault="00EE68A6" w:rsidP="00EE68A6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had   him    his   hot</w:t>
            </w:r>
          </w:p>
          <w:p w:rsidR="00EE68A6" w:rsidRDefault="00EE68A6" w:rsidP="00EE68A6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hut    hop     hum     hit</w:t>
            </w:r>
          </w:p>
          <w:p w:rsidR="0001166B" w:rsidRDefault="00EE68A6" w:rsidP="00EE68A6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hat     has    hack    hug</w:t>
            </w:r>
          </w:p>
          <w:p w:rsidR="00EE68A6" w:rsidRDefault="00EE68A6" w:rsidP="00EE68A6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437811" w:rsidRDefault="005D3F46" w:rsidP="00437811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lastRenderedPageBreak/>
              <w:t xml:space="preserve">When you have said 1 word – ask the child to segment </w:t>
            </w:r>
            <w:r w:rsidR="001611FE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it 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and write it.</w:t>
            </w:r>
            <w:r w:rsidR="001611FE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</w:t>
            </w:r>
            <w:r w:rsidR="00437811">
              <w:rPr>
                <w:rStyle w:val="Hyperlink"/>
                <w:rFonts w:ascii="Comic Sans MS" w:hAnsi="Comic Sans MS"/>
                <w:color w:val="00B050"/>
              </w:rPr>
              <w:t xml:space="preserve"> Use the phase 2 sound mat to help</w:t>
            </w:r>
          </w:p>
          <w:p w:rsidR="005D3F46" w:rsidRPr="005D3F46" w:rsidRDefault="001611FE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Use the actions we use in school when segmenting.</w:t>
            </w:r>
          </w:p>
          <w:p w:rsidR="005D3F46" w:rsidRPr="005D3F46" w:rsidRDefault="005D3F46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D3F46">
              <w:rPr>
                <w:rStyle w:val="HTMLCite"/>
                <w:rFonts w:ascii="Comic Sans MS" w:hAnsi="Comic Sans MS" w:cs="Arial"/>
                <w:color w:val="auto"/>
                <w:lang w:val="en"/>
              </w:rPr>
              <w:t>Repeat with the other words.</w:t>
            </w:r>
          </w:p>
          <w:p w:rsidR="005D3F46" w:rsidRDefault="005D3F46" w:rsidP="00020ED7">
            <w:pPr>
              <w:rPr>
                <w:rStyle w:val="HTMLCite"/>
                <w:rFonts w:ascii="Comic Sans MS" w:hAnsi="Comic Sans MS" w:cs="Arial"/>
                <w:color w:val="00B050"/>
                <w:lang w:val="en"/>
              </w:rPr>
            </w:pPr>
          </w:p>
          <w:p w:rsidR="005C4242" w:rsidRPr="005C4242" w:rsidRDefault="005C4242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t>Children could use the phoneme frame</w:t>
            </w:r>
            <w:r w:rsidR="0001166B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(below)</w:t>
            </w:r>
            <w:r w:rsidRP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to write the words on if they need to.</w:t>
            </w:r>
          </w:p>
          <w:p w:rsidR="007549AE" w:rsidRDefault="007549AE" w:rsidP="00437811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7F568F" w:rsidRDefault="007549AE" w:rsidP="007549AE">
            <w:pPr>
              <w:ind w:firstLine="720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C5DB89" wp14:editId="4183C0F4">
                  <wp:extent cx="1130618" cy="46672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18" cy="504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513A9" w:rsidRDefault="007513A9" w:rsidP="007549AE">
            <w:pPr>
              <w:ind w:firstLine="720"/>
              <w:rPr>
                <w:rFonts w:ascii="Comic Sans MS" w:hAnsi="Comic Sans MS"/>
              </w:rPr>
            </w:pPr>
          </w:p>
          <w:p w:rsidR="007513A9" w:rsidRDefault="007513A9" w:rsidP="007549AE">
            <w:pPr>
              <w:ind w:firstLine="720"/>
              <w:rPr>
                <w:rFonts w:ascii="Comic Sans MS" w:hAnsi="Comic Sans MS"/>
              </w:rPr>
            </w:pPr>
          </w:p>
          <w:p w:rsidR="007513A9" w:rsidRDefault="00EE68A6" w:rsidP="007513A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the children read these</w:t>
            </w:r>
            <w:r w:rsidR="007513A9">
              <w:rPr>
                <w:rFonts w:ascii="Comic Sans MS" w:hAnsi="Comic Sans MS"/>
              </w:rPr>
              <w:t xml:space="preserve"> caption</w:t>
            </w:r>
            <w:r>
              <w:rPr>
                <w:rFonts w:ascii="Comic Sans MS" w:hAnsi="Comic Sans MS"/>
              </w:rPr>
              <w:t>s</w:t>
            </w:r>
            <w:r w:rsidR="007513A9">
              <w:rPr>
                <w:rFonts w:ascii="Comic Sans MS" w:hAnsi="Comic Sans MS"/>
              </w:rPr>
              <w:t>?</w:t>
            </w:r>
          </w:p>
          <w:p w:rsidR="007513A9" w:rsidRDefault="007513A9" w:rsidP="007549AE">
            <w:pPr>
              <w:ind w:firstLine="720"/>
              <w:rPr>
                <w:rFonts w:ascii="Comic Sans MS" w:hAnsi="Comic Sans MS"/>
              </w:rPr>
            </w:pPr>
          </w:p>
          <w:p w:rsidR="00A25194" w:rsidRDefault="00A25194" w:rsidP="007549AE">
            <w:pPr>
              <w:ind w:firstLine="720"/>
              <w:rPr>
                <w:rFonts w:ascii="Comic Sans MS" w:hAnsi="Comic Sans MS"/>
              </w:rPr>
            </w:pPr>
          </w:p>
          <w:p w:rsidR="00A25194" w:rsidRDefault="00EE68A6" w:rsidP="00EE68A6">
            <w:pPr>
              <w:rPr>
                <w:rFonts w:ascii="Comic Sans MS" w:hAnsi="Comic Sans MS" w:cs="Arial"/>
                <w:b/>
                <w:lang w:val="en"/>
              </w:rPr>
            </w:pPr>
            <w:r>
              <w:rPr>
                <w:rFonts w:ascii="Comic Sans MS" w:hAnsi="Comic Sans MS" w:cs="Arial"/>
                <w:b/>
                <w:lang w:val="en"/>
              </w:rPr>
              <w:t>a hug and a kiss</w:t>
            </w:r>
          </w:p>
          <w:p w:rsidR="00EE68A6" w:rsidRDefault="00EE68A6" w:rsidP="00EE68A6">
            <w:pPr>
              <w:rPr>
                <w:rFonts w:ascii="Comic Sans MS" w:hAnsi="Comic Sans MS" w:cs="Arial"/>
                <w:b/>
                <w:lang w:val="en"/>
              </w:rPr>
            </w:pPr>
          </w:p>
          <w:p w:rsidR="00EE68A6" w:rsidRPr="007549AE" w:rsidRDefault="00EE68A6" w:rsidP="00EE68A6">
            <w:pPr>
              <w:rPr>
                <w:rFonts w:ascii="Comic Sans MS" w:hAnsi="Comic Sans MS"/>
              </w:rPr>
            </w:pPr>
            <w:r>
              <w:rPr>
                <w:rFonts w:ascii="Comic Sans MS" w:hAnsi="Comic Sans MS" w:cs="Arial"/>
                <w:b/>
                <w:lang w:val="en"/>
              </w:rPr>
              <w:t>go to the log hut</w:t>
            </w:r>
          </w:p>
        </w:tc>
        <w:tc>
          <w:tcPr>
            <w:tcW w:w="3097" w:type="dxa"/>
          </w:tcPr>
          <w:p w:rsidR="00EF0A9B" w:rsidRDefault="00BC5BCB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lastRenderedPageBreak/>
              <w:t>A</w:t>
            </w:r>
            <w:r w:rsidR="00EF0A9B" w:rsidRPr="005D3F46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dult</w:t>
            </w:r>
            <w:r w:rsidR="00EF0A9B" w:rsidRPr="005D3F46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 xml:space="preserve"> </w:t>
            </w:r>
            <w:r w:rsidR="00522D50">
              <w:rPr>
                <w:rStyle w:val="HTMLCite"/>
                <w:rFonts w:ascii="Comic Sans MS" w:hAnsi="Comic Sans MS" w:cs="Arial"/>
                <w:color w:val="auto"/>
                <w:lang w:val="en"/>
              </w:rPr>
              <w:t>write these words</w:t>
            </w:r>
            <w:r w:rsidR="0036607B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</w:t>
            </w:r>
            <w:r w:rsidR="00522D50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on a piece of paper </w:t>
            </w:r>
            <w:r w:rsidR="00EF0A9B" w:rsidRPr="005D3F46">
              <w:rPr>
                <w:rStyle w:val="HTMLCite"/>
                <w:rFonts w:ascii="Comic Sans MS" w:hAnsi="Comic Sans MS" w:cs="Arial"/>
                <w:color w:val="auto"/>
                <w:lang w:val="en"/>
              </w:rPr>
              <w:t>1 at a time.</w:t>
            </w:r>
          </w:p>
          <w:p w:rsidR="00041D97" w:rsidRDefault="00522D50" w:rsidP="00041D9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Children will have a go at s</w:t>
            </w:r>
            <w:r w:rsidR="00041D97">
              <w:rPr>
                <w:rStyle w:val="HTMLCite"/>
                <w:rFonts w:ascii="Comic Sans MS" w:hAnsi="Comic Sans MS" w:cs="Arial"/>
                <w:color w:val="auto"/>
                <w:lang w:val="en"/>
              </w:rPr>
              <w:t>egment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ing</w:t>
            </w:r>
            <w:r w:rsidR="00041D97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and blend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ing</w:t>
            </w:r>
            <w:r w:rsidR="00041D97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with actions.</w:t>
            </w:r>
          </w:p>
          <w:p w:rsidR="00EF0A9B" w:rsidRDefault="00EF0A9B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A82DFC" w:rsidRDefault="00A82DFC" w:rsidP="00A82DFC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but   big   back   bet</w:t>
            </w:r>
          </w:p>
          <w:p w:rsidR="00A82DFC" w:rsidRDefault="00A82DFC" w:rsidP="00A82DFC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bad   bag   bed   bud</w:t>
            </w:r>
          </w:p>
          <w:p w:rsidR="00A82DFC" w:rsidRDefault="00A82DFC" w:rsidP="00A82DFC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beg   bug   bun   bus </w:t>
            </w:r>
          </w:p>
          <w:p w:rsidR="00A82DFC" w:rsidRDefault="00A82DFC" w:rsidP="00A82DFC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lastRenderedPageBreak/>
              <w:t xml:space="preserve">Ben   bat   bit   </w:t>
            </w:r>
          </w:p>
          <w:p w:rsidR="00EF0A9B" w:rsidRDefault="00EF0A9B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522D50" w:rsidRDefault="00522D50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and / or</w:t>
            </w:r>
          </w:p>
          <w:p w:rsidR="00522D50" w:rsidRPr="008B460D" w:rsidRDefault="00522D50" w:rsidP="00EF0A9B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play this game on</w:t>
            </w:r>
            <w:r w:rsidR="0036607B"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line on  Phonics P</w:t>
            </w:r>
            <w:r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lay</w:t>
            </w:r>
          </w:p>
          <w:p w:rsidR="0036607B" w:rsidRPr="008B460D" w:rsidRDefault="0036607B" w:rsidP="0036607B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Buried Treasure</w:t>
            </w:r>
            <w:r w:rsidR="00DF791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 xml:space="preserve">  phase 2</w:t>
            </w:r>
          </w:p>
          <w:p w:rsidR="0036607B" w:rsidRPr="0034662D" w:rsidRDefault="00921BD8" w:rsidP="00EF0A9B">
            <w:pPr>
              <w:rPr>
                <w:rStyle w:val="HTMLCite"/>
                <w:rFonts w:ascii="Comic Sans MS" w:hAnsi="Comic Sans MS" w:cs="Arial"/>
                <w:color w:val="0070C0"/>
                <w:sz w:val="28"/>
                <w:szCs w:val="28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0070C0"/>
                <w:lang w:val="en"/>
              </w:rPr>
              <w:t xml:space="preserve"> </w:t>
            </w:r>
            <w:r w:rsidR="00A82DFC">
              <w:rPr>
                <w:rStyle w:val="HTMLCite"/>
                <w:rFonts w:ascii="Comic Sans MS" w:hAnsi="Comic Sans MS" w:cs="Arial"/>
                <w:color w:val="0070C0"/>
                <w:sz w:val="28"/>
                <w:szCs w:val="28"/>
                <w:lang w:val="en"/>
              </w:rPr>
              <w:t>+ b</w:t>
            </w:r>
          </w:p>
          <w:p w:rsidR="0036607B" w:rsidRDefault="0036607B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EF0A9B" w:rsidRDefault="0036607B" w:rsidP="00EF0A9B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Children could have a go at writing these words as the adult segments and blends them.</w:t>
            </w:r>
          </w:p>
          <w:p w:rsidR="00A82DFC" w:rsidRDefault="00A82DFC" w:rsidP="00A82DFC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but   big   back   bet</w:t>
            </w:r>
          </w:p>
          <w:p w:rsidR="00A82DFC" w:rsidRDefault="00A82DFC" w:rsidP="00A82DFC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bad   bag   bed   bud</w:t>
            </w:r>
          </w:p>
          <w:p w:rsidR="00A82DFC" w:rsidRDefault="00A82DFC" w:rsidP="00A82DFC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beg   bug   bun   bus </w:t>
            </w:r>
          </w:p>
          <w:p w:rsidR="00A82DFC" w:rsidRDefault="00A82DFC" w:rsidP="00A82DFC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Ben   bat   bit   </w:t>
            </w:r>
          </w:p>
          <w:p w:rsidR="0036607B" w:rsidRDefault="0036607B" w:rsidP="00EF0A9B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51FEA" w:rsidRPr="00991F98" w:rsidRDefault="00551FEA" w:rsidP="00EF0A9B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8B2D55" w:rsidRDefault="00921BD8" w:rsidP="00174DF2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the phase 2 sound mat to help</w:t>
            </w:r>
          </w:p>
          <w:p w:rsidR="00921BD8" w:rsidRDefault="00921BD8" w:rsidP="00174DF2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a phoneme frame if you need to</w:t>
            </w:r>
          </w:p>
          <w:p w:rsidR="00921BD8" w:rsidRDefault="00921BD8" w:rsidP="00174DF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562CF8F" wp14:editId="4AC1911E">
                  <wp:extent cx="1130618" cy="46672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18" cy="504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513A9" w:rsidRDefault="007513A9" w:rsidP="00174DF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EE68A6" w:rsidRDefault="00EE68A6" w:rsidP="00EE68A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Can the children read these captions?</w:t>
            </w:r>
          </w:p>
          <w:p w:rsidR="00A25194" w:rsidRDefault="00A25194" w:rsidP="00174DF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44064E" w:rsidRPr="00D32077" w:rsidRDefault="0044064E" w:rsidP="00174DF2">
            <w:pPr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</w:pPr>
            <w:r w:rsidRPr="00D32077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>pack a pen in the bag</w:t>
            </w:r>
          </w:p>
          <w:p w:rsidR="00D32077" w:rsidRDefault="00D32077" w:rsidP="00D32077">
            <w:pPr>
              <w:rPr>
                <w:rFonts w:ascii="Comic Sans MS" w:hAnsi="Comic Sans MS" w:cs="Arial"/>
                <w:b/>
                <w:lang w:val="en"/>
              </w:rPr>
            </w:pPr>
          </w:p>
          <w:p w:rsidR="00D32077" w:rsidRDefault="00D32077" w:rsidP="00D32077">
            <w:pPr>
              <w:rPr>
                <w:rFonts w:ascii="Comic Sans MS" w:hAnsi="Comic Sans MS" w:cs="Arial"/>
                <w:b/>
                <w:lang w:val="en"/>
              </w:rPr>
            </w:pPr>
            <w:r>
              <w:rPr>
                <w:rFonts w:ascii="Comic Sans MS" w:hAnsi="Comic Sans MS" w:cs="Arial"/>
                <w:b/>
                <w:lang w:val="en"/>
              </w:rPr>
              <w:t>a bat and a bug</w:t>
            </w:r>
          </w:p>
          <w:p w:rsidR="00D32077" w:rsidRPr="00A25194" w:rsidRDefault="00D32077" w:rsidP="00D32077">
            <w:pPr>
              <w:rPr>
                <w:rFonts w:ascii="Comic Sans MS" w:hAnsi="Comic Sans MS" w:cs="Arial"/>
                <w:lang w:val="en"/>
              </w:rPr>
            </w:pPr>
          </w:p>
        </w:tc>
        <w:tc>
          <w:tcPr>
            <w:tcW w:w="3097" w:type="dxa"/>
          </w:tcPr>
          <w:p w:rsidR="005C4242" w:rsidRDefault="00BC5BCB" w:rsidP="00BC5BC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lastRenderedPageBreak/>
              <w:t>A</w:t>
            </w:r>
            <w:r w:rsidR="005C4242" w:rsidRPr="005D3F46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dult</w:t>
            </w:r>
            <w:r w:rsidR="005C4242" w:rsidRPr="005D3F46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 xml:space="preserve"> 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segment and blend these words one at a time.</w:t>
            </w:r>
          </w:p>
          <w:p w:rsidR="00BC5BCB" w:rsidRDefault="00BC5BCB" w:rsidP="00BC5BC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BC5BCB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Children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try to write each word on a piece of paper.</w:t>
            </w:r>
          </w:p>
          <w:p w:rsidR="00850F92" w:rsidRDefault="00850F92" w:rsidP="00850F92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the phase 2 sound mat to help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B45C1E" w:rsidRDefault="00B45C1E" w:rsidP="00B45C1E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of      if    fit      fun</w:t>
            </w:r>
          </w:p>
          <w:p w:rsidR="00B45C1E" w:rsidRDefault="00B45C1E" w:rsidP="00B45C1E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fig     fog     fan     fat</w:t>
            </w:r>
          </w:p>
          <w:p w:rsidR="00B45C1E" w:rsidRDefault="00B45C1E" w:rsidP="005C4242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C4242" w:rsidRDefault="005C4242" w:rsidP="005C424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t>Children could use the phoneme frame to write the words on if they need to.</w:t>
            </w:r>
          </w:p>
          <w:p w:rsidR="00B45C1E" w:rsidRDefault="00B45C1E" w:rsidP="0001343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013437" w:rsidRDefault="00013437" w:rsidP="0001343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Children could have a go at writing these words as the adult segments and blends them.</w:t>
            </w:r>
          </w:p>
          <w:p w:rsidR="00013437" w:rsidRDefault="00013437" w:rsidP="0001343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B45C1E" w:rsidRDefault="00B45C1E" w:rsidP="00B45C1E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of      if    fit      fun</w:t>
            </w:r>
          </w:p>
          <w:p w:rsidR="00B45C1E" w:rsidRDefault="00B45C1E" w:rsidP="00B45C1E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fig     fog     fan     fat</w:t>
            </w:r>
          </w:p>
          <w:p w:rsidR="00B45C1E" w:rsidRDefault="00B45C1E" w:rsidP="0001343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013437" w:rsidRDefault="00013437" w:rsidP="00013437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the phase 2 sound mat to help</w:t>
            </w:r>
          </w:p>
          <w:p w:rsidR="00013437" w:rsidRDefault="00013437" w:rsidP="00013437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a phoneme frame if you need to</w:t>
            </w:r>
          </w:p>
          <w:p w:rsidR="005C4242" w:rsidRDefault="00013437" w:rsidP="00BC5BCB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B53697" wp14:editId="39FC38B1">
                  <wp:extent cx="1130618" cy="46672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18" cy="504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513A9" w:rsidRDefault="007513A9" w:rsidP="00BC5BCB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7513A9" w:rsidRDefault="007513A9" w:rsidP="00BC5BCB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EE68A6" w:rsidRDefault="00EE68A6" w:rsidP="00EE68A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the children read these captions?</w:t>
            </w:r>
          </w:p>
          <w:p w:rsidR="007513A9" w:rsidRDefault="007513A9" w:rsidP="00BC5BCB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3C6BA7" w:rsidRDefault="003C6BA7" w:rsidP="00BC5BCB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7513A9" w:rsidRPr="00062BB8" w:rsidRDefault="0044064E" w:rsidP="0044064E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62BB8">
              <w:rPr>
                <w:rStyle w:val="HTMLCite"/>
                <w:rFonts w:ascii="Comic Sans MS" w:hAnsi="Comic Sans MS"/>
                <w:b/>
                <w:color w:val="auto"/>
              </w:rPr>
              <w:lastRenderedPageBreak/>
              <w:t>a cat and a big fat rat</w:t>
            </w:r>
          </w:p>
          <w:p w:rsidR="00D32077" w:rsidRDefault="00D32077" w:rsidP="0044064E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3C6BA7" w:rsidRPr="00062BB8" w:rsidRDefault="003C6BA7" w:rsidP="0044064E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62BB8">
              <w:rPr>
                <w:rStyle w:val="HTMLCite"/>
                <w:rFonts w:ascii="Comic Sans MS" w:hAnsi="Comic Sans MS"/>
                <w:b/>
                <w:color w:val="auto"/>
              </w:rPr>
              <w:t>a big fin</w:t>
            </w:r>
          </w:p>
          <w:p w:rsidR="0044064E" w:rsidRPr="00991F98" w:rsidRDefault="0044064E" w:rsidP="0044064E">
            <w:pPr>
              <w:rPr>
                <w:rStyle w:val="HTMLCite"/>
                <w:rFonts w:ascii="Comic Sans MS" w:hAnsi="Comic Sans MS"/>
                <w:color w:val="auto"/>
              </w:rPr>
            </w:pPr>
          </w:p>
        </w:tc>
        <w:tc>
          <w:tcPr>
            <w:tcW w:w="3097" w:type="dxa"/>
          </w:tcPr>
          <w:p w:rsidR="005C4242" w:rsidRDefault="00BC5BCB" w:rsidP="005C424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lastRenderedPageBreak/>
              <w:t>A</w:t>
            </w:r>
            <w:r w:rsidR="005C4242" w:rsidRPr="005D3F46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dult</w:t>
            </w:r>
            <w:r w:rsidR="005C4242" w:rsidRPr="005D3F46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 xml:space="preserve"> </w:t>
            </w:r>
            <w:r w:rsid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t>say some / all of these words</w:t>
            </w:r>
            <w:r w:rsidR="005C4242" w:rsidRPr="005D3F46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1 at a time.</w:t>
            </w:r>
          </w:p>
          <w:p w:rsidR="00850F92" w:rsidRDefault="00850F92" w:rsidP="00850F9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BC5BCB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Children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try to write each word on a piece of paper.</w:t>
            </w:r>
          </w:p>
          <w:p w:rsidR="005C4242" w:rsidRDefault="00850F92" w:rsidP="00020ED7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the phase 2 sound mat to help</w:t>
            </w:r>
          </w:p>
          <w:p w:rsidR="00850F92" w:rsidRDefault="00850F92" w:rsidP="00020ED7">
            <w:pPr>
              <w:rPr>
                <w:rStyle w:val="Hyperlink"/>
                <w:rFonts w:ascii="Comic Sans MS" w:hAnsi="Comic Sans MS"/>
                <w:color w:val="00B050"/>
              </w:rPr>
            </w:pPr>
          </w:p>
          <w:p w:rsidR="00B45C1E" w:rsidRDefault="00B45C1E" w:rsidP="00B45C1E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off     puff    huff</w:t>
            </w:r>
          </w:p>
          <w:p w:rsidR="00B45C1E" w:rsidRDefault="00B45C1E" w:rsidP="00B45C1E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cuff     </w:t>
            </w:r>
          </w:p>
          <w:p w:rsidR="001706CE" w:rsidRDefault="001706CE" w:rsidP="001706CE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850F92" w:rsidRDefault="00850F92" w:rsidP="00850F9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t>Children could use the phoneme frame to write the words on if they need to.</w:t>
            </w:r>
          </w:p>
          <w:p w:rsidR="005C4242" w:rsidRDefault="005C4242" w:rsidP="00500C97">
            <w:pPr>
              <w:rPr>
                <w:rFonts w:ascii="Comic Sans MS" w:hAnsi="Comic Sans MS"/>
              </w:rPr>
            </w:pPr>
          </w:p>
          <w:p w:rsidR="00850F92" w:rsidRDefault="00850F92" w:rsidP="00850F9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and / or</w:t>
            </w:r>
          </w:p>
          <w:p w:rsidR="00850F92" w:rsidRPr="008B460D" w:rsidRDefault="00850F92" w:rsidP="00850F92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play this game online on  Phonics Play</w:t>
            </w:r>
          </w:p>
          <w:p w:rsidR="00850F92" w:rsidRPr="008B460D" w:rsidRDefault="00850F92" w:rsidP="00850F92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Buried Treasure</w:t>
            </w:r>
            <w:r w:rsidR="004036C6">
              <w:rPr>
                <w:rStyle w:val="HTMLCite"/>
                <w:rFonts w:ascii="Comic Sans MS" w:hAnsi="Comic Sans MS" w:cs="Arial"/>
                <w:color w:val="0070C0"/>
                <w:lang w:val="en"/>
              </w:rPr>
              <w:t xml:space="preserve">    phase 2</w:t>
            </w:r>
          </w:p>
          <w:p w:rsidR="00850F92" w:rsidRPr="008B460D" w:rsidRDefault="00B45C1E" w:rsidP="00850F92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0070C0"/>
                <w:lang w:val="en"/>
              </w:rPr>
              <w:t xml:space="preserve"> +f/ff</w:t>
            </w:r>
          </w:p>
          <w:p w:rsidR="00013437" w:rsidRDefault="00013437" w:rsidP="0001343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Children could have a go at writing these words as the adult segments and blends them.</w:t>
            </w:r>
          </w:p>
          <w:p w:rsidR="00013437" w:rsidRDefault="00013437" w:rsidP="0001343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B45C1E" w:rsidRDefault="00B45C1E" w:rsidP="00B45C1E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off     puff    huff</w:t>
            </w:r>
          </w:p>
          <w:p w:rsidR="00B45C1E" w:rsidRDefault="00B45C1E" w:rsidP="00B45C1E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cuff     </w:t>
            </w:r>
          </w:p>
          <w:p w:rsidR="004912DC" w:rsidRDefault="004912DC" w:rsidP="0001343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013437" w:rsidRDefault="00013437" w:rsidP="00013437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the phase 2 sound mat to help</w:t>
            </w:r>
          </w:p>
          <w:p w:rsidR="00013437" w:rsidRDefault="00013437" w:rsidP="00013437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a phoneme frame if you need to</w:t>
            </w:r>
          </w:p>
          <w:p w:rsidR="00850F92" w:rsidRDefault="00013437" w:rsidP="00500C97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AD59735" wp14:editId="2F16B155">
                  <wp:extent cx="1130618" cy="46672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18" cy="504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513A9" w:rsidRDefault="007513A9" w:rsidP="00500C97">
            <w:pPr>
              <w:rPr>
                <w:rFonts w:ascii="Comic Sans MS" w:hAnsi="Comic Sans MS"/>
              </w:rPr>
            </w:pPr>
          </w:p>
          <w:p w:rsidR="00EE68A6" w:rsidRDefault="00EE68A6" w:rsidP="00EE68A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Can the children read these captions?</w:t>
            </w:r>
          </w:p>
          <w:p w:rsidR="007513A9" w:rsidRDefault="007513A9" w:rsidP="00500C97">
            <w:pPr>
              <w:rPr>
                <w:rFonts w:ascii="Comic Sans MS" w:hAnsi="Comic Sans MS"/>
              </w:rPr>
            </w:pPr>
          </w:p>
          <w:p w:rsidR="00A25194" w:rsidRDefault="0044064E" w:rsidP="00500C9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to huff and puff</w:t>
            </w:r>
          </w:p>
          <w:p w:rsidR="00D32077" w:rsidRDefault="00D32077" w:rsidP="00500C97">
            <w:pPr>
              <w:rPr>
                <w:rFonts w:ascii="Comic Sans MS" w:hAnsi="Comic Sans MS"/>
                <w:b/>
              </w:rPr>
            </w:pPr>
          </w:p>
          <w:p w:rsidR="003C6BA7" w:rsidRPr="00A25194" w:rsidRDefault="003C6BA7" w:rsidP="00500C9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get off the mat</w:t>
            </w:r>
          </w:p>
        </w:tc>
        <w:tc>
          <w:tcPr>
            <w:tcW w:w="3097" w:type="dxa"/>
          </w:tcPr>
          <w:p w:rsidR="00743CB9" w:rsidRDefault="00743CB9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Adult</w:t>
            </w:r>
          </w:p>
          <w:p w:rsidR="00743CB9" w:rsidRDefault="00743CB9" w:rsidP="00020ED7">
            <w:pPr>
              <w:rPr>
                <w:rFonts w:ascii="Comic Sans MS" w:hAnsi="Comic Sans MS"/>
              </w:rPr>
            </w:pPr>
          </w:p>
          <w:p w:rsidR="00743CB9" w:rsidRDefault="00743CB9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Show the children the phase 2 tricky words.</w:t>
            </w:r>
          </w:p>
          <w:p w:rsidR="00743CB9" w:rsidRDefault="00743CB9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See below.</w:t>
            </w:r>
          </w:p>
          <w:p w:rsidR="00743CB9" w:rsidRDefault="00743CB9" w:rsidP="00020ED7">
            <w:pPr>
              <w:rPr>
                <w:rFonts w:ascii="Comic Sans MS" w:hAnsi="Comic Sans MS"/>
              </w:rPr>
            </w:pPr>
          </w:p>
          <w:p w:rsidR="00176D00" w:rsidRDefault="00176D00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an online timer /egg timer</w:t>
            </w:r>
          </w:p>
          <w:p w:rsidR="00176D00" w:rsidRDefault="00176D00" w:rsidP="00020ED7">
            <w:pPr>
              <w:rPr>
                <w:rFonts w:ascii="Comic Sans MS" w:hAnsi="Comic Sans MS"/>
              </w:rPr>
            </w:pPr>
          </w:p>
          <w:p w:rsidR="007F568F" w:rsidRDefault="00743CB9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How many tricky words can the child</w:t>
            </w:r>
            <w:r w:rsidR="00020ED7" w:rsidRPr="00991F98">
              <w:rPr>
                <w:rFonts w:ascii="Comic Sans MS" w:hAnsi="Comic Sans MS"/>
              </w:rPr>
              <w:t xml:space="preserve"> read in a minute?</w:t>
            </w:r>
          </w:p>
          <w:p w:rsidR="00176D00" w:rsidRDefault="00176D00" w:rsidP="00020ED7">
            <w:pPr>
              <w:rPr>
                <w:rFonts w:ascii="Comic Sans MS" w:hAnsi="Comic Sans MS"/>
              </w:rPr>
            </w:pPr>
          </w:p>
          <w:p w:rsidR="00176D00" w:rsidRPr="00991F98" w:rsidRDefault="00AA6780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you beat last weeks score?</w:t>
            </w:r>
          </w:p>
        </w:tc>
      </w:tr>
    </w:tbl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174DF2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42322F52" wp14:editId="1A4E3F66">
            <wp:extent cx="8972550" cy="47910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972550" cy="479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7BF9" w:rsidRDefault="00BF7BF9" w:rsidP="00793E99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380"/>
        <w:gridCol w:w="4318"/>
        <w:gridCol w:w="4291"/>
      </w:tblGrid>
      <w:tr w:rsidR="00F5564B" w:rsidRPr="00F06FFF" w:rsidTr="00F5564B">
        <w:trPr>
          <w:trHeight w:val="489"/>
        </w:trPr>
        <w:tc>
          <w:tcPr>
            <w:tcW w:w="12989" w:type="dxa"/>
            <w:gridSpan w:val="3"/>
          </w:tcPr>
          <w:p w:rsidR="00F5564B" w:rsidRDefault="00F5564B" w:rsidP="00046505">
            <w:pPr>
              <w:pStyle w:val="ListParagraph"/>
              <w:tabs>
                <w:tab w:val="left" w:pos="1515"/>
              </w:tabs>
              <w:ind w:left="0"/>
              <w:jc w:val="center"/>
              <w:rPr>
                <w:rFonts w:ascii="SassoonPrimary" w:hAnsi="SassoonPrimary"/>
                <w:b/>
                <w:sz w:val="40"/>
                <w:szCs w:val="40"/>
                <w:u w:val="single"/>
              </w:rPr>
            </w:pPr>
            <w:r w:rsidRPr="00F06FFF">
              <w:rPr>
                <w:rFonts w:ascii="SassoonPrimary" w:hAnsi="SassoonPrimary"/>
                <w:b/>
                <w:sz w:val="40"/>
                <w:szCs w:val="40"/>
                <w:u w:val="single"/>
              </w:rPr>
              <w:lastRenderedPageBreak/>
              <w:t>Pre phase 2 words</w:t>
            </w:r>
          </w:p>
          <w:p w:rsidR="00245BCA" w:rsidRPr="00F06FFF" w:rsidRDefault="00245BCA" w:rsidP="00046505">
            <w:pPr>
              <w:pStyle w:val="ListParagraph"/>
              <w:tabs>
                <w:tab w:val="left" w:pos="1515"/>
              </w:tabs>
              <w:ind w:left="0"/>
              <w:jc w:val="center"/>
              <w:rPr>
                <w:rFonts w:ascii="SassoonPrimary" w:hAnsi="SassoonPrimary"/>
                <w:b/>
                <w:color w:val="00B050"/>
                <w:sz w:val="40"/>
                <w:szCs w:val="40"/>
                <w:u w:val="single"/>
              </w:rPr>
            </w:pPr>
          </w:p>
        </w:tc>
      </w:tr>
      <w:tr w:rsidR="00F5564B" w:rsidRPr="00F06FFF" w:rsidTr="00F5564B">
        <w:trPr>
          <w:trHeight w:val="1184"/>
        </w:trPr>
        <w:tc>
          <w:tcPr>
            <w:tcW w:w="438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in</w:t>
            </w:r>
          </w:p>
        </w:tc>
        <w:tc>
          <w:tcPr>
            <w:tcW w:w="4318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it</w:t>
            </w:r>
          </w:p>
        </w:tc>
        <w:tc>
          <w:tcPr>
            <w:tcW w:w="429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is</w:t>
            </w:r>
          </w:p>
        </w:tc>
      </w:tr>
      <w:tr w:rsidR="00F5564B" w:rsidRPr="00F06FFF" w:rsidTr="00F5564B">
        <w:trPr>
          <w:trHeight w:val="1184"/>
        </w:trPr>
        <w:tc>
          <w:tcPr>
            <w:tcW w:w="438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on</w:t>
            </w:r>
          </w:p>
        </w:tc>
        <w:tc>
          <w:tcPr>
            <w:tcW w:w="4318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up</w:t>
            </w:r>
          </w:p>
        </w:tc>
        <w:tc>
          <w:tcPr>
            <w:tcW w:w="429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of</w:t>
            </w:r>
          </w:p>
        </w:tc>
      </w:tr>
      <w:tr w:rsidR="00F5564B" w:rsidRPr="00F06FFF" w:rsidTr="00F5564B">
        <w:trPr>
          <w:trHeight w:val="1158"/>
        </w:trPr>
        <w:tc>
          <w:tcPr>
            <w:tcW w:w="438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am</w:t>
            </w:r>
          </w:p>
        </w:tc>
        <w:tc>
          <w:tcPr>
            <w:tcW w:w="4318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as</w:t>
            </w:r>
          </w:p>
        </w:tc>
        <w:tc>
          <w:tcPr>
            <w:tcW w:w="429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us</w:t>
            </w:r>
          </w:p>
        </w:tc>
      </w:tr>
    </w:tbl>
    <w:p w:rsidR="00F5564B" w:rsidRDefault="00F5564B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14330" w:type="dxa"/>
        <w:tblLook w:val="04A0" w:firstRow="1" w:lastRow="0" w:firstColumn="1" w:lastColumn="0" w:noHBand="0" w:noVBand="1"/>
      </w:tblPr>
      <w:tblGrid>
        <w:gridCol w:w="4776"/>
        <w:gridCol w:w="4776"/>
        <w:gridCol w:w="4778"/>
      </w:tblGrid>
      <w:tr w:rsidR="00AE00E0" w:rsidTr="00AE00E0">
        <w:trPr>
          <w:trHeight w:val="1388"/>
        </w:trPr>
        <w:tc>
          <w:tcPr>
            <w:tcW w:w="14330" w:type="dxa"/>
            <w:gridSpan w:val="3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b/>
                <w:sz w:val="40"/>
                <w:szCs w:val="40"/>
                <w:u w:val="single"/>
              </w:rPr>
            </w:pPr>
            <w:r w:rsidRPr="00F06FFF">
              <w:rPr>
                <w:rFonts w:ascii="SassoonPrimary" w:hAnsi="SassoonPrimary"/>
                <w:b/>
                <w:sz w:val="40"/>
                <w:szCs w:val="40"/>
                <w:u w:val="single"/>
              </w:rPr>
              <w:lastRenderedPageBreak/>
              <w:t>Phase 2 tricky words</w:t>
            </w:r>
          </w:p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40"/>
                <w:szCs w:val="40"/>
                <w:u w:val="single"/>
              </w:rPr>
            </w:pP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</w:t>
            </w:r>
          </w:p>
        </w:tc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no</w:t>
            </w:r>
          </w:p>
        </w:tc>
        <w:tc>
          <w:tcPr>
            <w:tcW w:w="4777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the</w:t>
            </w: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into</w:t>
            </w:r>
          </w:p>
        </w:tc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go</w:t>
            </w:r>
          </w:p>
        </w:tc>
        <w:tc>
          <w:tcPr>
            <w:tcW w:w="4777" w:type="dxa"/>
          </w:tcPr>
          <w:p w:rsidR="00AE00E0" w:rsidRPr="00F06FFF" w:rsidRDefault="00AE00E0" w:rsidP="00046505">
            <w:pPr>
              <w:jc w:val="center"/>
            </w:pPr>
            <w:r w:rsidRPr="00F06FFF">
              <w:rPr>
                <w:rFonts w:ascii="SassoonPrimary" w:hAnsi="SassoonPrimary"/>
                <w:sz w:val="96"/>
                <w:szCs w:val="96"/>
              </w:rPr>
              <w:t>to</w:t>
            </w: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046505">
            <w:pPr>
              <w:jc w:val="center"/>
            </w:pPr>
            <w:r w:rsidRPr="00F06FFF">
              <w:rPr>
                <w:rFonts w:ascii="SassoonPrimary" w:hAnsi="SassoonPrimary"/>
                <w:color w:val="00B0F0"/>
                <w:sz w:val="96"/>
                <w:szCs w:val="96"/>
              </w:rPr>
              <w:t>and</w:t>
            </w:r>
          </w:p>
        </w:tc>
        <w:tc>
          <w:tcPr>
            <w:tcW w:w="4776" w:type="dxa"/>
          </w:tcPr>
          <w:p w:rsidR="00AE00E0" w:rsidRPr="00F06FFF" w:rsidRDefault="00AE00E0" w:rsidP="00046505">
            <w:pPr>
              <w:jc w:val="center"/>
            </w:pPr>
          </w:p>
        </w:tc>
        <w:tc>
          <w:tcPr>
            <w:tcW w:w="4777" w:type="dxa"/>
          </w:tcPr>
          <w:p w:rsidR="00AE00E0" w:rsidRPr="00F06FFF" w:rsidRDefault="00AE00E0" w:rsidP="00046505">
            <w:pPr>
              <w:jc w:val="center"/>
            </w:pPr>
          </w:p>
        </w:tc>
      </w:tr>
    </w:tbl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P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b/>
          <w:sz w:val="40"/>
          <w:szCs w:val="40"/>
          <w:u w:val="single"/>
        </w:rPr>
      </w:pPr>
      <w:r w:rsidRPr="001732FA">
        <w:rPr>
          <w:rFonts w:ascii="Comic Sans MS" w:hAnsi="Comic Sans MS"/>
          <w:b/>
          <w:sz w:val="40"/>
          <w:szCs w:val="40"/>
          <w:u w:val="single"/>
        </w:rPr>
        <w:lastRenderedPageBreak/>
        <w:t>Phoneme frames</w:t>
      </w: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34642C6C" wp14:editId="798AC8E3">
            <wp:extent cx="4286250" cy="1769383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39516" cy="1873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     </w:t>
      </w: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45C9AFC2" wp14:editId="65687353">
            <wp:extent cx="4219575" cy="1985645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72455" cy="2010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1732FA" w:rsidRPr="00CB2A60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sectPr w:rsidR="001732FA" w:rsidRPr="00CB2A60" w:rsidSect="00233A72">
      <w:headerReference w:type="default" r:id="rId11"/>
      <w:foot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0C97" w:rsidRDefault="00500C97" w:rsidP="00233A72">
      <w:pPr>
        <w:spacing w:after="0" w:line="240" w:lineRule="auto"/>
      </w:pPr>
      <w:r>
        <w:separator/>
      </w:r>
    </w:p>
  </w:endnote>
  <w:endnote w:type="continuationSeparator" w:id="0">
    <w:p w:rsidR="00500C97" w:rsidRDefault="00500C97" w:rsidP="00233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942692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00C97" w:rsidRDefault="00500C9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65D6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500C97" w:rsidRDefault="00500C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0C97" w:rsidRDefault="00500C97" w:rsidP="00233A72">
      <w:pPr>
        <w:spacing w:after="0" w:line="240" w:lineRule="auto"/>
      </w:pPr>
      <w:r>
        <w:separator/>
      </w:r>
    </w:p>
  </w:footnote>
  <w:footnote w:type="continuationSeparator" w:id="0">
    <w:p w:rsidR="00500C97" w:rsidRDefault="00500C97" w:rsidP="00233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C97" w:rsidRPr="00233A72" w:rsidRDefault="00FD7C8F" w:rsidP="00233A72">
    <w:pPr>
      <w:jc w:val="center"/>
      <w:rPr>
        <w:rFonts w:ascii="Comic Sans MS" w:hAnsi="Comic Sans MS"/>
        <w:u w:val="single"/>
      </w:rPr>
    </w:pPr>
    <w:r>
      <w:rPr>
        <w:rFonts w:ascii="Comic Sans MS" w:hAnsi="Comic Sans MS"/>
        <w:u w:val="single"/>
      </w:rPr>
      <w:t>Wk Beginning 27</w:t>
    </w:r>
    <w:r w:rsidR="00500C97" w:rsidRPr="005E758F">
      <w:rPr>
        <w:rFonts w:ascii="Comic Sans MS" w:hAnsi="Comic Sans MS"/>
        <w:u w:val="single"/>
        <w:vertAlign w:val="superscript"/>
      </w:rPr>
      <w:t>th</w:t>
    </w:r>
    <w:r w:rsidR="00500C97">
      <w:rPr>
        <w:rFonts w:ascii="Comic Sans MS" w:hAnsi="Comic Sans MS"/>
        <w:u w:val="single"/>
      </w:rPr>
      <w:t xml:space="preserve"> April 2020</w:t>
    </w:r>
  </w:p>
  <w:p w:rsidR="00500C97" w:rsidRPr="00233A72" w:rsidRDefault="00500C97" w:rsidP="00233A72">
    <w:pPr>
      <w:jc w:val="center"/>
      <w:rPr>
        <w:rFonts w:ascii="Comic Sans MS" w:hAnsi="Comic Sans MS"/>
        <w:u w:val="single"/>
      </w:rPr>
    </w:pPr>
    <w:r>
      <w:rPr>
        <w:rFonts w:ascii="Comic Sans MS" w:hAnsi="Comic Sans MS"/>
        <w:u w:val="single"/>
      </w:rPr>
      <w:t>Mrs Treasure’s Phonics Group - Phase 2</w:t>
    </w:r>
  </w:p>
  <w:p w:rsidR="00500C97" w:rsidRDefault="00500C97">
    <w:pPr>
      <w:pStyle w:val="Header"/>
    </w:pPr>
  </w:p>
  <w:p w:rsidR="00500C97" w:rsidRDefault="00500C9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1166B"/>
    <w:rsid w:val="00013437"/>
    <w:rsid w:val="00020ED7"/>
    <w:rsid w:val="000250A4"/>
    <w:rsid w:val="00041D97"/>
    <w:rsid w:val="00046505"/>
    <w:rsid w:val="00062BB8"/>
    <w:rsid w:val="000A445E"/>
    <w:rsid w:val="000A65D6"/>
    <w:rsid w:val="0010285B"/>
    <w:rsid w:val="00130238"/>
    <w:rsid w:val="00146E82"/>
    <w:rsid w:val="00152F56"/>
    <w:rsid w:val="001611FE"/>
    <w:rsid w:val="001706CE"/>
    <w:rsid w:val="00171D4E"/>
    <w:rsid w:val="001732FA"/>
    <w:rsid w:val="00174DF2"/>
    <w:rsid w:val="00176D00"/>
    <w:rsid w:val="001B0B15"/>
    <w:rsid w:val="001C239A"/>
    <w:rsid w:val="001C33FB"/>
    <w:rsid w:val="001E7AED"/>
    <w:rsid w:val="00212663"/>
    <w:rsid w:val="00214757"/>
    <w:rsid w:val="002275B1"/>
    <w:rsid w:val="00233A72"/>
    <w:rsid w:val="0023642D"/>
    <w:rsid w:val="00245BCA"/>
    <w:rsid w:val="00282A5C"/>
    <w:rsid w:val="002F71FF"/>
    <w:rsid w:val="0034662D"/>
    <w:rsid w:val="0036607B"/>
    <w:rsid w:val="003B221E"/>
    <w:rsid w:val="003C6BA7"/>
    <w:rsid w:val="003E6F8F"/>
    <w:rsid w:val="004036C6"/>
    <w:rsid w:val="00437811"/>
    <w:rsid w:val="0044064E"/>
    <w:rsid w:val="00442908"/>
    <w:rsid w:val="004641A1"/>
    <w:rsid w:val="00480F4D"/>
    <w:rsid w:val="0048307C"/>
    <w:rsid w:val="004912DC"/>
    <w:rsid w:val="004E3DA6"/>
    <w:rsid w:val="004E552F"/>
    <w:rsid w:val="00500C97"/>
    <w:rsid w:val="00510ED2"/>
    <w:rsid w:val="00522D50"/>
    <w:rsid w:val="00551FEA"/>
    <w:rsid w:val="00564B6B"/>
    <w:rsid w:val="00566A8C"/>
    <w:rsid w:val="00570DA8"/>
    <w:rsid w:val="005C4242"/>
    <w:rsid w:val="005D3F46"/>
    <w:rsid w:val="005E52CD"/>
    <w:rsid w:val="005E758F"/>
    <w:rsid w:val="006862D3"/>
    <w:rsid w:val="006F24DE"/>
    <w:rsid w:val="006F363C"/>
    <w:rsid w:val="00704E78"/>
    <w:rsid w:val="0071588E"/>
    <w:rsid w:val="00743CB9"/>
    <w:rsid w:val="00745D09"/>
    <w:rsid w:val="007513A9"/>
    <w:rsid w:val="007549AE"/>
    <w:rsid w:val="00770A27"/>
    <w:rsid w:val="00793E99"/>
    <w:rsid w:val="007B177D"/>
    <w:rsid w:val="007B4BB9"/>
    <w:rsid w:val="007C5C8C"/>
    <w:rsid w:val="007C7F81"/>
    <w:rsid w:val="007D1173"/>
    <w:rsid w:val="007D42ED"/>
    <w:rsid w:val="007E6587"/>
    <w:rsid w:val="007F568F"/>
    <w:rsid w:val="00850F92"/>
    <w:rsid w:val="008B2D55"/>
    <w:rsid w:val="008B460D"/>
    <w:rsid w:val="008D5FD1"/>
    <w:rsid w:val="00921BD8"/>
    <w:rsid w:val="009329C6"/>
    <w:rsid w:val="00950997"/>
    <w:rsid w:val="00973E2A"/>
    <w:rsid w:val="00991F98"/>
    <w:rsid w:val="009A0AB1"/>
    <w:rsid w:val="009B5115"/>
    <w:rsid w:val="009B79D5"/>
    <w:rsid w:val="009E65BB"/>
    <w:rsid w:val="009F0490"/>
    <w:rsid w:val="00A00B71"/>
    <w:rsid w:val="00A25194"/>
    <w:rsid w:val="00A4187E"/>
    <w:rsid w:val="00A46F5E"/>
    <w:rsid w:val="00A6344A"/>
    <w:rsid w:val="00A82DFC"/>
    <w:rsid w:val="00A9679A"/>
    <w:rsid w:val="00AA3C3A"/>
    <w:rsid w:val="00AA6780"/>
    <w:rsid w:val="00AE00E0"/>
    <w:rsid w:val="00AF321C"/>
    <w:rsid w:val="00B017D1"/>
    <w:rsid w:val="00B45C1E"/>
    <w:rsid w:val="00BC5BCB"/>
    <w:rsid w:val="00BD2F87"/>
    <w:rsid w:val="00BF7BF9"/>
    <w:rsid w:val="00C9270F"/>
    <w:rsid w:val="00CB2A60"/>
    <w:rsid w:val="00CC5690"/>
    <w:rsid w:val="00CD6A53"/>
    <w:rsid w:val="00D32077"/>
    <w:rsid w:val="00D4688A"/>
    <w:rsid w:val="00D95EC4"/>
    <w:rsid w:val="00D96BDC"/>
    <w:rsid w:val="00DF1FE3"/>
    <w:rsid w:val="00DF791D"/>
    <w:rsid w:val="00E16D54"/>
    <w:rsid w:val="00EB1DE7"/>
    <w:rsid w:val="00EB3D79"/>
    <w:rsid w:val="00ED5328"/>
    <w:rsid w:val="00ED7CC4"/>
    <w:rsid w:val="00EE68A6"/>
    <w:rsid w:val="00EF0A9B"/>
    <w:rsid w:val="00F20B50"/>
    <w:rsid w:val="00F3504D"/>
    <w:rsid w:val="00F5564B"/>
    <w:rsid w:val="00F85868"/>
    <w:rsid w:val="00FC2D37"/>
    <w:rsid w:val="00FD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52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52C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E52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A72"/>
  </w:style>
  <w:style w:type="paragraph" w:styleId="Footer">
    <w:name w:val="footer"/>
    <w:basedOn w:val="Normal"/>
    <w:link w:val="Foot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A72"/>
  </w:style>
  <w:style w:type="table" w:styleId="TableGrid">
    <w:name w:val="Table Grid"/>
    <w:basedOn w:val="TableNormal"/>
    <w:uiPriority w:val="39"/>
    <w:rsid w:val="00233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56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1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winkl.co.uk/resource/t-l-53364-phase-two-phonemes-set-3-o-video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twinkl.co.uk/resource/t-l-53365-phase-two-phonemes-set-4-h-video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ng.com/search?q=tricky+words+song+phase+2&amp;form=EDNTHT&amp;mkt=en-gb&amp;httpsmsn=1&amp;msnews=1&amp;plvar=0&amp;refig=40eadad2dbc34571a3ab30ad92f94c13&amp;sp=5&amp;qs=SC&amp;pq=tricky+words+sou&amp;sk=PRES1SC3AS1&amp;sc=8-16&amp;cvid=40eadad2dbc34571a3ab30ad92f94c13&amp;cc=GB&amp;setlang=en-US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55F8BC81</Template>
  <TotalTime>72</TotalTime>
  <Pages>10</Pages>
  <Words>1116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7464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K.Treasure</cp:lastModifiedBy>
  <cp:revision>16</cp:revision>
  <dcterms:created xsi:type="dcterms:W3CDTF">2020-04-20T10:52:00Z</dcterms:created>
  <dcterms:modified xsi:type="dcterms:W3CDTF">2020-04-26T11:06:00Z</dcterms:modified>
</cp:coreProperties>
</file>