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="-719" w:tblpY="-64"/>
        <w:tblW w:w="15484" w:type="dxa"/>
        <w:tblLayout w:type="fixed"/>
        <w:tblLook w:val="04A0" w:firstRow="1" w:lastRow="0" w:firstColumn="1" w:lastColumn="0" w:noHBand="0" w:noVBand="1"/>
      </w:tblPr>
      <w:tblGrid>
        <w:gridCol w:w="3096"/>
        <w:gridCol w:w="3097"/>
        <w:gridCol w:w="3097"/>
        <w:gridCol w:w="3097"/>
        <w:gridCol w:w="3097"/>
      </w:tblGrid>
      <w:tr w:rsidR="007F568F" w:rsidRPr="00020ED7" w:rsidTr="00020ED7">
        <w:trPr>
          <w:trHeight w:val="416"/>
        </w:trPr>
        <w:tc>
          <w:tcPr>
            <w:tcW w:w="3096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 xml:space="preserve">Monday 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Friday</w:t>
            </w:r>
          </w:p>
        </w:tc>
      </w:tr>
      <w:tr w:rsidR="007F568F" w:rsidRPr="00020ED7" w:rsidTr="00020ED7">
        <w:trPr>
          <w:trHeight w:val="646"/>
        </w:trPr>
        <w:tc>
          <w:tcPr>
            <w:tcW w:w="3096" w:type="dxa"/>
          </w:tcPr>
          <w:p w:rsidR="007F568F" w:rsidRPr="00020ED7" w:rsidRDefault="00823236" w:rsidP="00823236">
            <w:pPr>
              <w:tabs>
                <w:tab w:val="right" w:pos="2880"/>
              </w:tabs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l</w:t>
            </w:r>
            <w:r>
              <w:rPr>
                <w:rFonts w:ascii="Comic Sans MS" w:hAnsi="Comic Sans MS"/>
                <w:b/>
                <w:color w:val="00B050"/>
              </w:rPr>
              <w:tab/>
            </w:r>
          </w:p>
        </w:tc>
        <w:tc>
          <w:tcPr>
            <w:tcW w:w="3097" w:type="dxa"/>
          </w:tcPr>
          <w:p w:rsidR="007F568F" w:rsidRPr="00020ED7" w:rsidRDefault="00823236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ll</w:t>
            </w:r>
          </w:p>
        </w:tc>
        <w:tc>
          <w:tcPr>
            <w:tcW w:w="3097" w:type="dxa"/>
          </w:tcPr>
          <w:p w:rsidR="007F568F" w:rsidRPr="00020ED7" w:rsidRDefault="00823236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ss</w:t>
            </w:r>
          </w:p>
        </w:tc>
        <w:tc>
          <w:tcPr>
            <w:tcW w:w="3097" w:type="dxa"/>
          </w:tcPr>
          <w:p w:rsidR="00A33886" w:rsidRDefault="00823236" w:rsidP="00020ED7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segmenting and blending</w:t>
            </w:r>
            <w:r w:rsidR="00A33886">
              <w:rPr>
                <w:rFonts w:ascii="Comic Sans MS" w:hAnsi="Comic Sans MS"/>
                <w:b/>
                <w:color w:val="00B050"/>
              </w:rPr>
              <w:t xml:space="preserve"> and </w:t>
            </w:r>
          </w:p>
          <w:p w:rsidR="00A33886" w:rsidRPr="00A33886" w:rsidRDefault="00A33886" w:rsidP="00020ED7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 xml:space="preserve">reading captions </w:t>
            </w:r>
            <w:r w:rsidR="00340DA4">
              <w:rPr>
                <w:rFonts w:ascii="Comic Sans MS" w:hAnsi="Comic Sans MS"/>
                <w:b/>
                <w:color w:val="00B050"/>
              </w:rPr>
              <w:t>using phase 2 sounds</w:t>
            </w: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color w:val="00B050"/>
              </w:rPr>
            </w:pPr>
            <w:r w:rsidRPr="00020ED7">
              <w:rPr>
                <w:rFonts w:ascii="Comic Sans MS" w:hAnsi="Comic Sans MS"/>
                <w:b/>
                <w:color w:val="00B050"/>
              </w:rPr>
              <w:t>Tricky Words</w:t>
            </w:r>
          </w:p>
        </w:tc>
      </w:tr>
      <w:tr w:rsidR="007F568F" w:rsidRPr="00020ED7" w:rsidTr="00020ED7">
        <w:trPr>
          <w:trHeight w:val="1837"/>
        </w:trPr>
        <w:tc>
          <w:tcPr>
            <w:tcW w:w="3096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233A72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P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</w:tc>
        <w:tc>
          <w:tcPr>
            <w:tcW w:w="3097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233A72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Pr="00020ED7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</w:tc>
        <w:tc>
          <w:tcPr>
            <w:tcW w:w="3097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233A72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Pr="00020ED7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</w:tc>
        <w:tc>
          <w:tcPr>
            <w:tcW w:w="3097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233A72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  <w:p w:rsid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A46F5E" w:rsidRPr="00020ED7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bookmarkStart w:id="0" w:name="_GoBack"/>
            <w:bookmarkEnd w:id="0"/>
          </w:p>
        </w:tc>
        <w:tc>
          <w:tcPr>
            <w:tcW w:w="3097" w:type="dxa"/>
          </w:tcPr>
          <w:p w:rsidR="00233A72" w:rsidRDefault="00BF7BF9" w:rsidP="00020ED7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lastRenderedPageBreak/>
              <w:t>Play the tricky word song-phase 2</w:t>
            </w:r>
            <w:r w:rsidR="00171D4E" w:rsidRPr="00020ED7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4641A1" w:rsidRDefault="004641A1" w:rsidP="00020ED7">
            <w:pPr>
              <w:rPr>
                <w:rFonts w:ascii="Comic Sans MS" w:hAnsi="Comic Sans MS"/>
                <w:b/>
                <w:u w:val="single"/>
              </w:rPr>
            </w:pPr>
          </w:p>
          <w:p w:rsidR="004641A1" w:rsidRDefault="004641A1" w:rsidP="00020ED7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Google</w:t>
            </w:r>
          </w:p>
          <w:p w:rsidR="004641A1" w:rsidRPr="00020ED7" w:rsidRDefault="004641A1" w:rsidP="00020ED7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Phase 2 tricky word song or use this</w:t>
            </w:r>
          </w:p>
          <w:p w:rsidR="00D96BDC" w:rsidRDefault="00EE0FDB" w:rsidP="00020ED7">
            <w:pPr>
              <w:rPr>
                <w:rFonts w:ascii="Comic Sans MS" w:hAnsi="Comic Sans MS"/>
                <w:b/>
                <w:u w:val="single"/>
              </w:rPr>
            </w:pPr>
            <w:hyperlink r:id="rId6" w:history="1">
              <w:r w:rsidR="00BF7BF9" w:rsidRPr="00DF280E">
                <w:rPr>
                  <w:rStyle w:val="Hyperlink"/>
                  <w:rFonts w:ascii="Comic Sans MS" w:hAnsi="Comic Sans MS"/>
                  <w:b/>
                </w:rPr>
                <w:t>https://www.bing.com/search?q=tricky+words+song+phase+2&amp;form=EDNTHT&amp;mkt=en-gb&amp;httpsmsn=1&amp;msnews=1&amp;plvar=0&amp;refig=40eadad2dbc34571a3ab30ad92f94c13&amp;sp=5&amp;qs=SC&amp;pq=tricky+words+sou&amp;sk=PRES1SC3AS1&amp;sc=8-16&amp;cvid=40eadad2dbc34571a3ab30ad92f94c13&amp;cc=GB&amp;setlang=en-US</w:t>
              </w:r>
            </w:hyperlink>
          </w:p>
          <w:p w:rsidR="00BF7BF9" w:rsidRDefault="00BF7BF9" w:rsidP="00020ED7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lastRenderedPageBreak/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171D4E" w:rsidRPr="00D96BDC" w:rsidRDefault="00171D4E" w:rsidP="00D96BDC">
            <w:pPr>
              <w:ind w:firstLine="720"/>
              <w:rPr>
                <w:rFonts w:ascii="Comic Sans MS" w:hAnsi="Comic Sans MS"/>
              </w:rPr>
            </w:pP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233A72" w:rsidRDefault="007B4BB9" w:rsidP="007B4BB9">
            <w:pPr>
              <w:rPr>
                <w:rStyle w:val="HTMLCite"/>
              </w:rPr>
            </w:pPr>
            <w:r>
              <w:rPr>
                <w:rStyle w:val="HTMLCite"/>
              </w:rPr>
              <w:lastRenderedPageBreak/>
              <w:t xml:space="preserve">Watch </w:t>
            </w:r>
            <w:r w:rsidR="00991F98">
              <w:rPr>
                <w:rStyle w:val="HTMLCite"/>
              </w:rPr>
              <w:t xml:space="preserve">the video </w:t>
            </w:r>
            <w:r w:rsidR="0048307C">
              <w:rPr>
                <w:rStyle w:val="HTMLCite"/>
              </w:rPr>
              <w:t>M</w:t>
            </w:r>
            <w:r w:rsidR="0043184D">
              <w:rPr>
                <w:rStyle w:val="HTMLCite"/>
              </w:rPr>
              <w:t>r Thorne does phonics sound ‘l</w:t>
            </w:r>
            <w:r>
              <w:rPr>
                <w:rStyle w:val="HTMLCite"/>
              </w:rPr>
              <w:t>’.</w:t>
            </w:r>
          </w:p>
          <w:p w:rsidR="00991F98" w:rsidRDefault="00991F98" w:rsidP="007B4BB9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Google</w:t>
            </w:r>
          </w:p>
          <w:p w:rsidR="00991F98" w:rsidRDefault="00991F98" w:rsidP="007B4BB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</w:t>
            </w:r>
            <w:r w:rsidR="000250A4">
              <w:rPr>
                <w:rFonts w:ascii="Comic Sans MS" w:hAnsi="Comic Sans MS"/>
              </w:rPr>
              <w:t xml:space="preserve"> T</w:t>
            </w:r>
            <w:r w:rsidR="00212663">
              <w:rPr>
                <w:rFonts w:ascii="Comic Sans MS" w:hAnsi="Comic Sans MS"/>
              </w:rPr>
              <w:t xml:space="preserve">horne </w:t>
            </w:r>
            <w:r w:rsidR="0043184D">
              <w:rPr>
                <w:rFonts w:ascii="Comic Sans MS" w:hAnsi="Comic Sans MS"/>
              </w:rPr>
              <w:t>does phonics episode l</w:t>
            </w:r>
          </w:p>
          <w:p w:rsidR="006862D3" w:rsidRDefault="006862D3" w:rsidP="007B4BB9">
            <w:pPr>
              <w:rPr>
                <w:rFonts w:ascii="Comic Sans MS" w:hAnsi="Comic Sans MS"/>
              </w:rPr>
            </w:pPr>
          </w:p>
          <w:p w:rsidR="006862D3" w:rsidRPr="00991F98" w:rsidRDefault="006862D3" w:rsidP="007B4BB9">
            <w:pPr>
              <w:rPr>
                <w:rFonts w:ascii="Comic Sans MS" w:hAnsi="Comic Sans MS"/>
              </w:rPr>
            </w:pPr>
          </w:p>
          <w:p w:rsidR="00A6344A" w:rsidRPr="00020ED7" w:rsidRDefault="00A6344A" w:rsidP="00BF5CC2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991F98" w:rsidRDefault="00991F98" w:rsidP="00991F98">
            <w:pPr>
              <w:rPr>
                <w:rStyle w:val="HTMLCite"/>
              </w:rPr>
            </w:pPr>
            <w:r>
              <w:rPr>
                <w:rStyle w:val="HTMLCite"/>
              </w:rPr>
              <w:t>Watch the video</w:t>
            </w:r>
            <w:r w:rsidR="0043184D">
              <w:rPr>
                <w:rStyle w:val="HTMLCite"/>
              </w:rPr>
              <w:t xml:space="preserve"> Mr Thorne does phonics sound ‘ll</w:t>
            </w:r>
            <w:r>
              <w:rPr>
                <w:rStyle w:val="HTMLCite"/>
              </w:rPr>
              <w:t>’.</w:t>
            </w:r>
          </w:p>
          <w:p w:rsidR="00991F98" w:rsidRDefault="00991F98" w:rsidP="00991F98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Google</w:t>
            </w:r>
          </w:p>
          <w:p w:rsidR="00ED5328" w:rsidRDefault="000250A4" w:rsidP="00ED532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T</w:t>
            </w:r>
            <w:r w:rsidR="00991F98">
              <w:rPr>
                <w:rFonts w:ascii="Comic Sans MS" w:hAnsi="Comic Sans MS"/>
              </w:rPr>
              <w:t xml:space="preserve">horne does phonics </w:t>
            </w:r>
            <w:r w:rsidR="0043184D">
              <w:rPr>
                <w:rFonts w:ascii="Comic Sans MS" w:hAnsi="Comic Sans MS"/>
              </w:rPr>
              <w:t>episode ll</w:t>
            </w:r>
          </w:p>
          <w:p w:rsidR="00ED5328" w:rsidRDefault="00ED5328" w:rsidP="00ED5328">
            <w:pPr>
              <w:rPr>
                <w:rFonts w:ascii="Comic Sans MS" w:hAnsi="Comic Sans MS"/>
                <w:u w:val="single"/>
              </w:rPr>
            </w:pPr>
          </w:p>
          <w:p w:rsidR="00ED5328" w:rsidRDefault="00ED5328" w:rsidP="00ED5328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and or watch</w:t>
            </w:r>
          </w:p>
          <w:p w:rsidR="00ED5328" w:rsidRDefault="00EE0FDB" w:rsidP="00991F98">
            <w:pPr>
              <w:rPr>
                <w:rFonts w:ascii="Comic Sans MS" w:hAnsi="Comic Sans MS"/>
              </w:rPr>
            </w:pPr>
            <w:hyperlink r:id="rId7" w:history="1">
              <w:r w:rsidR="009A7F7A" w:rsidRPr="002460C8">
                <w:rPr>
                  <w:rStyle w:val="Hyperlink"/>
                  <w:rFonts w:ascii="Comic Sans MS" w:hAnsi="Comic Sans MS"/>
                </w:rPr>
                <w:t>https://www.twinkl.co.uk/resource/t-l-53374-phase-two-phonemes-set-5-ll-video</w:t>
              </w:r>
            </w:hyperlink>
          </w:p>
          <w:p w:rsidR="009A7F7A" w:rsidRPr="00991F98" w:rsidRDefault="009A7F7A" w:rsidP="00991F98">
            <w:pPr>
              <w:rPr>
                <w:rFonts w:ascii="Comic Sans MS" w:hAnsi="Comic Sans MS"/>
              </w:rPr>
            </w:pPr>
          </w:p>
          <w:p w:rsidR="00ED5328" w:rsidRPr="00991F98" w:rsidRDefault="00ED5328" w:rsidP="00BF5CC2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97" w:type="dxa"/>
          </w:tcPr>
          <w:p w:rsidR="00991F98" w:rsidRDefault="00991F98" w:rsidP="00991F98">
            <w:pPr>
              <w:rPr>
                <w:rStyle w:val="HTMLCite"/>
              </w:rPr>
            </w:pPr>
            <w:r>
              <w:rPr>
                <w:rStyle w:val="HTMLCite"/>
              </w:rPr>
              <w:t>Watch the video</w:t>
            </w:r>
            <w:r w:rsidR="0043184D">
              <w:rPr>
                <w:rStyle w:val="HTMLCite"/>
              </w:rPr>
              <w:t xml:space="preserve"> Mr Thorne does phonics sound ‘ss</w:t>
            </w:r>
            <w:r>
              <w:rPr>
                <w:rStyle w:val="HTMLCite"/>
              </w:rPr>
              <w:t>’.</w:t>
            </w:r>
          </w:p>
          <w:p w:rsidR="00991F98" w:rsidRDefault="00991F98" w:rsidP="00991F98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Google</w:t>
            </w:r>
          </w:p>
          <w:p w:rsidR="00991F98" w:rsidRDefault="000250A4" w:rsidP="00991F9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T</w:t>
            </w:r>
            <w:r w:rsidR="0043184D">
              <w:rPr>
                <w:rFonts w:ascii="Comic Sans MS" w:hAnsi="Comic Sans MS"/>
              </w:rPr>
              <w:t>horne does phonics episode ss</w:t>
            </w:r>
          </w:p>
          <w:p w:rsidR="001C33FB" w:rsidRPr="00991F98" w:rsidRDefault="001C33FB" w:rsidP="00991F98">
            <w:pPr>
              <w:rPr>
                <w:rFonts w:ascii="Comic Sans MS" w:hAnsi="Comic Sans MS"/>
              </w:rPr>
            </w:pPr>
          </w:p>
          <w:p w:rsidR="00233A72" w:rsidRDefault="001C33FB" w:rsidP="00991F98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a</w:t>
            </w:r>
            <w:r w:rsidR="00DF1FE3">
              <w:rPr>
                <w:rFonts w:ascii="Comic Sans MS" w:hAnsi="Comic Sans MS"/>
                <w:u w:val="single"/>
              </w:rPr>
              <w:t>nd or watch</w:t>
            </w:r>
          </w:p>
          <w:p w:rsidR="001C33FB" w:rsidRDefault="00EE0FDB" w:rsidP="00991F98">
            <w:pPr>
              <w:rPr>
                <w:rFonts w:ascii="Comic Sans MS" w:hAnsi="Comic Sans MS"/>
                <w:u w:val="single"/>
              </w:rPr>
            </w:pPr>
            <w:hyperlink r:id="rId8" w:history="1">
              <w:r w:rsidR="009A7F7A" w:rsidRPr="002460C8">
                <w:rPr>
                  <w:rStyle w:val="Hyperlink"/>
                  <w:rFonts w:ascii="Comic Sans MS" w:hAnsi="Comic Sans MS"/>
                </w:rPr>
                <w:t>https://www.twinkl.co.uk/resource/t-l-53375-phase-two-phonemes-set-5-ss-video</w:t>
              </w:r>
            </w:hyperlink>
          </w:p>
          <w:p w:rsidR="000A445E" w:rsidRPr="00991F98" w:rsidRDefault="000A445E" w:rsidP="00991F98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97" w:type="dxa"/>
          </w:tcPr>
          <w:p w:rsidR="00745D09" w:rsidRDefault="00A33886" w:rsidP="00A33886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 xml:space="preserve">Play this game online </w:t>
            </w:r>
            <w:r w:rsidR="00255F7C">
              <w:rPr>
                <w:rFonts w:ascii="Comic Sans MS" w:hAnsi="Comic Sans MS"/>
                <w:u w:val="single"/>
              </w:rPr>
              <w:t>using</w:t>
            </w:r>
          </w:p>
          <w:p w:rsidR="00A33886" w:rsidRDefault="00A33886" w:rsidP="00A33886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Phonics play</w:t>
            </w:r>
          </w:p>
          <w:p w:rsidR="00A33886" w:rsidRDefault="00A33886" w:rsidP="00A33886">
            <w:pPr>
              <w:rPr>
                <w:rFonts w:ascii="Comic Sans MS" w:hAnsi="Comic Sans MS"/>
                <w:u w:val="single"/>
              </w:rPr>
            </w:pPr>
          </w:p>
          <w:p w:rsidR="00915379" w:rsidRDefault="00915379" w:rsidP="00A33886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Phase 2</w:t>
            </w:r>
          </w:p>
          <w:p w:rsidR="00915379" w:rsidRDefault="00915379" w:rsidP="00A33886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Interactive resources</w:t>
            </w:r>
          </w:p>
          <w:p w:rsidR="00255F7C" w:rsidRPr="00255F7C" w:rsidRDefault="00255F7C" w:rsidP="00A33886">
            <w:pPr>
              <w:rPr>
                <w:rFonts w:ascii="Comic Sans MS" w:hAnsi="Comic Sans MS"/>
              </w:rPr>
            </w:pPr>
            <w:r w:rsidRPr="00255F7C">
              <w:rPr>
                <w:rFonts w:ascii="Comic Sans MS" w:hAnsi="Comic Sans MS"/>
              </w:rPr>
              <w:t>Make a match</w:t>
            </w:r>
          </w:p>
          <w:p w:rsidR="00255F7C" w:rsidRPr="00255F7C" w:rsidRDefault="00255F7C" w:rsidP="00A3388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</w:t>
            </w:r>
            <w:r w:rsidRPr="00255F7C">
              <w:rPr>
                <w:rFonts w:ascii="Comic Sans MS" w:hAnsi="Comic Sans MS"/>
              </w:rPr>
              <w:t xml:space="preserve">  b  f  l</w:t>
            </w:r>
          </w:p>
          <w:p w:rsidR="00255F7C" w:rsidRPr="00255F7C" w:rsidRDefault="00255F7C" w:rsidP="00A3388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ff</w:t>
            </w:r>
            <w:r w:rsidRPr="00255F7C">
              <w:rPr>
                <w:rFonts w:ascii="Comic Sans MS" w:hAnsi="Comic Sans MS"/>
              </w:rPr>
              <w:t xml:space="preserve">      ll      ss</w:t>
            </w:r>
          </w:p>
          <w:p w:rsidR="00A33886" w:rsidRDefault="00A33886" w:rsidP="00A33886">
            <w:pPr>
              <w:rPr>
                <w:rFonts w:ascii="Comic Sans MS" w:hAnsi="Comic Sans MS"/>
                <w:u w:val="single"/>
              </w:rPr>
            </w:pPr>
          </w:p>
          <w:p w:rsidR="00A33886" w:rsidRDefault="00A33886" w:rsidP="00A33886">
            <w:pPr>
              <w:rPr>
                <w:rFonts w:ascii="Comic Sans MS" w:hAnsi="Comic Sans MS"/>
                <w:u w:val="single"/>
              </w:rPr>
            </w:pPr>
          </w:p>
          <w:p w:rsidR="00915379" w:rsidRDefault="00915379" w:rsidP="00A33886">
            <w:pPr>
              <w:rPr>
                <w:rFonts w:ascii="Comic Sans MS" w:hAnsi="Comic Sans MS"/>
                <w:u w:val="single"/>
              </w:rPr>
            </w:pPr>
          </w:p>
          <w:p w:rsidR="00915379" w:rsidRDefault="00915379" w:rsidP="00A33886">
            <w:pPr>
              <w:rPr>
                <w:rFonts w:ascii="Comic Sans MS" w:hAnsi="Comic Sans MS"/>
                <w:u w:val="single"/>
              </w:rPr>
            </w:pPr>
          </w:p>
          <w:p w:rsidR="00915379" w:rsidRDefault="00915379" w:rsidP="00A33886">
            <w:pPr>
              <w:rPr>
                <w:rFonts w:ascii="Comic Sans MS" w:hAnsi="Comic Sans MS"/>
                <w:u w:val="single"/>
              </w:rPr>
            </w:pPr>
          </w:p>
          <w:p w:rsidR="00915379" w:rsidRDefault="00915379" w:rsidP="00A33886">
            <w:pPr>
              <w:rPr>
                <w:rFonts w:ascii="Comic Sans MS" w:hAnsi="Comic Sans MS"/>
                <w:u w:val="single"/>
              </w:rPr>
            </w:pPr>
          </w:p>
          <w:p w:rsidR="00915379" w:rsidRDefault="00915379" w:rsidP="00A33886">
            <w:pPr>
              <w:rPr>
                <w:rFonts w:ascii="Comic Sans MS" w:hAnsi="Comic Sans MS"/>
                <w:u w:val="single"/>
              </w:rPr>
            </w:pPr>
          </w:p>
          <w:p w:rsidR="00915379" w:rsidRDefault="00915379" w:rsidP="00A33886">
            <w:pPr>
              <w:rPr>
                <w:rFonts w:ascii="Comic Sans MS" w:hAnsi="Comic Sans MS"/>
                <w:u w:val="single"/>
              </w:rPr>
            </w:pPr>
          </w:p>
          <w:p w:rsidR="00915379" w:rsidRPr="00991F98" w:rsidRDefault="00915379" w:rsidP="00A3388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97" w:type="dxa"/>
          </w:tcPr>
          <w:p w:rsidR="00743CB9" w:rsidRDefault="00743CB9" w:rsidP="00020ED7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  <w:color w:val="0070C0"/>
              </w:rPr>
              <w:t>Play the game</w:t>
            </w:r>
          </w:p>
          <w:p w:rsidR="00020ED7" w:rsidRPr="00743CB9" w:rsidRDefault="008D5FD1" w:rsidP="00020ED7">
            <w:pPr>
              <w:rPr>
                <w:rFonts w:ascii="Comic Sans MS" w:hAnsi="Comic Sans MS"/>
                <w:color w:val="0070C0"/>
              </w:rPr>
            </w:pPr>
            <w:r w:rsidRPr="00743CB9">
              <w:rPr>
                <w:rFonts w:ascii="Comic Sans MS" w:hAnsi="Comic Sans MS"/>
                <w:color w:val="0070C0"/>
              </w:rPr>
              <w:t>Tricky Words Phase 2</w:t>
            </w:r>
            <w:r w:rsidR="00020ED7" w:rsidRPr="00743CB9">
              <w:rPr>
                <w:rFonts w:ascii="Comic Sans MS" w:hAnsi="Comic Sans MS"/>
                <w:color w:val="0070C0"/>
              </w:rPr>
              <w:t xml:space="preserve"> –</w:t>
            </w:r>
          </w:p>
          <w:p w:rsidR="00020ED7" w:rsidRPr="00743CB9" w:rsidRDefault="00020ED7" w:rsidP="00020ED7">
            <w:pPr>
              <w:rPr>
                <w:rFonts w:ascii="Comic Sans MS" w:hAnsi="Comic Sans MS"/>
                <w:color w:val="0070C0"/>
              </w:rPr>
            </w:pPr>
            <w:r w:rsidRPr="00743CB9">
              <w:rPr>
                <w:rFonts w:ascii="Comic Sans MS" w:hAnsi="Comic Sans MS"/>
                <w:color w:val="0070C0"/>
              </w:rPr>
              <w:t xml:space="preserve">Play game on Phonics Play </w:t>
            </w:r>
          </w:p>
          <w:p w:rsidR="00233A72" w:rsidRPr="00991F98" w:rsidRDefault="00020ED7" w:rsidP="00020ED7">
            <w:pPr>
              <w:rPr>
                <w:rFonts w:ascii="Comic Sans MS" w:hAnsi="Comic Sans MS"/>
                <w:u w:val="single"/>
              </w:rPr>
            </w:pPr>
            <w:r w:rsidRPr="00743CB9">
              <w:rPr>
                <w:rFonts w:ascii="Comic Sans MS" w:hAnsi="Comic Sans MS"/>
                <w:color w:val="0070C0"/>
              </w:rPr>
              <w:t>Tricky Word Trucks</w:t>
            </w: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991F98" w:rsidRPr="00991F98" w:rsidRDefault="00467C56" w:rsidP="00991F98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lastRenderedPageBreak/>
              <w:t>Write the l</w:t>
            </w:r>
            <w:r w:rsidR="00991F98" w:rsidRPr="00991F98">
              <w:rPr>
                <w:rStyle w:val="HTMLCite"/>
                <w:rFonts w:ascii="Comic Sans MS" w:hAnsi="Comic Sans MS"/>
                <w:color w:val="auto"/>
              </w:rPr>
              <w:t xml:space="preserve"> sound on a piece of paper / in the air.</w:t>
            </w:r>
          </w:p>
          <w:p w:rsidR="00991F98" w:rsidRDefault="007F568F" w:rsidP="00991F98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t>Col</w:t>
            </w:r>
            <w:r w:rsidR="009329C6">
              <w:rPr>
                <w:rStyle w:val="HTMLCite"/>
                <w:rFonts w:ascii="Comic Sans MS" w:hAnsi="Comic Sans MS"/>
                <w:color w:val="auto"/>
              </w:rPr>
              <w:t xml:space="preserve">lect some items </w:t>
            </w:r>
            <w:r w:rsidR="00467C56">
              <w:rPr>
                <w:rStyle w:val="HTMLCite"/>
                <w:rFonts w:ascii="Comic Sans MS" w:hAnsi="Comic Sans MS"/>
                <w:color w:val="auto"/>
              </w:rPr>
              <w:t>beginning with l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. </w:t>
            </w:r>
          </w:p>
          <w:p w:rsidR="00A46F5E" w:rsidRDefault="00A46F5E" w:rsidP="00991F98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Children - </w:t>
            </w:r>
            <w:r w:rsidRPr="00A46F5E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Segment and blend these words</w:t>
            </w:r>
            <w:r w:rsidR="00FC2D37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 below</w:t>
            </w:r>
          </w:p>
          <w:p w:rsidR="009329C6" w:rsidRDefault="00A46F5E" w:rsidP="00991F98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Adult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="0010285B">
              <w:rPr>
                <w:rStyle w:val="HTMLCite"/>
                <w:rFonts w:ascii="Comic Sans MS" w:hAnsi="Comic Sans MS"/>
                <w:color w:val="auto"/>
              </w:rPr>
              <w:t xml:space="preserve">- </w:t>
            </w:r>
            <w:r w:rsidR="009329C6" w:rsidRPr="00A46F5E">
              <w:rPr>
                <w:rStyle w:val="HTMLCite"/>
                <w:rFonts w:ascii="Comic Sans MS" w:hAnsi="Comic Sans MS"/>
                <w:color w:val="auto"/>
              </w:rPr>
              <w:t xml:space="preserve"> write these words on a piece</w:t>
            </w:r>
            <w:r w:rsidR="009329C6"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="009329C6" w:rsidRPr="00A46F5E">
              <w:rPr>
                <w:rStyle w:val="HTMLCite"/>
                <w:rFonts w:ascii="Comic Sans MS" w:hAnsi="Comic Sans MS"/>
                <w:color w:val="auto"/>
              </w:rPr>
              <w:t>of paper the children can add sound buttons</w:t>
            </w:r>
            <w:r w:rsidR="009329C6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</w:t>
            </w:r>
            <w:r w:rsidR="00442908">
              <w:rPr>
                <w:rStyle w:val="HTMLCite"/>
                <w:rFonts w:ascii="Comic Sans MS" w:hAnsi="Comic Sans MS" w:cs="Arial"/>
                <w:color w:val="auto"/>
                <w:lang w:val="en"/>
              </w:rPr>
              <w:t>and segment and blend them.</w:t>
            </w:r>
          </w:p>
          <w:p w:rsidR="00991F98" w:rsidRDefault="00991F98" w:rsidP="00991F98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01166B" w:rsidRDefault="0001166B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EC38FE" w:rsidRDefault="00EC38FE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lap    let   leg      lot    lit     log    lip    lad</w:t>
            </w:r>
          </w:p>
          <w:p w:rsidR="00D4688A" w:rsidRPr="00020ED7" w:rsidRDefault="00EC38FE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lick    </w:t>
            </w:r>
            <w:r w:rsidR="00922F2B">
              <w:rPr>
                <w:rStyle w:val="HTMLCite"/>
                <w:rFonts w:ascii="Comic Sans MS" w:hAnsi="Comic Sans MS"/>
                <w:b/>
                <w:color w:val="auto"/>
              </w:rPr>
              <w:t xml:space="preserve">lid     </w:t>
            </w: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   </w:t>
            </w:r>
            <w:r w:rsidR="00D4688A">
              <w:rPr>
                <w:rStyle w:val="HTMLCite"/>
                <w:rFonts w:ascii="Comic Sans MS" w:hAnsi="Comic Sans MS"/>
                <w:b/>
                <w:color w:val="auto"/>
              </w:rPr>
              <w:t xml:space="preserve"> </w:t>
            </w:r>
          </w:p>
        </w:tc>
        <w:tc>
          <w:tcPr>
            <w:tcW w:w="3097" w:type="dxa"/>
          </w:tcPr>
          <w:p w:rsidR="00EF0A9B" w:rsidRPr="00991F98" w:rsidRDefault="00EF0A9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Write </w:t>
            </w:r>
            <w:r w:rsidR="00467C56">
              <w:rPr>
                <w:rStyle w:val="HTMLCite"/>
                <w:rFonts w:ascii="Comic Sans MS" w:hAnsi="Comic Sans MS"/>
                <w:color w:val="auto"/>
              </w:rPr>
              <w:t>the ll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 sound on a piece of paper / in the air.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t>Col</w:t>
            </w:r>
            <w:r w:rsidR="007E6587">
              <w:rPr>
                <w:rStyle w:val="HTMLCite"/>
                <w:rFonts w:ascii="Comic Sans MS" w:hAnsi="Comic Sans MS"/>
                <w:color w:val="auto"/>
              </w:rPr>
              <w:t xml:space="preserve">lect some items with </w:t>
            </w:r>
            <w:r w:rsidR="00467C56">
              <w:rPr>
                <w:rStyle w:val="HTMLCite"/>
                <w:rFonts w:ascii="Comic Sans MS" w:hAnsi="Comic Sans MS"/>
                <w:color w:val="auto"/>
              </w:rPr>
              <w:t>the ll sound in them.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Children - </w:t>
            </w:r>
            <w:r w:rsidRPr="00A46F5E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Segment and blend these words</w:t>
            </w:r>
          </w:p>
          <w:p w:rsidR="00EF0A9B" w:rsidRPr="00A46F5E" w:rsidRDefault="00EF0A9B" w:rsidP="00EF0A9B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Adult</w:t>
            </w:r>
            <w:r w:rsidR="0010285B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 -</w:t>
            </w: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 xml:space="preserve"> write these words on a piece</w:t>
            </w:r>
            <w:r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>of paper the children can add sound buttons</w:t>
            </w:r>
            <w:r w:rsidR="00442908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and segment and blend them.</w:t>
            </w:r>
          </w:p>
          <w:p w:rsidR="00522D50" w:rsidRDefault="00522D50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64B6B" w:rsidRDefault="00564B6B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AA3C3A" w:rsidRDefault="00512957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bell     fill    doll  tell</w:t>
            </w:r>
          </w:p>
          <w:p w:rsidR="00512957" w:rsidRDefault="00512957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sell    Bill     Nell    dull</w:t>
            </w:r>
          </w:p>
          <w:p w:rsidR="00512957" w:rsidRDefault="00512957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bull     </w:t>
            </w:r>
          </w:p>
          <w:p w:rsidR="00512957" w:rsidRDefault="00512957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  </w:t>
            </w:r>
          </w:p>
          <w:p w:rsidR="00522D50" w:rsidRPr="00991F98" w:rsidRDefault="00522D50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Children could find some of these items as the adult segments the word.</w:t>
            </w:r>
          </w:p>
        </w:tc>
        <w:tc>
          <w:tcPr>
            <w:tcW w:w="3097" w:type="dxa"/>
          </w:tcPr>
          <w:p w:rsidR="00467C56" w:rsidRPr="00991F98" w:rsidRDefault="00467C56" w:rsidP="00467C56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Write </w:t>
            </w:r>
            <w:r>
              <w:rPr>
                <w:rStyle w:val="HTMLCite"/>
                <w:rFonts w:ascii="Comic Sans MS" w:hAnsi="Comic Sans MS"/>
                <w:color w:val="auto"/>
              </w:rPr>
              <w:t>the ss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 sound on a piece of paper / in the air.</w:t>
            </w:r>
          </w:p>
          <w:p w:rsidR="00467C56" w:rsidRDefault="00467C56" w:rsidP="00467C56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t>Col</w:t>
            </w:r>
            <w:r>
              <w:rPr>
                <w:rStyle w:val="HTMLCite"/>
                <w:rFonts w:ascii="Comic Sans MS" w:hAnsi="Comic Sans MS"/>
                <w:color w:val="auto"/>
              </w:rPr>
              <w:t>lect some items with the ss sound in them.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Children - </w:t>
            </w:r>
            <w:r w:rsidRPr="00A46F5E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Segment and blend these words</w:t>
            </w:r>
          </w:p>
          <w:p w:rsidR="005C4242" w:rsidRPr="00A46F5E" w:rsidRDefault="005C4242" w:rsidP="005C4242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Adult </w:t>
            </w:r>
            <w:r w:rsidR="0010285B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-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 xml:space="preserve"> write these words on a piece</w:t>
            </w:r>
            <w:r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>of paper the children can add sound buttons</w:t>
            </w:r>
            <w:r w:rsidR="00442908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and segment and blend them.</w:t>
            </w:r>
          </w:p>
          <w:p w:rsidR="00130238" w:rsidRDefault="00130238" w:rsidP="00130238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C9771D" w:rsidRDefault="007D3AE7" w:rsidP="005C4242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l</w:t>
            </w:r>
            <w:r w:rsidR="00C9771D">
              <w:rPr>
                <w:rStyle w:val="HTMLCite"/>
                <w:rFonts w:ascii="Comic Sans MS" w:hAnsi="Comic Sans MS"/>
                <w:b/>
                <w:color w:val="auto"/>
              </w:rPr>
              <w:t xml:space="preserve">ess    hiss   mass    mess    boss    fuss   pass    Tess    ass    </w:t>
            </w:r>
          </w:p>
          <w:p w:rsidR="00C9771D" w:rsidRDefault="00C9771D" w:rsidP="005C4242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E16D54" w:rsidRDefault="00C9771D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  </w:t>
            </w:r>
          </w:p>
          <w:p w:rsidR="007C5C8C" w:rsidRDefault="007C5C8C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7C5C8C" w:rsidRPr="00991F98" w:rsidRDefault="007C5C8C" w:rsidP="007D3AE7">
            <w:pPr>
              <w:rPr>
                <w:rStyle w:val="HTMLCite"/>
                <w:rFonts w:ascii="Comic Sans MS" w:hAnsi="Comic Sans MS"/>
                <w:color w:val="auto"/>
              </w:rPr>
            </w:pPr>
          </w:p>
        </w:tc>
        <w:tc>
          <w:tcPr>
            <w:tcW w:w="3097" w:type="dxa"/>
          </w:tcPr>
          <w:p w:rsidR="007C5C8C" w:rsidRPr="00915379" w:rsidRDefault="005C4242" w:rsidP="00EC38FE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 w:rsidRPr="00A46F5E"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="00915379" w:rsidRPr="00915379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Adult</w:t>
            </w:r>
          </w:p>
          <w:p w:rsidR="00915379" w:rsidRDefault="00915379" w:rsidP="00EC38FE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Using the phase 2 sound mat – see below</w:t>
            </w:r>
          </w:p>
          <w:p w:rsidR="00915379" w:rsidRDefault="00915379" w:rsidP="00EC38FE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Read out the sounds</w:t>
            </w:r>
          </w:p>
          <w:p w:rsidR="00915379" w:rsidRDefault="00915379" w:rsidP="00EC38FE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915379" w:rsidRPr="00915379" w:rsidRDefault="00915379" w:rsidP="00EC38FE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 w:rsidRPr="00915379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Child</w:t>
            </w:r>
          </w:p>
          <w:p w:rsidR="00915379" w:rsidRDefault="00915379" w:rsidP="00EC38FE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Write the sounds as the adult says them.</w:t>
            </w:r>
          </w:p>
          <w:p w:rsidR="00915379" w:rsidRDefault="00915379" w:rsidP="00EC38FE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915379" w:rsidRPr="00991F98" w:rsidRDefault="00915379" w:rsidP="00EC38FE">
            <w:pPr>
              <w:rPr>
                <w:rStyle w:val="HTMLCite"/>
                <w:rFonts w:ascii="Comic Sans MS" w:hAnsi="Comic Sans MS"/>
                <w:color w:val="auto"/>
              </w:rPr>
            </w:pPr>
          </w:p>
        </w:tc>
        <w:tc>
          <w:tcPr>
            <w:tcW w:w="3097" w:type="dxa"/>
          </w:tcPr>
          <w:p w:rsidR="00743CB9" w:rsidRDefault="00743CB9" w:rsidP="00020ED7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Play Tricky word Bingo</w:t>
            </w:r>
          </w:p>
          <w:p w:rsidR="008D5FD1" w:rsidRDefault="008D5FD1" w:rsidP="00020ED7">
            <w:pPr>
              <w:rPr>
                <w:rFonts w:ascii="Comic Sans MS" w:hAnsi="Comic Sans MS"/>
                <w:b/>
                <w:u w:val="single"/>
              </w:rPr>
            </w:pPr>
            <w:r w:rsidRPr="008D5FD1">
              <w:rPr>
                <w:rFonts w:ascii="Comic Sans MS" w:hAnsi="Comic Sans MS"/>
                <w:b/>
                <w:u w:val="single"/>
              </w:rPr>
              <w:t>Adult</w:t>
            </w:r>
          </w:p>
          <w:p w:rsidR="00743CB9" w:rsidRPr="00743CB9" w:rsidRDefault="00743CB9" w:rsidP="00020ED7">
            <w:pPr>
              <w:rPr>
                <w:rFonts w:ascii="Comic Sans MS" w:hAnsi="Comic Sans MS"/>
              </w:rPr>
            </w:pPr>
            <w:r w:rsidRPr="00743CB9">
              <w:rPr>
                <w:rFonts w:ascii="Comic Sans MS" w:hAnsi="Comic Sans MS"/>
              </w:rPr>
              <w:t>Write</w:t>
            </w:r>
            <w:r>
              <w:rPr>
                <w:rFonts w:ascii="Comic Sans MS" w:hAnsi="Comic Sans MS"/>
              </w:rPr>
              <w:t xml:space="preserve"> </w:t>
            </w:r>
            <w:r w:rsidRPr="00743CB9">
              <w:rPr>
                <w:rFonts w:ascii="Comic Sans MS" w:hAnsi="Comic Sans MS"/>
              </w:rPr>
              <w:t xml:space="preserve">all of the </w:t>
            </w:r>
            <w:r>
              <w:rPr>
                <w:rFonts w:ascii="Comic Sans MS" w:hAnsi="Comic Sans MS"/>
              </w:rPr>
              <w:t xml:space="preserve">phase 2 </w:t>
            </w:r>
            <w:r w:rsidRPr="00743CB9">
              <w:rPr>
                <w:rFonts w:ascii="Comic Sans MS" w:hAnsi="Comic Sans MS"/>
              </w:rPr>
              <w:t>tricky words on a piece of paper.  Say a word one at a time.  Children will cross off the word when you say it.</w:t>
            </w:r>
          </w:p>
          <w:p w:rsidR="00743CB9" w:rsidRDefault="00743CB9" w:rsidP="00020ED7">
            <w:pPr>
              <w:rPr>
                <w:rFonts w:ascii="Comic Sans MS" w:hAnsi="Comic Sans MS"/>
                <w:b/>
                <w:u w:val="single"/>
              </w:rPr>
            </w:pPr>
          </w:p>
          <w:p w:rsidR="00743CB9" w:rsidRPr="008D5FD1" w:rsidRDefault="00743CB9" w:rsidP="00020ED7">
            <w:pPr>
              <w:rPr>
                <w:rFonts w:ascii="Comic Sans MS" w:hAnsi="Comic Sans MS"/>
                <w:b/>
                <w:u w:val="single"/>
              </w:rPr>
            </w:pPr>
          </w:p>
          <w:p w:rsidR="008D5FD1" w:rsidRPr="00991F98" w:rsidRDefault="008D5FD1" w:rsidP="00743CB9">
            <w:pPr>
              <w:rPr>
                <w:rFonts w:ascii="Comic Sans MS" w:hAnsi="Comic Sans MS"/>
                <w:u w:val="single"/>
              </w:rPr>
            </w:pP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5D3F46" w:rsidRDefault="00BC5BCB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A</w:t>
            </w:r>
            <w:r w:rsidR="005D3F46" w:rsidRPr="005D3F46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dult</w:t>
            </w:r>
            <w:r w:rsidR="005D3F46" w:rsidRPr="005D3F46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 xml:space="preserve"> </w:t>
            </w:r>
            <w:r w:rsidR="001611FE">
              <w:rPr>
                <w:rStyle w:val="HTMLCite"/>
                <w:rFonts w:ascii="Comic Sans MS" w:hAnsi="Comic Sans MS" w:cs="Arial"/>
                <w:color w:val="auto"/>
                <w:lang w:val="en"/>
              </w:rPr>
              <w:t>say some / all of these words</w:t>
            </w:r>
            <w:r w:rsidR="005D3F46" w:rsidRPr="005D3F46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1 at a time.</w:t>
            </w:r>
          </w:p>
          <w:p w:rsidR="00EF0A9B" w:rsidRDefault="00041D97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Segment and blend with actions.</w:t>
            </w:r>
          </w:p>
          <w:p w:rsidR="00041D97" w:rsidRDefault="00041D97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262CD1" w:rsidRDefault="00262CD1" w:rsidP="00262CD1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lastRenderedPageBreak/>
              <w:t>lap    let   leg      lot    lit     log    lip    lad</w:t>
            </w:r>
          </w:p>
          <w:p w:rsidR="0001166B" w:rsidRDefault="00262CD1" w:rsidP="00262CD1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lick    lid         </w:t>
            </w:r>
          </w:p>
          <w:p w:rsidR="00262CD1" w:rsidRDefault="00262CD1" w:rsidP="00262CD1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437811" w:rsidRDefault="005D3F46" w:rsidP="00437811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When you have said 1 word – ask the child to segment </w:t>
            </w:r>
            <w:r w:rsidR="001611FE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it 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and write it.</w:t>
            </w:r>
            <w:r w:rsidR="001611FE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</w:t>
            </w:r>
            <w:r w:rsidR="00437811">
              <w:rPr>
                <w:rStyle w:val="Hyperlink"/>
                <w:rFonts w:ascii="Comic Sans MS" w:hAnsi="Comic Sans MS"/>
                <w:color w:val="00B050"/>
              </w:rPr>
              <w:t xml:space="preserve"> Use the phase 2 sound mat to help</w:t>
            </w:r>
          </w:p>
          <w:p w:rsidR="005D3F46" w:rsidRPr="005D3F46" w:rsidRDefault="001611FE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Use the actions we use in school when segmenting.</w:t>
            </w:r>
          </w:p>
          <w:p w:rsidR="005D3F46" w:rsidRPr="005D3F46" w:rsidRDefault="005D3F46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D3F46">
              <w:rPr>
                <w:rStyle w:val="HTMLCite"/>
                <w:rFonts w:ascii="Comic Sans MS" w:hAnsi="Comic Sans MS" w:cs="Arial"/>
                <w:color w:val="auto"/>
                <w:lang w:val="en"/>
              </w:rPr>
              <w:t>Repeat with the other words.</w:t>
            </w:r>
          </w:p>
          <w:p w:rsidR="005D3F46" w:rsidRDefault="005D3F46" w:rsidP="00020ED7">
            <w:pPr>
              <w:rPr>
                <w:rStyle w:val="HTMLCite"/>
                <w:rFonts w:ascii="Comic Sans MS" w:hAnsi="Comic Sans MS" w:cs="Arial"/>
                <w:color w:val="00B050"/>
                <w:lang w:val="en"/>
              </w:rPr>
            </w:pPr>
          </w:p>
          <w:p w:rsidR="005C4242" w:rsidRPr="005C4242" w:rsidRDefault="005C4242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t>Children could use the phoneme frame</w:t>
            </w:r>
            <w:r w:rsidR="0001166B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(below)</w:t>
            </w: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to write the words on if they need to.</w:t>
            </w:r>
          </w:p>
          <w:p w:rsidR="007549AE" w:rsidRDefault="007549AE" w:rsidP="00437811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7F568F" w:rsidRDefault="007549AE" w:rsidP="007549AE">
            <w:pPr>
              <w:ind w:firstLine="720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C5DB89" wp14:editId="4183C0F4">
                  <wp:extent cx="1130618" cy="46672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18" cy="504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13A9" w:rsidRDefault="007513A9" w:rsidP="007549AE">
            <w:pPr>
              <w:ind w:firstLine="720"/>
              <w:rPr>
                <w:rFonts w:ascii="Comic Sans MS" w:hAnsi="Comic Sans MS"/>
              </w:rPr>
            </w:pPr>
          </w:p>
          <w:p w:rsidR="007513A9" w:rsidRDefault="007513A9" w:rsidP="007549AE">
            <w:pPr>
              <w:ind w:firstLine="720"/>
              <w:rPr>
                <w:rFonts w:ascii="Comic Sans MS" w:hAnsi="Comic Sans MS"/>
              </w:rPr>
            </w:pPr>
          </w:p>
          <w:p w:rsidR="007513A9" w:rsidRDefault="00262CD1" w:rsidP="007513A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the children read these</w:t>
            </w:r>
            <w:r w:rsidR="007513A9">
              <w:rPr>
                <w:rFonts w:ascii="Comic Sans MS" w:hAnsi="Comic Sans MS"/>
              </w:rPr>
              <w:t xml:space="preserve"> caption</w:t>
            </w:r>
            <w:r>
              <w:rPr>
                <w:rFonts w:ascii="Comic Sans MS" w:hAnsi="Comic Sans MS"/>
              </w:rPr>
              <w:t>s</w:t>
            </w:r>
            <w:r w:rsidR="007513A9">
              <w:rPr>
                <w:rFonts w:ascii="Comic Sans MS" w:hAnsi="Comic Sans MS"/>
              </w:rPr>
              <w:t>?</w:t>
            </w:r>
          </w:p>
          <w:p w:rsidR="007513A9" w:rsidRDefault="007513A9" w:rsidP="007549AE">
            <w:pPr>
              <w:ind w:firstLine="720"/>
              <w:rPr>
                <w:rFonts w:ascii="Comic Sans MS" w:hAnsi="Comic Sans MS"/>
              </w:rPr>
            </w:pPr>
          </w:p>
          <w:p w:rsidR="00A25194" w:rsidRDefault="00A25194" w:rsidP="007549AE">
            <w:pPr>
              <w:ind w:firstLine="720"/>
              <w:rPr>
                <w:rFonts w:ascii="Comic Sans MS" w:hAnsi="Comic Sans MS"/>
              </w:rPr>
            </w:pPr>
          </w:p>
          <w:p w:rsidR="00A25194" w:rsidRDefault="00262CD1" w:rsidP="00A25194">
            <w:pPr>
              <w:rPr>
                <w:rFonts w:ascii="Comic Sans MS" w:hAnsi="Comic Sans MS" w:cs="Arial"/>
                <w:b/>
                <w:lang w:val="en"/>
              </w:rPr>
            </w:pPr>
            <w:r>
              <w:rPr>
                <w:rFonts w:ascii="Comic Sans MS" w:hAnsi="Comic Sans MS" w:cs="Arial"/>
                <w:b/>
                <w:lang w:val="en"/>
              </w:rPr>
              <w:lastRenderedPageBreak/>
              <w:t>a big lad</w:t>
            </w:r>
          </w:p>
          <w:p w:rsidR="00262CD1" w:rsidRDefault="00262CD1" w:rsidP="00A25194">
            <w:pPr>
              <w:rPr>
                <w:rFonts w:ascii="Comic Sans MS" w:hAnsi="Comic Sans MS" w:cs="Arial"/>
                <w:b/>
                <w:lang w:val="en"/>
              </w:rPr>
            </w:pPr>
          </w:p>
          <w:p w:rsidR="00262CD1" w:rsidRDefault="00262CD1" w:rsidP="00A25194">
            <w:pPr>
              <w:rPr>
                <w:rFonts w:ascii="Comic Sans MS" w:hAnsi="Comic Sans MS" w:cs="Arial"/>
                <w:b/>
                <w:lang w:val="en"/>
              </w:rPr>
            </w:pPr>
            <w:r>
              <w:rPr>
                <w:rFonts w:ascii="Comic Sans MS" w:hAnsi="Comic Sans MS" w:cs="Arial"/>
                <w:b/>
                <w:lang w:val="en"/>
              </w:rPr>
              <w:t>a red lip</w:t>
            </w:r>
          </w:p>
          <w:p w:rsidR="00262CD1" w:rsidRPr="00A25194" w:rsidRDefault="00262CD1" w:rsidP="00A25194">
            <w:pPr>
              <w:rPr>
                <w:rFonts w:ascii="Comic Sans MS" w:hAnsi="Comic Sans MS" w:cs="Arial"/>
                <w:b/>
                <w:lang w:val="en"/>
              </w:rPr>
            </w:pPr>
          </w:p>
          <w:p w:rsidR="00A25194" w:rsidRPr="007549AE" w:rsidRDefault="00A25194" w:rsidP="007549AE">
            <w:pPr>
              <w:ind w:firstLine="720"/>
              <w:rPr>
                <w:rFonts w:ascii="Comic Sans MS" w:hAnsi="Comic Sans MS"/>
              </w:rPr>
            </w:pPr>
          </w:p>
        </w:tc>
        <w:tc>
          <w:tcPr>
            <w:tcW w:w="3097" w:type="dxa"/>
          </w:tcPr>
          <w:p w:rsidR="00EF0A9B" w:rsidRDefault="00BC5BCB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lastRenderedPageBreak/>
              <w:t>A</w:t>
            </w:r>
            <w:r w:rsidR="00EF0A9B" w:rsidRPr="005D3F46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dult</w:t>
            </w:r>
            <w:r w:rsidR="00EF0A9B" w:rsidRPr="005D3F46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 xml:space="preserve"> </w:t>
            </w:r>
            <w:r w:rsidR="00522D50">
              <w:rPr>
                <w:rStyle w:val="HTMLCite"/>
                <w:rFonts w:ascii="Comic Sans MS" w:hAnsi="Comic Sans MS" w:cs="Arial"/>
                <w:color w:val="auto"/>
                <w:lang w:val="en"/>
              </w:rPr>
              <w:t>write these words</w:t>
            </w:r>
            <w:r w:rsidR="0036607B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</w:t>
            </w:r>
            <w:r w:rsidR="00522D50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on a piece of paper </w:t>
            </w:r>
            <w:r w:rsidR="00EF0A9B" w:rsidRPr="005D3F46">
              <w:rPr>
                <w:rStyle w:val="HTMLCite"/>
                <w:rFonts w:ascii="Comic Sans MS" w:hAnsi="Comic Sans MS" w:cs="Arial"/>
                <w:color w:val="auto"/>
                <w:lang w:val="en"/>
              </w:rPr>
              <w:t>1 at a time.</w:t>
            </w:r>
          </w:p>
          <w:p w:rsidR="00041D97" w:rsidRDefault="00522D50" w:rsidP="00041D9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Children will have a go at s</w:t>
            </w:r>
            <w:r w:rsidR="00041D97">
              <w:rPr>
                <w:rStyle w:val="HTMLCite"/>
                <w:rFonts w:ascii="Comic Sans MS" w:hAnsi="Comic Sans MS" w:cs="Arial"/>
                <w:color w:val="auto"/>
                <w:lang w:val="en"/>
              </w:rPr>
              <w:t>egment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ing</w:t>
            </w:r>
            <w:r w:rsidR="00041D97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and blend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ing</w:t>
            </w:r>
            <w:r w:rsidR="00041D97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with actions.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512957" w:rsidRDefault="00512957" w:rsidP="0051295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lastRenderedPageBreak/>
              <w:t>bell     fill    doll  tell</w:t>
            </w:r>
          </w:p>
          <w:p w:rsidR="00512957" w:rsidRDefault="00512957" w:rsidP="0051295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sell    Bill     Nell    dull</w:t>
            </w:r>
          </w:p>
          <w:p w:rsidR="00512957" w:rsidRDefault="00512957" w:rsidP="0051295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bull     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522D50" w:rsidRDefault="00522D50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and / or</w:t>
            </w:r>
          </w:p>
          <w:p w:rsidR="00522D50" w:rsidRPr="008B460D" w:rsidRDefault="00522D50" w:rsidP="00EF0A9B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play this game on</w:t>
            </w:r>
            <w:r w:rsidR="0036607B"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line on  Phonics P</w:t>
            </w: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lay</w:t>
            </w:r>
          </w:p>
          <w:p w:rsidR="0036607B" w:rsidRPr="008B460D" w:rsidRDefault="0036607B" w:rsidP="0036607B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Buried Treasure</w:t>
            </w:r>
            <w:r w:rsidR="00DF791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 xml:space="preserve">  phase 2</w:t>
            </w:r>
          </w:p>
          <w:p w:rsidR="0036607B" w:rsidRPr="0034662D" w:rsidRDefault="00921BD8" w:rsidP="00EF0A9B">
            <w:pPr>
              <w:rPr>
                <w:rStyle w:val="HTMLCite"/>
                <w:rFonts w:ascii="Comic Sans MS" w:hAnsi="Comic Sans MS" w:cs="Arial"/>
                <w:color w:val="0070C0"/>
                <w:sz w:val="28"/>
                <w:szCs w:val="28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0070C0"/>
                <w:lang w:val="en"/>
              </w:rPr>
              <w:t xml:space="preserve"> </w:t>
            </w:r>
            <w:r w:rsidR="00512957">
              <w:rPr>
                <w:rStyle w:val="HTMLCite"/>
                <w:rFonts w:ascii="Comic Sans MS" w:hAnsi="Comic Sans MS" w:cs="Arial"/>
                <w:color w:val="0070C0"/>
                <w:sz w:val="28"/>
                <w:szCs w:val="28"/>
                <w:lang w:val="en"/>
              </w:rPr>
              <w:t>+ l / ll</w:t>
            </w:r>
          </w:p>
          <w:p w:rsidR="0036607B" w:rsidRDefault="0036607B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EF0A9B" w:rsidRDefault="0036607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Children could have a go at writing these words as the adult segments and blends them.</w:t>
            </w:r>
          </w:p>
          <w:p w:rsidR="007775D5" w:rsidRDefault="007775D5" w:rsidP="007775D5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bell     fill    doll  tell</w:t>
            </w:r>
          </w:p>
          <w:p w:rsidR="007775D5" w:rsidRDefault="007775D5" w:rsidP="007775D5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sell    Bill     Nell    dull</w:t>
            </w:r>
          </w:p>
          <w:p w:rsidR="007775D5" w:rsidRDefault="007775D5" w:rsidP="007775D5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bull     </w:t>
            </w:r>
          </w:p>
          <w:p w:rsidR="0036607B" w:rsidRDefault="0036607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51FEA" w:rsidRPr="00991F98" w:rsidRDefault="00551FEA" w:rsidP="00EF0A9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8B2D55" w:rsidRDefault="00921BD8" w:rsidP="00174DF2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the phase 2 sound mat to help</w:t>
            </w:r>
          </w:p>
          <w:p w:rsidR="00921BD8" w:rsidRDefault="00921BD8" w:rsidP="00174DF2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a phoneme frame if you need to</w:t>
            </w:r>
          </w:p>
          <w:p w:rsidR="00921BD8" w:rsidRDefault="00921BD8" w:rsidP="00174DF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62CF8F" wp14:editId="4AC1911E">
                  <wp:extent cx="1130618" cy="46672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18" cy="504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13A9" w:rsidRDefault="007513A9" w:rsidP="00174DF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E51642" w:rsidRDefault="00E51642" w:rsidP="00E516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Can the children read these captions?</w:t>
            </w:r>
          </w:p>
          <w:p w:rsidR="00A25194" w:rsidRDefault="00A25194" w:rsidP="00174DF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512957" w:rsidRPr="00836440" w:rsidRDefault="00AD6557" w:rsidP="00174DF2">
            <w:pPr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</w:pPr>
            <w:r w:rsidRPr="00836440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>a big bull</w:t>
            </w:r>
          </w:p>
          <w:p w:rsidR="00AD6557" w:rsidRPr="00836440" w:rsidRDefault="00AD6557" w:rsidP="00174DF2">
            <w:pPr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</w:pPr>
          </w:p>
          <w:p w:rsidR="007513A9" w:rsidRPr="00836440" w:rsidRDefault="00512957" w:rsidP="00512957">
            <w:pPr>
              <w:jc w:val="both"/>
              <w:rPr>
                <w:rFonts w:ascii="Comic Sans MS" w:hAnsi="Comic Sans MS" w:cs="Arial"/>
                <w:b/>
                <w:lang w:val="en"/>
              </w:rPr>
            </w:pPr>
            <w:r w:rsidRPr="00836440">
              <w:rPr>
                <w:rFonts w:ascii="Comic Sans MS" w:hAnsi="Comic Sans MS" w:cs="Arial"/>
                <w:b/>
                <w:lang w:val="en"/>
              </w:rPr>
              <w:t>to the top of the hill</w:t>
            </w:r>
          </w:p>
          <w:p w:rsidR="00A25194" w:rsidRPr="00A25194" w:rsidRDefault="00A25194" w:rsidP="00A25194">
            <w:pPr>
              <w:ind w:firstLine="720"/>
              <w:rPr>
                <w:rFonts w:ascii="Comic Sans MS" w:hAnsi="Comic Sans MS" w:cs="Arial"/>
                <w:lang w:val="en"/>
              </w:rPr>
            </w:pPr>
          </w:p>
        </w:tc>
        <w:tc>
          <w:tcPr>
            <w:tcW w:w="3097" w:type="dxa"/>
          </w:tcPr>
          <w:p w:rsidR="005C4242" w:rsidRDefault="00BC5BCB" w:rsidP="00BC5BC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lastRenderedPageBreak/>
              <w:t>A</w:t>
            </w:r>
            <w:r w:rsidR="005C4242" w:rsidRPr="005D3F46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dult</w:t>
            </w:r>
            <w:r w:rsidR="005C4242" w:rsidRPr="005D3F46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 xml:space="preserve"> 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segment and blend these words one at a time.</w:t>
            </w:r>
          </w:p>
          <w:p w:rsidR="00BC5BCB" w:rsidRDefault="00BC5BCB" w:rsidP="00BC5BC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BC5BCB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Children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try to write each word on a piece of paper.</w:t>
            </w:r>
          </w:p>
          <w:p w:rsidR="00850F92" w:rsidRDefault="00850F92" w:rsidP="00850F92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the phase 2 sound mat to help</w:t>
            </w:r>
          </w:p>
          <w:p w:rsidR="007D3AE7" w:rsidRDefault="007D3AE7" w:rsidP="007D3AE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lastRenderedPageBreak/>
              <w:t xml:space="preserve">less    hiss   mass    mess    boss    fuss   pass    Tess    ass    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C4242" w:rsidRDefault="005C4242" w:rsidP="005C424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t>Children could use the phoneme frame to write the words on if they need to.</w:t>
            </w:r>
          </w:p>
          <w:p w:rsidR="00BC5BCB" w:rsidRDefault="00BC5BCB" w:rsidP="00BC5BC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and / or</w:t>
            </w:r>
          </w:p>
          <w:p w:rsidR="00BC5BCB" w:rsidRPr="008B460D" w:rsidRDefault="00BC5BCB" w:rsidP="00BC5BCB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play this game online on  Phonics Play</w:t>
            </w:r>
          </w:p>
          <w:p w:rsidR="00BC5BCB" w:rsidRPr="008B460D" w:rsidRDefault="00BC5BCB" w:rsidP="00BC5BCB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Buried Treasure</w:t>
            </w:r>
            <w:r w:rsidR="004036C6">
              <w:rPr>
                <w:rStyle w:val="HTMLCite"/>
                <w:rFonts w:ascii="Comic Sans MS" w:hAnsi="Comic Sans MS" w:cs="Arial"/>
                <w:color w:val="0070C0"/>
                <w:lang w:val="en"/>
              </w:rPr>
              <w:t xml:space="preserve">    phase 2</w:t>
            </w:r>
          </w:p>
          <w:p w:rsidR="00BC5BCB" w:rsidRDefault="005A3827" w:rsidP="00BC5BCB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0070C0"/>
                <w:lang w:val="en"/>
              </w:rPr>
              <w:t xml:space="preserve"> +ss</w:t>
            </w:r>
          </w:p>
          <w:p w:rsidR="005A3827" w:rsidRPr="008B460D" w:rsidRDefault="005A3827" w:rsidP="00BC5BCB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</w:p>
          <w:p w:rsidR="00013437" w:rsidRDefault="00013437" w:rsidP="0001343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Children could have a go at writing these words as the adult segments and blends them.</w:t>
            </w:r>
          </w:p>
          <w:p w:rsidR="007D3AE7" w:rsidRDefault="007D3AE7" w:rsidP="007D3AE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less    hiss   mass    mess    boss    fuss   pass    Tess    ass    </w:t>
            </w:r>
          </w:p>
          <w:p w:rsidR="00013437" w:rsidRDefault="00013437" w:rsidP="0001343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013437" w:rsidRDefault="00013437" w:rsidP="00013437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the phase 2 sound mat to help</w:t>
            </w:r>
          </w:p>
          <w:p w:rsidR="00013437" w:rsidRDefault="00013437" w:rsidP="00013437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a phoneme frame if you need to</w:t>
            </w:r>
          </w:p>
          <w:p w:rsidR="005C4242" w:rsidRDefault="00013437" w:rsidP="00BC5BCB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3B53697" wp14:editId="39FC38B1">
                  <wp:extent cx="1130618" cy="46672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18" cy="504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13A9" w:rsidRDefault="007513A9" w:rsidP="00BC5BC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7513A9" w:rsidRDefault="007513A9" w:rsidP="00BC5BC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E51642" w:rsidRDefault="00E51642" w:rsidP="00E516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the children read these captions?</w:t>
            </w:r>
          </w:p>
          <w:p w:rsidR="007513A9" w:rsidRDefault="007513A9" w:rsidP="00BC5BC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7513A9" w:rsidRPr="007D3AE7" w:rsidRDefault="007D3AE7" w:rsidP="00E51642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7D3AE7">
              <w:rPr>
                <w:rStyle w:val="HTMLCite"/>
                <w:rFonts w:ascii="Comic Sans MS" w:hAnsi="Comic Sans MS"/>
                <w:b/>
                <w:color w:val="auto"/>
              </w:rPr>
              <w:t>a big mess</w:t>
            </w:r>
          </w:p>
          <w:p w:rsidR="007D3AE7" w:rsidRPr="007D3AE7" w:rsidRDefault="007D3AE7" w:rsidP="00E51642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7D3AE7" w:rsidRPr="007D3AE7" w:rsidRDefault="007D3AE7" w:rsidP="00E51642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7D3AE7">
              <w:rPr>
                <w:rStyle w:val="HTMLCite"/>
                <w:rFonts w:ascii="Comic Sans MS" w:hAnsi="Comic Sans MS"/>
                <w:b/>
                <w:color w:val="auto"/>
              </w:rPr>
              <w:t>a big boss</w:t>
            </w:r>
          </w:p>
          <w:p w:rsidR="007D3AE7" w:rsidRPr="00991F98" w:rsidRDefault="007D3AE7" w:rsidP="00E51642">
            <w:pPr>
              <w:rPr>
                <w:rStyle w:val="HTMLCite"/>
                <w:rFonts w:ascii="Comic Sans MS" w:hAnsi="Comic Sans MS"/>
                <w:color w:val="auto"/>
              </w:rPr>
            </w:pPr>
          </w:p>
        </w:tc>
        <w:tc>
          <w:tcPr>
            <w:tcW w:w="3097" w:type="dxa"/>
          </w:tcPr>
          <w:p w:rsidR="00A25194" w:rsidRDefault="00915379" w:rsidP="00500C9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>Adult</w:t>
            </w:r>
          </w:p>
          <w:p w:rsidR="00915379" w:rsidRDefault="00915379" w:rsidP="00500C9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Say a phase 2 CVC word.  </w:t>
            </w:r>
          </w:p>
          <w:p w:rsidR="00915379" w:rsidRDefault="00915379" w:rsidP="00500C9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e.g.lap</w:t>
            </w:r>
          </w:p>
          <w:p w:rsidR="00915379" w:rsidRDefault="00915379" w:rsidP="00500C97">
            <w:pPr>
              <w:rPr>
                <w:rFonts w:ascii="Comic Sans MS" w:hAnsi="Comic Sans MS"/>
                <w:b/>
              </w:rPr>
            </w:pPr>
          </w:p>
          <w:p w:rsidR="00915379" w:rsidRDefault="00915379" w:rsidP="00500C9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 xml:space="preserve">You can segment the and use the actions we use in school.  </w:t>
            </w:r>
          </w:p>
          <w:p w:rsidR="00915379" w:rsidRDefault="00915379" w:rsidP="00500C97">
            <w:pPr>
              <w:rPr>
                <w:rFonts w:ascii="Comic Sans MS" w:hAnsi="Comic Sans MS"/>
                <w:b/>
              </w:rPr>
            </w:pPr>
          </w:p>
          <w:p w:rsidR="00915379" w:rsidRDefault="00915379" w:rsidP="00500C9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Then segment it with the child with actions.</w:t>
            </w:r>
          </w:p>
          <w:p w:rsidR="00915379" w:rsidRDefault="00915379" w:rsidP="00500C97">
            <w:pPr>
              <w:rPr>
                <w:rFonts w:ascii="Comic Sans MS" w:hAnsi="Comic Sans MS"/>
                <w:b/>
              </w:rPr>
            </w:pPr>
          </w:p>
          <w:p w:rsidR="00915379" w:rsidRPr="00915379" w:rsidRDefault="00915379" w:rsidP="00500C97">
            <w:pPr>
              <w:rPr>
                <w:rFonts w:ascii="Comic Sans MS" w:hAnsi="Comic Sans MS"/>
                <w:b/>
                <w:u w:val="single"/>
              </w:rPr>
            </w:pPr>
            <w:r w:rsidRPr="00915379">
              <w:rPr>
                <w:rFonts w:ascii="Comic Sans MS" w:hAnsi="Comic Sans MS"/>
                <w:b/>
                <w:u w:val="single"/>
              </w:rPr>
              <w:t>Child</w:t>
            </w:r>
          </w:p>
          <w:p w:rsidR="00915379" w:rsidRDefault="00915379" w:rsidP="00500C9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Write the CVC words.</w:t>
            </w:r>
          </w:p>
          <w:p w:rsidR="00915379" w:rsidRDefault="00915379" w:rsidP="00500C97">
            <w:pPr>
              <w:rPr>
                <w:rFonts w:ascii="Comic Sans MS" w:hAnsi="Comic Sans MS"/>
                <w:b/>
              </w:rPr>
            </w:pPr>
          </w:p>
          <w:p w:rsidR="00915379" w:rsidRDefault="00915379" w:rsidP="00500C9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Use the phoneme frame if you ned to.</w:t>
            </w:r>
          </w:p>
          <w:p w:rsidR="00915379" w:rsidRDefault="00915379" w:rsidP="00500C97">
            <w:pPr>
              <w:rPr>
                <w:rFonts w:ascii="Comic Sans MS" w:hAnsi="Comic Sans MS"/>
                <w:b/>
              </w:rPr>
            </w:pPr>
          </w:p>
          <w:p w:rsidR="00915379" w:rsidRDefault="00915379" w:rsidP="00500C97">
            <w:pPr>
              <w:rPr>
                <w:rFonts w:ascii="Comic Sans MS" w:hAnsi="Comic Sans MS"/>
                <w:b/>
              </w:rPr>
            </w:pPr>
          </w:p>
          <w:p w:rsidR="00915379" w:rsidRDefault="00DA153E" w:rsidP="00500C97">
            <w:pPr>
              <w:rPr>
                <w:rFonts w:ascii="Comic Sans MS" w:hAnsi="Comic Sans MS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A89BA9" wp14:editId="1D68939D">
                  <wp:extent cx="1130618" cy="46672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18" cy="504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A153E" w:rsidRDefault="00DA153E" w:rsidP="00500C97">
            <w:pPr>
              <w:rPr>
                <w:rFonts w:ascii="Comic Sans MS" w:hAnsi="Comic Sans MS"/>
                <w:b/>
              </w:rPr>
            </w:pPr>
          </w:p>
          <w:p w:rsidR="00DA153E" w:rsidRDefault="00DA153E" w:rsidP="00500C9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Here is a list of words that you could use.</w:t>
            </w:r>
          </w:p>
          <w:p w:rsidR="00DA153E" w:rsidRDefault="00DA153E" w:rsidP="00500C97">
            <w:pPr>
              <w:rPr>
                <w:rFonts w:ascii="Comic Sans MS" w:hAnsi="Comic Sans MS"/>
                <w:b/>
              </w:rPr>
            </w:pPr>
          </w:p>
          <w:p w:rsidR="00DA153E" w:rsidRDefault="00DA153E" w:rsidP="00500C9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get     cap    gap</w:t>
            </w:r>
          </w:p>
          <w:p w:rsidR="00DA153E" w:rsidRDefault="00DA153E" w:rsidP="00500C9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dog     cog     duck</w:t>
            </w:r>
          </w:p>
          <w:p w:rsidR="00DA153E" w:rsidRDefault="00DA153E" w:rsidP="00500C9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rag     hug      back</w:t>
            </w:r>
          </w:p>
          <w:p w:rsidR="00DA153E" w:rsidRDefault="00DA153E" w:rsidP="00500C97">
            <w:pPr>
              <w:rPr>
                <w:rFonts w:ascii="Comic Sans MS" w:hAnsi="Comic Sans MS"/>
                <w:b/>
              </w:rPr>
            </w:pPr>
          </w:p>
          <w:p w:rsidR="00DA153E" w:rsidRDefault="00DA153E" w:rsidP="00500C97">
            <w:pPr>
              <w:rPr>
                <w:rFonts w:ascii="Comic Sans MS" w:hAnsi="Comic Sans MS"/>
                <w:b/>
              </w:rPr>
            </w:pPr>
          </w:p>
          <w:p w:rsidR="00DA153E" w:rsidRDefault="00DA153E" w:rsidP="00500C97">
            <w:pPr>
              <w:rPr>
                <w:rFonts w:ascii="Comic Sans MS" w:hAnsi="Comic Sans MS"/>
                <w:b/>
              </w:rPr>
            </w:pPr>
          </w:p>
          <w:p w:rsidR="00DA153E" w:rsidRPr="00DA153E" w:rsidRDefault="00DA153E" w:rsidP="00500C97">
            <w:pPr>
              <w:rPr>
                <w:rFonts w:ascii="Comic Sans MS" w:hAnsi="Comic Sans MS"/>
                <w:b/>
                <w:u w:val="single"/>
              </w:rPr>
            </w:pPr>
            <w:r w:rsidRPr="00DA153E">
              <w:rPr>
                <w:rFonts w:ascii="Comic Sans MS" w:hAnsi="Comic Sans MS"/>
                <w:b/>
                <w:u w:val="single"/>
              </w:rPr>
              <w:lastRenderedPageBreak/>
              <w:t>adult</w:t>
            </w:r>
          </w:p>
          <w:p w:rsidR="00DA153E" w:rsidRDefault="00DA153E" w:rsidP="00500C97">
            <w:pPr>
              <w:rPr>
                <w:rFonts w:ascii="Comic Sans MS" w:hAnsi="Comic Sans MS"/>
                <w:b/>
              </w:rPr>
            </w:pPr>
          </w:p>
          <w:p w:rsidR="00DA153E" w:rsidRPr="00DA153E" w:rsidRDefault="00DA153E" w:rsidP="00500C97">
            <w:pPr>
              <w:rPr>
                <w:rFonts w:ascii="Comic Sans MS" w:hAnsi="Comic Sans MS"/>
              </w:rPr>
            </w:pPr>
            <w:r w:rsidRPr="00DA153E">
              <w:rPr>
                <w:rFonts w:ascii="Comic Sans MS" w:hAnsi="Comic Sans MS"/>
              </w:rPr>
              <w:t>Write these captions on a piece of paper</w:t>
            </w:r>
          </w:p>
          <w:p w:rsidR="00DA153E" w:rsidRDefault="00DA153E" w:rsidP="00500C97">
            <w:pPr>
              <w:rPr>
                <w:rFonts w:ascii="Comic Sans MS" w:hAnsi="Comic Sans MS"/>
                <w:b/>
              </w:rPr>
            </w:pPr>
          </w:p>
          <w:p w:rsidR="00DA153E" w:rsidRPr="00DA153E" w:rsidRDefault="00DA153E" w:rsidP="00500C97">
            <w:pPr>
              <w:rPr>
                <w:rFonts w:ascii="Comic Sans MS" w:hAnsi="Comic Sans MS"/>
                <w:b/>
              </w:rPr>
            </w:pPr>
            <w:r w:rsidRPr="00DA153E">
              <w:rPr>
                <w:rFonts w:ascii="Comic Sans MS" w:hAnsi="Comic Sans MS"/>
                <w:b/>
              </w:rPr>
              <w:t>a hot hob</w:t>
            </w:r>
          </w:p>
          <w:p w:rsidR="00DA153E" w:rsidRPr="00DA153E" w:rsidRDefault="00DA153E" w:rsidP="00500C97">
            <w:pPr>
              <w:rPr>
                <w:rFonts w:ascii="Comic Sans MS" w:hAnsi="Comic Sans MS"/>
                <w:b/>
              </w:rPr>
            </w:pPr>
          </w:p>
          <w:p w:rsidR="00DA153E" w:rsidRPr="00DA153E" w:rsidRDefault="00DA153E" w:rsidP="00500C97">
            <w:pPr>
              <w:rPr>
                <w:rFonts w:ascii="Comic Sans MS" w:hAnsi="Comic Sans MS"/>
                <w:b/>
              </w:rPr>
            </w:pPr>
            <w:r w:rsidRPr="00DA153E">
              <w:rPr>
                <w:rFonts w:ascii="Comic Sans MS" w:hAnsi="Comic Sans MS"/>
                <w:b/>
              </w:rPr>
              <w:t>no lid on the pan</w:t>
            </w:r>
          </w:p>
          <w:p w:rsidR="00DA153E" w:rsidRDefault="00DA153E" w:rsidP="00500C97">
            <w:pPr>
              <w:rPr>
                <w:rFonts w:ascii="Comic Sans MS" w:hAnsi="Comic Sans MS"/>
                <w:b/>
              </w:rPr>
            </w:pPr>
          </w:p>
          <w:p w:rsidR="00DA153E" w:rsidRPr="00DA153E" w:rsidRDefault="00DA153E" w:rsidP="00500C97">
            <w:pPr>
              <w:rPr>
                <w:rFonts w:ascii="Comic Sans MS" w:hAnsi="Comic Sans MS"/>
                <w:b/>
                <w:u w:val="single"/>
              </w:rPr>
            </w:pPr>
            <w:r w:rsidRPr="00DA153E">
              <w:rPr>
                <w:rFonts w:ascii="Comic Sans MS" w:hAnsi="Comic Sans MS"/>
                <w:b/>
                <w:u w:val="single"/>
              </w:rPr>
              <w:t>child</w:t>
            </w:r>
          </w:p>
          <w:p w:rsidR="00DA153E" w:rsidRPr="00A25194" w:rsidRDefault="00DA153E" w:rsidP="00500C97">
            <w:pPr>
              <w:rPr>
                <w:rFonts w:ascii="Comic Sans MS" w:hAnsi="Comic Sans MS"/>
                <w:b/>
              </w:rPr>
            </w:pPr>
            <w:r w:rsidRPr="00DA153E">
              <w:rPr>
                <w:rFonts w:ascii="Comic Sans MS" w:hAnsi="Comic Sans MS"/>
              </w:rPr>
              <w:t>Read the captions segment and blend with actions to help</w:t>
            </w:r>
            <w:r>
              <w:rPr>
                <w:rFonts w:ascii="Comic Sans MS" w:hAnsi="Comic Sans MS"/>
                <w:b/>
              </w:rPr>
              <w:t>.</w:t>
            </w:r>
          </w:p>
        </w:tc>
        <w:tc>
          <w:tcPr>
            <w:tcW w:w="3097" w:type="dxa"/>
          </w:tcPr>
          <w:p w:rsidR="00743CB9" w:rsidRDefault="00743CB9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Adult</w:t>
            </w:r>
          </w:p>
          <w:p w:rsidR="00743CB9" w:rsidRDefault="00743CB9" w:rsidP="00020ED7">
            <w:pPr>
              <w:rPr>
                <w:rFonts w:ascii="Comic Sans MS" w:hAnsi="Comic Sans MS"/>
              </w:rPr>
            </w:pPr>
          </w:p>
          <w:p w:rsidR="00743CB9" w:rsidRDefault="00743CB9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Show the children the phase 2 tricky words.</w:t>
            </w:r>
          </w:p>
          <w:p w:rsidR="00743CB9" w:rsidRDefault="00743CB9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See below.</w:t>
            </w:r>
          </w:p>
          <w:p w:rsidR="00743CB9" w:rsidRDefault="00743CB9" w:rsidP="00020ED7">
            <w:pPr>
              <w:rPr>
                <w:rFonts w:ascii="Comic Sans MS" w:hAnsi="Comic Sans MS"/>
              </w:rPr>
            </w:pPr>
          </w:p>
          <w:p w:rsidR="00176D00" w:rsidRDefault="00176D00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Use an online timer /egg timer</w:t>
            </w:r>
          </w:p>
          <w:p w:rsidR="00176D00" w:rsidRDefault="00176D00" w:rsidP="00020ED7">
            <w:pPr>
              <w:rPr>
                <w:rFonts w:ascii="Comic Sans MS" w:hAnsi="Comic Sans MS"/>
              </w:rPr>
            </w:pPr>
          </w:p>
          <w:p w:rsidR="007F568F" w:rsidRDefault="00743CB9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 many tricky words can the child</w:t>
            </w:r>
            <w:r w:rsidR="00020ED7" w:rsidRPr="00991F98">
              <w:rPr>
                <w:rFonts w:ascii="Comic Sans MS" w:hAnsi="Comic Sans MS"/>
              </w:rPr>
              <w:t xml:space="preserve"> read in a minute?</w:t>
            </w:r>
          </w:p>
          <w:p w:rsidR="00176D00" w:rsidRDefault="00176D00" w:rsidP="00020ED7">
            <w:pPr>
              <w:rPr>
                <w:rFonts w:ascii="Comic Sans MS" w:hAnsi="Comic Sans MS"/>
              </w:rPr>
            </w:pPr>
          </w:p>
          <w:p w:rsidR="00176D00" w:rsidRPr="00991F98" w:rsidRDefault="00AA6780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you beat last weeks score?</w:t>
            </w:r>
          </w:p>
        </w:tc>
      </w:tr>
    </w:tbl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174DF2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42322F52" wp14:editId="1A4E3F66">
            <wp:extent cx="8972550" cy="47910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972550" cy="479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7BF9" w:rsidRDefault="00BF7BF9" w:rsidP="00793E99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380"/>
        <w:gridCol w:w="4318"/>
        <w:gridCol w:w="4291"/>
      </w:tblGrid>
      <w:tr w:rsidR="00F5564B" w:rsidRPr="00F06FFF" w:rsidTr="00F5564B">
        <w:trPr>
          <w:trHeight w:val="489"/>
        </w:trPr>
        <w:tc>
          <w:tcPr>
            <w:tcW w:w="12989" w:type="dxa"/>
            <w:gridSpan w:val="3"/>
          </w:tcPr>
          <w:p w:rsidR="00F5564B" w:rsidRDefault="00F5564B" w:rsidP="00046505">
            <w:pPr>
              <w:pStyle w:val="ListParagraph"/>
              <w:tabs>
                <w:tab w:val="left" w:pos="1515"/>
              </w:tabs>
              <w:ind w:left="0"/>
              <w:jc w:val="center"/>
              <w:rPr>
                <w:rFonts w:ascii="SassoonPrimary" w:hAnsi="SassoonPrimary"/>
                <w:b/>
                <w:sz w:val="40"/>
                <w:szCs w:val="40"/>
                <w:u w:val="single"/>
              </w:rPr>
            </w:pPr>
            <w:r w:rsidRPr="00F06FFF">
              <w:rPr>
                <w:rFonts w:ascii="SassoonPrimary" w:hAnsi="SassoonPrimary"/>
                <w:b/>
                <w:sz w:val="40"/>
                <w:szCs w:val="40"/>
                <w:u w:val="single"/>
              </w:rPr>
              <w:lastRenderedPageBreak/>
              <w:t>Pre phase 2 words</w:t>
            </w:r>
          </w:p>
          <w:p w:rsidR="00245BCA" w:rsidRPr="00F06FFF" w:rsidRDefault="00245BCA" w:rsidP="00046505">
            <w:pPr>
              <w:pStyle w:val="ListParagraph"/>
              <w:tabs>
                <w:tab w:val="left" w:pos="1515"/>
              </w:tabs>
              <w:ind w:left="0"/>
              <w:jc w:val="center"/>
              <w:rPr>
                <w:rFonts w:ascii="SassoonPrimary" w:hAnsi="SassoonPrimary"/>
                <w:b/>
                <w:color w:val="00B050"/>
                <w:sz w:val="40"/>
                <w:szCs w:val="40"/>
                <w:u w:val="single"/>
              </w:rPr>
            </w:pPr>
          </w:p>
        </w:tc>
      </w:tr>
      <w:tr w:rsidR="00F5564B" w:rsidRPr="00F06FFF" w:rsidTr="00F5564B">
        <w:trPr>
          <w:trHeight w:val="1184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in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it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is</w:t>
            </w:r>
          </w:p>
        </w:tc>
      </w:tr>
      <w:tr w:rsidR="00F5564B" w:rsidRPr="00F06FFF" w:rsidTr="00F5564B">
        <w:trPr>
          <w:trHeight w:val="1184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on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up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of</w:t>
            </w:r>
          </w:p>
        </w:tc>
      </w:tr>
      <w:tr w:rsidR="00F5564B" w:rsidRPr="00F06FFF" w:rsidTr="00F5564B">
        <w:trPr>
          <w:trHeight w:val="1158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am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as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us</w:t>
            </w:r>
          </w:p>
        </w:tc>
      </w:tr>
    </w:tbl>
    <w:p w:rsidR="00F5564B" w:rsidRDefault="00F5564B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14330" w:type="dxa"/>
        <w:tblLook w:val="04A0" w:firstRow="1" w:lastRow="0" w:firstColumn="1" w:lastColumn="0" w:noHBand="0" w:noVBand="1"/>
      </w:tblPr>
      <w:tblGrid>
        <w:gridCol w:w="4776"/>
        <w:gridCol w:w="4776"/>
        <w:gridCol w:w="4778"/>
      </w:tblGrid>
      <w:tr w:rsidR="00AE00E0" w:rsidTr="00AE00E0">
        <w:trPr>
          <w:trHeight w:val="1388"/>
        </w:trPr>
        <w:tc>
          <w:tcPr>
            <w:tcW w:w="14330" w:type="dxa"/>
            <w:gridSpan w:val="3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b/>
                <w:sz w:val="40"/>
                <w:szCs w:val="40"/>
                <w:u w:val="single"/>
              </w:rPr>
            </w:pPr>
            <w:r w:rsidRPr="00F06FFF">
              <w:rPr>
                <w:rFonts w:ascii="SassoonPrimary" w:hAnsi="SassoonPrimary"/>
                <w:b/>
                <w:sz w:val="40"/>
                <w:szCs w:val="40"/>
                <w:u w:val="single"/>
              </w:rPr>
              <w:lastRenderedPageBreak/>
              <w:t>Phase 2 tricky words</w:t>
            </w:r>
          </w:p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40"/>
                <w:szCs w:val="40"/>
                <w:u w:val="single"/>
              </w:rPr>
            </w:pP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no</w:t>
            </w: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the</w:t>
            </w: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into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go</w:t>
            </w: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</w:pPr>
            <w:r w:rsidRPr="00F06FFF">
              <w:rPr>
                <w:rFonts w:ascii="SassoonPrimary" w:hAnsi="SassoonPrimary"/>
                <w:sz w:val="96"/>
                <w:szCs w:val="96"/>
              </w:rPr>
              <w:t>to</w:t>
            </w: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</w:pPr>
            <w:r w:rsidRPr="00F06FFF">
              <w:rPr>
                <w:rFonts w:ascii="SassoonPrimary" w:hAnsi="SassoonPrimary"/>
                <w:color w:val="00B0F0"/>
                <w:sz w:val="96"/>
                <w:szCs w:val="96"/>
              </w:rPr>
              <w:t>and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</w:pP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</w:pPr>
          </w:p>
        </w:tc>
      </w:tr>
    </w:tbl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P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b/>
          <w:sz w:val="40"/>
          <w:szCs w:val="40"/>
          <w:u w:val="single"/>
        </w:rPr>
      </w:pPr>
      <w:r w:rsidRPr="001732FA">
        <w:rPr>
          <w:rFonts w:ascii="Comic Sans MS" w:hAnsi="Comic Sans MS"/>
          <w:b/>
          <w:sz w:val="40"/>
          <w:szCs w:val="40"/>
          <w:u w:val="single"/>
        </w:rPr>
        <w:lastRenderedPageBreak/>
        <w:t>Phoneme frames</w:t>
      </w: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34642C6C" wp14:editId="798AC8E3">
            <wp:extent cx="4286250" cy="1769383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39516" cy="1873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    </w:t>
      </w: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5C9AFC2" wp14:editId="65687353">
            <wp:extent cx="4352925" cy="198625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06123" cy="2010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32FA" w:rsidRPr="00CB2A60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sectPr w:rsidR="001732FA" w:rsidRPr="00CB2A60" w:rsidSect="00233A72">
      <w:headerReference w:type="default" r:id="rId11"/>
      <w:foot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5379" w:rsidRDefault="00915379" w:rsidP="00233A72">
      <w:pPr>
        <w:spacing w:after="0" w:line="240" w:lineRule="auto"/>
      </w:pPr>
      <w:r>
        <w:separator/>
      </w:r>
    </w:p>
  </w:endnote>
  <w:endnote w:type="continuationSeparator" w:id="0">
    <w:p w:rsidR="00915379" w:rsidRDefault="00915379" w:rsidP="00233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942692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5379" w:rsidRDefault="0091537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0FD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15379" w:rsidRDefault="0091537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5379" w:rsidRDefault="00915379" w:rsidP="00233A72">
      <w:pPr>
        <w:spacing w:after="0" w:line="240" w:lineRule="auto"/>
      </w:pPr>
      <w:r>
        <w:separator/>
      </w:r>
    </w:p>
  </w:footnote>
  <w:footnote w:type="continuationSeparator" w:id="0">
    <w:p w:rsidR="00915379" w:rsidRDefault="00915379" w:rsidP="00233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379" w:rsidRPr="00233A72" w:rsidRDefault="00915379" w:rsidP="00233A72">
    <w:pPr>
      <w:jc w:val="center"/>
      <w:rPr>
        <w:rFonts w:ascii="Comic Sans MS" w:hAnsi="Comic Sans MS"/>
        <w:u w:val="single"/>
      </w:rPr>
    </w:pPr>
    <w:r>
      <w:rPr>
        <w:rFonts w:ascii="Comic Sans MS" w:hAnsi="Comic Sans MS"/>
        <w:u w:val="single"/>
      </w:rPr>
      <w:t>Wk Beginning 4</w:t>
    </w:r>
    <w:r w:rsidRPr="00C05B91">
      <w:rPr>
        <w:rFonts w:ascii="Comic Sans MS" w:hAnsi="Comic Sans MS"/>
        <w:u w:val="single"/>
        <w:vertAlign w:val="superscript"/>
      </w:rPr>
      <w:t>th</w:t>
    </w:r>
    <w:r>
      <w:rPr>
        <w:rFonts w:ascii="Comic Sans MS" w:hAnsi="Comic Sans MS"/>
        <w:u w:val="single"/>
      </w:rPr>
      <w:t xml:space="preserve"> May 2020</w:t>
    </w:r>
  </w:p>
  <w:p w:rsidR="00915379" w:rsidRPr="00233A72" w:rsidRDefault="00915379" w:rsidP="00233A72">
    <w:pPr>
      <w:jc w:val="center"/>
      <w:rPr>
        <w:rFonts w:ascii="Comic Sans MS" w:hAnsi="Comic Sans MS"/>
        <w:u w:val="single"/>
      </w:rPr>
    </w:pPr>
    <w:r>
      <w:rPr>
        <w:rFonts w:ascii="Comic Sans MS" w:hAnsi="Comic Sans MS"/>
        <w:u w:val="single"/>
      </w:rPr>
      <w:t>Mrs Treasure’s Phonics Group - Phase 2</w:t>
    </w:r>
  </w:p>
  <w:p w:rsidR="00915379" w:rsidRDefault="00915379">
    <w:pPr>
      <w:pStyle w:val="Header"/>
    </w:pPr>
  </w:p>
  <w:p w:rsidR="00915379" w:rsidRDefault="0091537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1166B"/>
    <w:rsid w:val="00013437"/>
    <w:rsid w:val="00020ED7"/>
    <w:rsid w:val="000250A4"/>
    <w:rsid w:val="00041D97"/>
    <w:rsid w:val="00046505"/>
    <w:rsid w:val="000A445E"/>
    <w:rsid w:val="0010285B"/>
    <w:rsid w:val="00130238"/>
    <w:rsid w:val="00152F56"/>
    <w:rsid w:val="001611FE"/>
    <w:rsid w:val="001706CE"/>
    <w:rsid w:val="00171D4E"/>
    <w:rsid w:val="001732FA"/>
    <w:rsid w:val="00174DF2"/>
    <w:rsid w:val="00176D00"/>
    <w:rsid w:val="001C239A"/>
    <w:rsid w:val="001C33FB"/>
    <w:rsid w:val="001E7AED"/>
    <w:rsid w:val="00212663"/>
    <w:rsid w:val="00214757"/>
    <w:rsid w:val="002275B1"/>
    <w:rsid w:val="00233A72"/>
    <w:rsid w:val="0023642D"/>
    <w:rsid w:val="00245BCA"/>
    <w:rsid w:val="00255F7C"/>
    <w:rsid w:val="00262CD1"/>
    <w:rsid w:val="00282A5C"/>
    <w:rsid w:val="002A6D64"/>
    <w:rsid w:val="002F71FF"/>
    <w:rsid w:val="00340DA4"/>
    <w:rsid w:val="0034662D"/>
    <w:rsid w:val="0036607B"/>
    <w:rsid w:val="003B221E"/>
    <w:rsid w:val="003E6F8F"/>
    <w:rsid w:val="004036C6"/>
    <w:rsid w:val="0043184D"/>
    <w:rsid w:val="00437811"/>
    <w:rsid w:val="00442908"/>
    <w:rsid w:val="004641A1"/>
    <w:rsid w:val="00467C56"/>
    <w:rsid w:val="00480F4D"/>
    <w:rsid w:val="0048307C"/>
    <w:rsid w:val="004912DC"/>
    <w:rsid w:val="004E3DA6"/>
    <w:rsid w:val="004E552F"/>
    <w:rsid w:val="00500C97"/>
    <w:rsid w:val="00510ED2"/>
    <w:rsid w:val="00512957"/>
    <w:rsid w:val="00522D50"/>
    <w:rsid w:val="00551FEA"/>
    <w:rsid w:val="00564B6B"/>
    <w:rsid w:val="00566A8C"/>
    <w:rsid w:val="00570DA8"/>
    <w:rsid w:val="005A3827"/>
    <w:rsid w:val="005C4242"/>
    <w:rsid w:val="005D3F46"/>
    <w:rsid w:val="005E52CD"/>
    <w:rsid w:val="005E758F"/>
    <w:rsid w:val="006862D3"/>
    <w:rsid w:val="006F24DE"/>
    <w:rsid w:val="006F363C"/>
    <w:rsid w:val="0071588E"/>
    <w:rsid w:val="00743CB9"/>
    <w:rsid w:val="00745D09"/>
    <w:rsid w:val="007513A9"/>
    <w:rsid w:val="007549AE"/>
    <w:rsid w:val="00770A27"/>
    <w:rsid w:val="007775D5"/>
    <w:rsid w:val="00793E99"/>
    <w:rsid w:val="007B177D"/>
    <w:rsid w:val="007B4BB9"/>
    <w:rsid w:val="007C5C8C"/>
    <w:rsid w:val="007C7F81"/>
    <w:rsid w:val="007D1173"/>
    <w:rsid w:val="007D3AE7"/>
    <w:rsid w:val="007D42ED"/>
    <w:rsid w:val="007E6587"/>
    <w:rsid w:val="007F568F"/>
    <w:rsid w:val="00823236"/>
    <w:rsid w:val="00836440"/>
    <w:rsid w:val="00850F92"/>
    <w:rsid w:val="008B2D55"/>
    <w:rsid w:val="008B460D"/>
    <w:rsid w:val="008D5FD1"/>
    <w:rsid w:val="00915379"/>
    <w:rsid w:val="00921BD8"/>
    <w:rsid w:val="00922F2B"/>
    <w:rsid w:val="009329C6"/>
    <w:rsid w:val="00950997"/>
    <w:rsid w:val="00973E2A"/>
    <w:rsid w:val="00991F98"/>
    <w:rsid w:val="009A0AB1"/>
    <w:rsid w:val="009A7F7A"/>
    <w:rsid w:val="009B5115"/>
    <w:rsid w:val="009B79D5"/>
    <w:rsid w:val="009E65BB"/>
    <w:rsid w:val="009F0490"/>
    <w:rsid w:val="00A00B71"/>
    <w:rsid w:val="00A25194"/>
    <w:rsid w:val="00A33886"/>
    <w:rsid w:val="00A4187E"/>
    <w:rsid w:val="00A46F5E"/>
    <w:rsid w:val="00A6344A"/>
    <w:rsid w:val="00A9679A"/>
    <w:rsid w:val="00AA3C3A"/>
    <w:rsid w:val="00AA6780"/>
    <w:rsid w:val="00AD6557"/>
    <w:rsid w:val="00AE00E0"/>
    <w:rsid w:val="00AF321C"/>
    <w:rsid w:val="00B017D1"/>
    <w:rsid w:val="00BC5BCB"/>
    <w:rsid w:val="00BD2F87"/>
    <w:rsid w:val="00BF5CC2"/>
    <w:rsid w:val="00BF7BF9"/>
    <w:rsid w:val="00C05B91"/>
    <w:rsid w:val="00C9771D"/>
    <w:rsid w:val="00CB2A60"/>
    <w:rsid w:val="00CC5690"/>
    <w:rsid w:val="00CD6A53"/>
    <w:rsid w:val="00D02681"/>
    <w:rsid w:val="00D4688A"/>
    <w:rsid w:val="00D95EC4"/>
    <w:rsid w:val="00D96BDC"/>
    <w:rsid w:val="00DA153E"/>
    <w:rsid w:val="00DF1FE3"/>
    <w:rsid w:val="00DF791D"/>
    <w:rsid w:val="00E16D54"/>
    <w:rsid w:val="00E51642"/>
    <w:rsid w:val="00EB1DE7"/>
    <w:rsid w:val="00EB3D79"/>
    <w:rsid w:val="00EC38FE"/>
    <w:rsid w:val="00ED5328"/>
    <w:rsid w:val="00EE0FDB"/>
    <w:rsid w:val="00EF0A9B"/>
    <w:rsid w:val="00F20B50"/>
    <w:rsid w:val="00F3504D"/>
    <w:rsid w:val="00F5564B"/>
    <w:rsid w:val="00F85868"/>
    <w:rsid w:val="00FC2D37"/>
    <w:rsid w:val="00FD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C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E52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A72"/>
  </w:style>
  <w:style w:type="paragraph" w:styleId="Footer">
    <w:name w:val="footer"/>
    <w:basedOn w:val="Normal"/>
    <w:link w:val="Foot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A72"/>
  </w:style>
  <w:style w:type="table" w:styleId="TableGrid">
    <w:name w:val="Table Grid"/>
    <w:basedOn w:val="TableNormal"/>
    <w:uiPriority w:val="39"/>
    <w:rsid w:val="00233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56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1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winkl.co.uk/resource/t-l-53375-phase-two-phonemes-set-5-ss-video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winkl.co.uk/resource/t-l-53374-phase-two-phonemes-set-5-ll-video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ng.com/search?q=tricky+words+song+phase+2&amp;form=EDNTHT&amp;mkt=en-gb&amp;httpsmsn=1&amp;msnews=1&amp;plvar=0&amp;refig=40eadad2dbc34571a3ab30ad92f94c13&amp;sp=5&amp;qs=SC&amp;pq=tricky+words+sou&amp;sk=PRES1SC3AS1&amp;sc=8-16&amp;cvid=40eadad2dbc34571a3ab30ad92f94c13&amp;cc=GB&amp;setlang=en-US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E08E44C5</Template>
  <TotalTime>1</TotalTime>
  <Pages>10</Pages>
  <Words>1095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7329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K.Treasure</cp:lastModifiedBy>
  <cp:revision>2</cp:revision>
  <dcterms:created xsi:type="dcterms:W3CDTF">2020-05-03T11:07:00Z</dcterms:created>
  <dcterms:modified xsi:type="dcterms:W3CDTF">2020-05-03T11:07:00Z</dcterms:modified>
</cp:coreProperties>
</file>