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5F1FC6" w:rsidRPr="00020ED7" w:rsidTr="005F1FC6">
        <w:trPr>
          <w:trHeight w:val="646"/>
        </w:trPr>
        <w:tc>
          <w:tcPr>
            <w:tcW w:w="3096" w:type="dxa"/>
            <w:vAlign w:val="center"/>
          </w:tcPr>
          <w:p w:rsidR="005F1FC6" w:rsidRDefault="00750128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UR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  <w:vAlign w:val="center"/>
          </w:tcPr>
          <w:p w:rsidR="005F1FC6" w:rsidRDefault="00750128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OW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</w:tcPr>
          <w:p w:rsidR="005F1FC6" w:rsidRPr="00020ED7" w:rsidRDefault="00750128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OI</w:t>
            </w:r>
          </w:p>
        </w:tc>
        <w:tc>
          <w:tcPr>
            <w:tcW w:w="3097" w:type="dxa"/>
          </w:tcPr>
          <w:p w:rsidR="005F1FC6" w:rsidRPr="00020ED7" w:rsidRDefault="00750128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EAR</w:t>
            </w: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5F1FC6" w:rsidRPr="00020ED7" w:rsidTr="00FE4AA8">
        <w:trPr>
          <w:trHeight w:val="1837"/>
        </w:trPr>
        <w:tc>
          <w:tcPr>
            <w:tcW w:w="3096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5F1FC6" w:rsidRPr="00020ED7" w:rsidRDefault="00750128" w:rsidP="005F1FC6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5F1FC6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5F1FC6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5F1FC6" w:rsidRPr="00020ED7" w:rsidRDefault="00750128" w:rsidP="005F1FC6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5F1FC6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Pr="00EF7B50" w:rsidRDefault="005F1FC6" w:rsidP="005F1FC6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UR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BD742C" w:rsidP="005F1FC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  <w:vAlign w:val="center"/>
          </w:tcPr>
          <w:p w:rsidR="005F1FC6" w:rsidRPr="00EF7B50" w:rsidRDefault="005F1FC6" w:rsidP="005F1FC6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/OW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sound’ on YouTube</w:t>
            </w:r>
          </w:p>
          <w:p w:rsidR="005F1FC6" w:rsidRPr="00EF7B50" w:rsidRDefault="00BD742C" w:rsidP="005F1FC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‘Geraldine the Gi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raffe learns the /OI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dine the Giraffe learns the /EAR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5F1FC6" w:rsidRPr="00750128" w:rsidRDefault="00750128" w:rsidP="005F1FC6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Trigraph – 3</w:t>
            </w:r>
            <w:r w:rsidR="00BD742C"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 xml:space="preserve"> letters 1 sound</w:t>
            </w: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Words Phase 2/3 –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 xml:space="preserve">Play game on Phonics Play 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 Trucks</w:t>
            </w: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ting some words that have the 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UR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BD742C" w:rsidRPr="00EF7B50" w:rsidRDefault="0075012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Burn, surf, turf, burst, curl, church, turnip.</w:t>
            </w:r>
          </w:p>
          <w:p w:rsidR="005F1FC6" w:rsidRP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D30498" w:rsidRDefault="00750128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surf can curl.</w:t>
            </w:r>
          </w:p>
          <w:p w:rsidR="00D30498" w:rsidRPr="00EF7B50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5F1FC6" w:rsidRPr="00EF7B50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ting some words that have the OW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5F1FC6" w:rsidRDefault="0075012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Cow, brown, owl, crown, town, clown, flower, shower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, </w:t>
            </w:r>
          </w:p>
          <w:p w:rsidR="005F1FC6" w:rsidRPr="00D30498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Now choose a word and write a </w:t>
            </w:r>
            <w:r w:rsidRP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sentence e.g.</w:t>
            </w:r>
          </w:p>
          <w:p w:rsidR="00D30498" w:rsidRDefault="00750128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clown has a crown.</w:t>
            </w:r>
          </w:p>
          <w:p w:rsidR="00D30498" w:rsidRDefault="00D3049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  <w:p w:rsidR="00750128" w:rsidRPr="00EF7B50" w:rsidRDefault="0075012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words-</w:t>
            </w:r>
          </w:p>
          <w:p w:rsidR="00BD742C" w:rsidRDefault="0075012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Coin, soil, foil, coil, oil, spoil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5F1FC6" w:rsidRPr="00EF7B50" w:rsidRDefault="00750128" w:rsidP="0075012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coin is in the foil.</w:t>
            </w:r>
          </w:p>
        </w:tc>
        <w:tc>
          <w:tcPr>
            <w:tcW w:w="3097" w:type="dxa"/>
          </w:tcPr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on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some paper.</w:t>
            </w:r>
          </w:p>
          <w:p w:rsidR="00BD742C" w:rsidRPr="00EF7B50" w:rsidRDefault="0075012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Ear, fear, spear, hear, near.</w:t>
            </w:r>
          </w:p>
          <w:p w:rsidR="005F1FC6" w:rsidRDefault="005F1FC6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Cut them up and get the children to put them back together.</w:t>
            </w:r>
          </w:p>
          <w:p w:rsidR="005F1FC6" w:rsidRPr="00750128" w:rsidRDefault="005F1FC6" w:rsidP="00D30498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</w:t>
            </w:r>
            <w:r w:rsid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 word and write a </w:t>
            </w:r>
            <w:r w:rsidR="00D30498" w:rsidRPr="0075012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sentence e.g.</w:t>
            </w:r>
          </w:p>
          <w:p w:rsidR="005F1FC6" w:rsidRPr="00EF7B50" w:rsidRDefault="00750128" w:rsidP="00D3049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75012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I can hear.</w:t>
            </w:r>
          </w:p>
        </w:tc>
        <w:tc>
          <w:tcPr>
            <w:tcW w:w="3097" w:type="dxa"/>
          </w:tcPr>
          <w:p w:rsidR="005F1FC6" w:rsidRPr="00EF7B50" w:rsidRDefault="005F1FC6" w:rsidP="00D30498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Matching pairs Write some of tricky words on paper (duplicate).</w:t>
            </w:r>
          </w:p>
          <w:p w:rsidR="005F1FC6" w:rsidRPr="00EF7B50" w:rsidRDefault="005F1FC6" w:rsidP="00D3049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Put them face down on the table and play the matching pair game.</w:t>
            </w:r>
          </w:p>
        </w:tc>
      </w:tr>
      <w:tr w:rsidR="005F1FC6" w:rsidRPr="00020ED7" w:rsidTr="00FE4AA8">
        <w:trPr>
          <w:trHeight w:val="348"/>
        </w:trPr>
        <w:tc>
          <w:tcPr>
            <w:tcW w:w="3096" w:type="dxa"/>
            <w:vAlign w:val="center"/>
          </w:tcPr>
          <w:p w:rsidR="005F1FC6" w:rsidRDefault="00BD742C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Play the 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UR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5F1FC6" w:rsidRDefault="00750128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OW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D30498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Play the 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OI</w:t>
            </w:r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 w:rsidR="005F1FC6"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</w:t>
            </w:r>
            <w:r w:rsidR="0075012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EA</w:t>
            </w:r>
            <w:bookmarkStart w:id="0" w:name="_GoBack"/>
            <w:bookmarkEnd w:id="0"/>
            <w:r w:rsidR="00BD742C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R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 Education City- Free Trial</w:t>
            </w:r>
          </w:p>
          <w:p w:rsidR="005F1FC6" w:rsidRPr="00EF7B50" w:rsidRDefault="005F1FC6" w:rsidP="005F1FC6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5F1FC6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tricky word gam</w:t>
            </w:r>
            <w:r w:rsidR="00D30498">
              <w:rPr>
                <w:rFonts w:ascii="Comic Sans MS" w:hAnsi="Comic Sans MS"/>
                <w:sz w:val="20"/>
                <w:szCs w:val="20"/>
              </w:rPr>
              <w:t>e on Education City- Free Trial</w:t>
            </w:r>
          </w:p>
          <w:p w:rsidR="005F1FC6" w:rsidRPr="00EF7B50" w:rsidRDefault="005F1FC6" w:rsidP="005F1FC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74BA1" w:rsidRDefault="00E74BA1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</w:p>
    <w:p w:rsidR="00750128" w:rsidRDefault="00750128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</w:p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FC6" w:rsidRDefault="005F1FC6" w:rsidP="00233A72">
      <w:pPr>
        <w:spacing w:after="0" w:line="240" w:lineRule="auto"/>
      </w:pPr>
      <w:r>
        <w:separator/>
      </w:r>
    </w:p>
  </w:endnote>
  <w:end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FC6" w:rsidRDefault="005F1FC6" w:rsidP="00233A72">
      <w:pPr>
        <w:spacing w:after="0" w:line="240" w:lineRule="auto"/>
      </w:pPr>
      <w:r>
        <w:separator/>
      </w:r>
    </w:p>
  </w:footnote>
  <w:foot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750128">
      <w:rPr>
        <w:rFonts w:ascii="Comic Sans MS" w:hAnsi="Comic Sans MS"/>
        <w:u w:val="single"/>
      </w:rPr>
      <w:t>04.05</w:t>
    </w:r>
    <w:r>
      <w:rPr>
        <w:rFonts w:ascii="Comic Sans MS" w:hAnsi="Comic Sans MS"/>
        <w:u w:val="single"/>
      </w:rPr>
      <w:t>.20</w:t>
    </w:r>
  </w:p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5F1FC6" w:rsidRDefault="005F1FC6">
    <w:pPr>
      <w:pStyle w:val="Header"/>
    </w:pPr>
  </w:p>
  <w:p w:rsidR="005F1FC6" w:rsidRDefault="005F1F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1A29D9"/>
    <w:rsid w:val="00214757"/>
    <w:rsid w:val="002275B1"/>
    <w:rsid w:val="00233A72"/>
    <w:rsid w:val="00282A5C"/>
    <w:rsid w:val="002F71FF"/>
    <w:rsid w:val="003B221E"/>
    <w:rsid w:val="003E6F8F"/>
    <w:rsid w:val="003F7E0A"/>
    <w:rsid w:val="004972CC"/>
    <w:rsid w:val="004E552F"/>
    <w:rsid w:val="00510ED2"/>
    <w:rsid w:val="005E52CD"/>
    <w:rsid w:val="005F1FC6"/>
    <w:rsid w:val="006F363C"/>
    <w:rsid w:val="00750128"/>
    <w:rsid w:val="00770A27"/>
    <w:rsid w:val="00793E99"/>
    <w:rsid w:val="007D1173"/>
    <w:rsid w:val="007F568F"/>
    <w:rsid w:val="008B2D55"/>
    <w:rsid w:val="009B79D5"/>
    <w:rsid w:val="00BD2F87"/>
    <w:rsid w:val="00BD742C"/>
    <w:rsid w:val="00CB2A60"/>
    <w:rsid w:val="00CC5690"/>
    <w:rsid w:val="00CD6A53"/>
    <w:rsid w:val="00D30498"/>
    <w:rsid w:val="00E74BA1"/>
    <w:rsid w:val="00EB3D79"/>
    <w:rsid w:val="00EF7B50"/>
    <w:rsid w:val="00F20B50"/>
    <w:rsid w:val="00F3504D"/>
    <w:rsid w:val="00FE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D608B16C</Template>
  <TotalTime>1</TotalTime>
  <Pages>3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2020-05-04T00:34:00Z</dcterms:created>
  <dcterms:modified xsi:type="dcterms:W3CDTF">2020-05-04T00:34:00Z</dcterms:modified>
</cp:coreProperties>
</file>