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5F1FC6" w:rsidRPr="00020ED7" w:rsidTr="005F1FC6">
        <w:trPr>
          <w:trHeight w:val="646"/>
        </w:trPr>
        <w:tc>
          <w:tcPr>
            <w:tcW w:w="3096" w:type="dxa"/>
            <w:vAlign w:val="center"/>
          </w:tcPr>
          <w:p w:rsidR="005F1FC6" w:rsidRDefault="00BD742C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OA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  <w:vAlign w:val="center"/>
          </w:tcPr>
          <w:p w:rsidR="005F1FC6" w:rsidRDefault="00BD742C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OO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</w:tcPr>
          <w:p w:rsidR="005F1FC6" w:rsidRPr="00020ED7" w:rsidRDefault="00BD742C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AR</w:t>
            </w:r>
          </w:p>
        </w:tc>
        <w:tc>
          <w:tcPr>
            <w:tcW w:w="3097" w:type="dxa"/>
          </w:tcPr>
          <w:p w:rsidR="005F1FC6" w:rsidRPr="00020ED7" w:rsidRDefault="00BD742C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OR</w:t>
            </w: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5F1FC6" w:rsidRPr="00020ED7" w:rsidTr="00FE4AA8">
        <w:trPr>
          <w:trHeight w:val="1837"/>
        </w:trPr>
        <w:tc>
          <w:tcPr>
            <w:tcW w:w="3096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5F1FC6" w:rsidRPr="00020ED7" w:rsidRDefault="00194FE5" w:rsidP="005F1FC6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5F1FC6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5F1FC6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5F1FC6" w:rsidRPr="00020ED7" w:rsidRDefault="00194FE5" w:rsidP="005F1FC6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5F1FC6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Pr="00EF7B50" w:rsidRDefault="005F1FC6" w:rsidP="005F1FC6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/OA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BD742C" w:rsidP="005F1FC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  <w:vAlign w:val="center"/>
          </w:tcPr>
          <w:p w:rsidR="005F1FC6" w:rsidRPr="00EF7B50" w:rsidRDefault="005F1FC6" w:rsidP="005F1FC6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/OO/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sound’ on YouTube</w:t>
            </w:r>
          </w:p>
          <w:p w:rsidR="005F1FC6" w:rsidRPr="00EF7B50" w:rsidRDefault="00BD742C" w:rsidP="005F1FC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‘Geraldine the Gi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raffe learns the /AR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dine the Giraffe learns the /OR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5F1FC6" w:rsidRDefault="00BD742C" w:rsidP="005F1FC6">
            <w:pPr>
              <w:rPr>
                <w:rFonts w:ascii="Comic Sans MS" w:hAnsi="Comic Sans MS"/>
                <w:b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Words Phase 2/3 –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 xml:space="preserve">Play game on Phonics Play 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 Trucks</w:t>
            </w: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ting some words that have the OA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BD742C" w:rsidRPr="00EF7B50" w:rsidRDefault="00BD742C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Road, toad, boat, coat, goat moat</w:t>
            </w:r>
          </w:p>
          <w:p w:rsidR="005F1FC6" w:rsidRP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5F1FC6" w:rsidRDefault="00BD742C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goat has a coat</w:t>
            </w:r>
          </w:p>
          <w:p w:rsidR="00D30498" w:rsidRDefault="00D30498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</w:p>
          <w:p w:rsidR="00D30498" w:rsidRPr="00EF7B50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ting some words that have the OO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5F1FC6" w:rsidRDefault="00BD742C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Moon, spoon, food, roof, </w:t>
            </w:r>
          </w:p>
          <w:p w:rsidR="005F1FC6" w:rsidRPr="00D30498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Now choose a word and write a </w:t>
            </w:r>
            <w:r w:rsidRP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sentence e.g.</w:t>
            </w:r>
          </w:p>
          <w:p w:rsidR="00D30498" w:rsidRDefault="00BD742C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spoon is on the moon.</w:t>
            </w:r>
          </w:p>
          <w:p w:rsidR="00D30498" w:rsidRPr="00EF7B50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words-</w:t>
            </w:r>
          </w:p>
          <w:p w:rsidR="00BD742C" w:rsidRDefault="00BD742C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Star, car, park, march, card, jar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5F1FC6" w:rsidRPr="005F1FC6" w:rsidRDefault="00BD742C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star is in a jar.</w:t>
            </w:r>
          </w:p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on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some paper.</w:t>
            </w:r>
          </w:p>
          <w:p w:rsidR="00BD742C" w:rsidRPr="00EF7B50" w:rsidRDefault="00BD742C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Fork, pork, storm, torch, born, corn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Cut them up and get the children to put them back together.</w:t>
            </w:r>
          </w:p>
          <w:p w:rsidR="005F1FC6" w:rsidRPr="00D30498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</w:t>
            </w:r>
            <w:r w:rsid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 word and write a sentence e.g.</w:t>
            </w:r>
          </w:p>
          <w:p w:rsidR="005F1FC6" w:rsidRPr="00EF7B50" w:rsidRDefault="00BD742C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fork is in the corn.</w:t>
            </w:r>
          </w:p>
        </w:tc>
        <w:tc>
          <w:tcPr>
            <w:tcW w:w="3097" w:type="dxa"/>
          </w:tcPr>
          <w:p w:rsidR="005F1FC6" w:rsidRPr="00EF7B50" w:rsidRDefault="005F1FC6" w:rsidP="00D30498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Matching pairs Write some of tricky words on paper (duplicate).</w:t>
            </w:r>
          </w:p>
          <w:p w:rsidR="005F1FC6" w:rsidRPr="00EF7B50" w:rsidRDefault="005F1FC6" w:rsidP="00D3049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Put them face down on the table and play the matching pair game.</w:t>
            </w: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Default="00BD742C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OA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5F1FC6" w:rsidRDefault="00BD742C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OO</w:t>
            </w:r>
            <w:bookmarkStart w:id="0" w:name="_GoBack"/>
            <w:bookmarkEnd w:id="0"/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D30498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Play the 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AR 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OR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tricky word gam</w:t>
            </w:r>
            <w:r w:rsidR="00D30498">
              <w:rPr>
                <w:rFonts w:ascii="Comic Sans MS" w:hAnsi="Comic Sans MS"/>
                <w:sz w:val="20"/>
                <w:szCs w:val="20"/>
              </w:rPr>
              <w:t>e on Education City- Free Trial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74BA1" w:rsidRDefault="00E74BA1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</w:p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FC6" w:rsidRDefault="005F1FC6" w:rsidP="00233A72">
      <w:pPr>
        <w:spacing w:after="0" w:line="240" w:lineRule="auto"/>
      </w:pPr>
      <w:r>
        <w:separator/>
      </w:r>
    </w:p>
  </w:endnote>
  <w:end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FC6" w:rsidRDefault="005F1FC6" w:rsidP="00233A72">
      <w:pPr>
        <w:spacing w:after="0" w:line="240" w:lineRule="auto"/>
      </w:pPr>
      <w:r>
        <w:separator/>
      </w:r>
    </w:p>
  </w:footnote>
  <w:foot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BD742C">
      <w:rPr>
        <w:rFonts w:ascii="Comic Sans MS" w:hAnsi="Comic Sans MS"/>
        <w:u w:val="single"/>
      </w:rPr>
      <w:t>27</w:t>
    </w:r>
    <w:r>
      <w:rPr>
        <w:rFonts w:ascii="Comic Sans MS" w:hAnsi="Comic Sans MS"/>
        <w:u w:val="single"/>
      </w:rPr>
      <w:t>.04.20</w:t>
    </w:r>
  </w:p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5F1FC6" w:rsidRDefault="005F1FC6">
    <w:pPr>
      <w:pStyle w:val="Header"/>
    </w:pPr>
  </w:p>
  <w:p w:rsidR="005F1FC6" w:rsidRDefault="005F1F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1A29D9"/>
    <w:rsid w:val="00214757"/>
    <w:rsid w:val="002275B1"/>
    <w:rsid w:val="00233A72"/>
    <w:rsid w:val="00282A5C"/>
    <w:rsid w:val="002F71FF"/>
    <w:rsid w:val="003B221E"/>
    <w:rsid w:val="003E6F8F"/>
    <w:rsid w:val="003F7E0A"/>
    <w:rsid w:val="004972CC"/>
    <w:rsid w:val="004E552F"/>
    <w:rsid w:val="00510ED2"/>
    <w:rsid w:val="005E52CD"/>
    <w:rsid w:val="005F1FC6"/>
    <w:rsid w:val="006F363C"/>
    <w:rsid w:val="00770A27"/>
    <w:rsid w:val="00793E99"/>
    <w:rsid w:val="007D1173"/>
    <w:rsid w:val="007F568F"/>
    <w:rsid w:val="008B2D55"/>
    <w:rsid w:val="009B79D5"/>
    <w:rsid w:val="00BD2F87"/>
    <w:rsid w:val="00BD742C"/>
    <w:rsid w:val="00CB2A60"/>
    <w:rsid w:val="00CC5690"/>
    <w:rsid w:val="00CD6A53"/>
    <w:rsid w:val="00D30498"/>
    <w:rsid w:val="00E74BA1"/>
    <w:rsid w:val="00EB3D79"/>
    <w:rsid w:val="00EF7B50"/>
    <w:rsid w:val="00F20B50"/>
    <w:rsid w:val="00F3504D"/>
    <w:rsid w:val="00FE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EEC8B79B</Template>
  <TotalTime>0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2020-04-26T15:47:00Z</dcterms:created>
  <dcterms:modified xsi:type="dcterms:W3CDTF">2020-04-26T15:47:00Z</dcterms:modified>
</cp:coreProperties>
</file>