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24AD" w:rsidRDefault="003624AD" w:rsidP="003624AD">
      <w:pPr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 wp14:anchorId="7665F1FA" wp14:editId="40010526">
            <wp:simplePos x="0" y="0"/>
            <wp:positionH relativeFrom="column">
              <wp:posOffset>0</wp:posOffset>
            </wp:positionH>
            <wp:positionV relativeFrom="paragraph">
              <wp:posOffset>256540</wp:posOffset>
            </wp:positionV>
            <wp:extent cx="1381125" cy="989965"/>
            <wp:effectExtent l="0" t="0" r="9525" b="63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1323" cy="9901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CCW Cursive Writing 5" w:hAnsi="CCW Cursive Writing 5"/>
          <w:sz w:val="24"/>
          <w:u w:val="single"/>
        </w:rPr>
        <w:br w:type="textWrapping" w:clear="all"/>
      </w:r>
    </w:p>
    <w:p w:rsidR="003624AD" w:rsidRDefault="003624AD" w:rsidP="003624AD">
      <w:pPr>
        <w:rPr>
          <w:rFonts w:ascii="CCW Cursive Writing 5" w:hAnsi="CCW Cursive Writing 5"/>
          <w:sz w:val="24"/>
          <w:u w:val="single"/>
        </w:rPr>
      </w:pPr>
    </w:p>
    <w:p w:rsidR="003624AD" w:rsidRDefault="003624AD" w:rsidP="003624AD">
      <w:pPr>
        <w:rPr>
          <w:rFonts w:ascii="CCW Cursive Writing 5" w:hAnsi="CCW Cursive Writing 5"/>
          <w:sz w:val="24"/>
          <w:u w:val="single"/>
        </w:rPr>
      </w:pPr>
    </w:p>
    <w:p w:rsidR="00276E4C" w:rsidRDefault="00276E4C" w:rsidP="003624AD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 xml:space="preserve">Literacy – Monday </w:t>
      </w:r>
      <w:r w:rsidR="00B34801">
        <w:rPr>
          <w:rFonts w:ascii="CCW Cursive Writing 5" w:hAnsi="CCW Cursive Writing 5"/>
          <w:sz w:val="24"/>
          <w:u w:val="single"/>
        </w:rPr>
        <w:t>27</w:t>
      </w:r>
      <w:r w:rsidRPr="00276E4C">
        <w:rPr>
          <w:rFonts w:ascii="CCW Cursive Writing 5" w:hAnsi="CCW Cursive Writing 5"/>
          <w:sz w:val="24"/>
          <w:u w:val="single"/>
          <w:vertAlign w:val="superscript"/>
        </w:rPr>
        <w:t>th</w:t>
      </w:r>
      <w:r>
        <w:rPr>
          <w:rFonts w:ascii="CCW Cursive Writing 5" w:hAnsi="CCW Cursive Writing 5"/>
          <w:sz w:val="24"/>
          <w:u w:val="single"/>
        </w:rPr>
        <w:t xml:space="preserve"> April</w:t>
      </w:r>
    </w:p>
    <w:p w:rsidR="00276E4C" w:rsidRDefault="00A1459F" w:rsidP="00276E4C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>Read</w:t>
      </w:r>
      <w:r w:rsidR="00A86D02">
        <w:rPr>
          <w:rFonts w:ascii="CCW Cursive Writing 5" w:hAnsi="CCW Cursive Writing 5"/>
          <w:sz w:val="24"/>
        </w:rPr>
        <w:t xml:space="preserve"> the story Ci</w:t>
      </w:r>
      <w:r w:rsidR="00B34801">
        <w:rPr>
          <w:rFonts w:ascii="CCW Cursive Writing 5" w:hAnsi="CCW Cursive Writing 5"/>
          <w:sz w:val="24"/>
        </w:rPr>
        <w:t>nderella</w:t>
      </w:r>
      <w:r w:rsidR="00276E4C">
        <w:rPr>
          <w:rFonts w:ascii="CCW Cursive Writing 5" w:hAnsi="CCW Cursive Writing 5"/>
          <w:sz w:val="24"/>
        </w:rPr>
        <w:t xml:space="preserve">. If you don’t have this book at home you can access it, for free here: </w:t>
      </w:r>
    </w:p>
    <w:p w:rsidR="00B34801" w:rsidRDefault="007C2778" w:rsidP="00276E4C">
      <w:pPr>
        <w:rPr>
          <w:rFonts w:ascii="CCW Cursive Writing 5" w:hAnsi="CCW Cursive Writing 5"/>
          <w:sz w:val="24"/>
        </w:rPr>
      </w:pPr>
      <w:hyperlink r:id="rId8" w:history="1">
        <w:r w:rsidR="00B34801" w:rsidRPr="00202486">
          <w:rPr>
            <w:rStyle w:val="Hyperlink"/>
            <w:rFonts w:ascii="CCW Cursive Writing 5" w:hAnsi="CCW Cursive Writing 5"/>
            <w:sz w:val="24"/>
          </w:rPr>
          <w:t>https://www.twinkl.co.uk/resource/t-t-5223-cinderella-story-powerpoint</w:t>
        </w:r>
      </w:hyperlink>
    </w:p>
    <w:p w:rsidR="00276E4C" w:rsidRPr="002608F1" w:rsidRDefault="00542B5B" w:rsidP="002608F1">
      <w:pPr>
        <w:pBdr>
          <w:bottom w:val="single" w:sz="12" w:space="1" w:color="auto"/>
        </w:pBdr>
        <w:rPr>
          <w:rFonts w:ascii="CCW Cursive Writing 5" w:hAnsi="CCW Cursive Writing 5"/>
          <w:sz w:val="24"/>
        </w:rPr>
      </w:pPr>
      <w:r w:rsidRPr="002608F1">
        <w:rPr>
          <w:rFonts w:ascii="CCW Cursive Writing 5" w:hAnsi="CCW Cursive Writing 5"/>
          <w:sz w:val="24"/>
        </w:rPr>
        <w:t>Answer these questions about the story – Cinderella.</w:t>
      </w:r>
      <w:r w:rsidR="00BE750E" w:rsidRPr="00BE750E">
        <w:rPr>
          <w:rFonts w:ascii="CCW Cursive Writing 5" w:hAnsi="CCW Cursive Writing 5"/>
          <w:sz w:val="24"/>
        </w:rPr>
        <w:t xml:space="preserve"> </w:t>
      </w:r>
      <w:r w:rsidR="00BE750E">
        <w:rPr>
          <w:rFonts w:ascii="CCW Cursive Writing 5" w:hAnsi="CCW Cursive Writing 5"/>
          <w:sz w:val="24"/>
        </w:rPr>
        <w:t>You could write the a</w:t>
      </w:r>
      <w:r w:rsidR="00BD0633">
        <w:rPr>
          <w:rFonts w:ascii="CCW Cursive Writing 5" w:hAnsi="CCW Cursive Writing 5"/>
          <w:sz w:val="24"/>
        </w:rPr>
        <w:t>nswers or say them verbally in a</w:t>
      </w:r>
      <w:r w:rsidR="00BE750E">
        <w:rPr>
          <w:rFonts w:ascii="CCW Cursive Writing 5" w:hAnsi="CCW Cursive Writing 5"/>
          <w:sz w:val="24"/>
        </w:rPr>
        <w:t xml:space="preserve"> sentence</w:t>
      </w:r>
      <w:r w:rsidR="002608F1">
        <w:rPr>
          <w:rFonts w:ascii="CCW Cursive Writing 5" w:hAnsi="CCW Cursive Writing 5"/>
          <w:sz w:val="24"/>
        </w:rPr>
        <w:t xml:space="preserve"> </w:t>
      </w:r>
      <w:r w:rsidR="002608F1" w:rsidRPr="002608F1">
        <w:rPr>
          <w:rFonts w:ascii="CCW Cursive Writing 5" w:hAnsi="CCW Cursive Writing 5"/>
          <w:sz w:val="24"/>
        </w:rPr>
        <w:t>(use the story and the pictures to help).</w:t>
      </w:r>
    </w:p>
    <w:p w:rsidR="002608F1" w:rsidRDefault="002608F1" w:rsidP="002608F1">
      <w:pPr>
        <w:pBdr>
          <w:bottom w:val="single" w:sz="12" w:space="1" w:color="auto"/>
        </w:pBdr>
        <w:rPr>
          <w:rFonts w:ascii="CCW Cursive Writing 5" w:hAnsi="CCW Cursive Writing 5"/>
          <w:b/>
          <w:sz w:val="24"/>
        </w:rPr>
      </w:pPr>
      <w:r>
        <w:rPr>
          <w:rFonts w:ascii="CCW Cursive Writing 5" w:hAnsi="CCW Cursive Writing 5"/>
          <w:b/>
          <w:sz w:val="24"/>
        </w:rPr>
        <w:t>1</w:t>
      </w:r>
      <w:r w:rsidR="00BB143D">
        <w:rPr>
          <w:rFonts w:ascii="CCW Cursive Writing 5" w:hAnsi="CCW Cursive Writing 5"/>
          <w:sz w:val="24"/>
        </w:rPr>
        <w:t>. W</w:t>
      </w:r>
      <w:r w:rsidRPr="002608F1">
        <w:rPr>
          <w:rFonts w:ascii="CCW Cursive Writing 5" w:hAnsi="CCW Cursive Writing 5"/>
          <w:sz w:val="24"/>
        </w:rPr>
        <w:t>hat colour is Cinderella’s hair?</w:t>
      </w:r>
    </w:p>
    <w:p w:rsidR="002608F1" w:rsidRDefault="002608F1" w:rsidP="002608F1">
      <w:pPr>
        <w:pBdr>
          <w:bottom w:val="single" w:sz="12" w:space="1" w:color="auto"/>
        </w:pBdr>
        <w:rPr>
          <w:rFonts w:ascii="CCW Cursive Writing 5" w:hAnsi="CCW Cursive Writing 5"/>
          <w:b/>
          <w:sz w:val="24"/>
        </w:rPr>
      </w:pPr>
    </w:p>
    <w:p w:rsidR="002608F1" w:rsidRDefault="002608F1" w:rsidP="00014CF8">
      <w:pPr>
        <w:rPr>
          <w:rFonts w:ascii="CCW Cursive Writing 5" w:hAnsi="CCW Cursive Writing 5"/>
          <w:sz w:val="24"/>
          <w:u w:val="single"/>
        </w:rPr>
      </w:pPr>
    </w:p>
    <w:p w:rsidR="00014CF8" w:rsidRDefault="002608F1" w:rsidP="00014CF8">
      <w:pPr>
        <w:pBdr>
          <w:bottom w:val="single" w:sz="12" w:space="1" w:color="auto"/>
        </w:pBdr>
        <w:rPr>
          <w:rFonts w:ascii="CCW Cursive Writing 5" w:hAnsi="CCW Cursive Writing 5"/>
          <w:sz w:val="24"/>
        </w:rPr>
      </w:pPr>
      <w:r w:rsidRPr="002608F1">
        <w:rPr>
          <w:rFonts w:ascii="CCW Cursive Writing 5" w:hAnsi="CCW Cursive Writing 5"/>
          <w:sz w:val="24"/>
        </w:rPr>
        <w:t>2. How many ugly sisters did Cinderella have?</w:t>
      </w:r>
    </w:p>
    <w:p w:rsidR="002608F1" w:rsidRPr="002608F1" w:rsidRDefault="002608F1" w:rsidP="00014CF8">
      <w:pPr>
        <w:pBdr>
          <w:bottom w:val="single" w:sz="12" w:space="1" w:color="auto"/>
        </w:pBdr>
        <w:rPr>
          <w:rFonts w:ascii="CCW Cursive Writing 5" w:hAnsi="CCW Cursive Writing 5"/>
          <w:sz w:val="24"/>
        </w:rPr>
      </w:pPr>
    </w:p>
    <w:p w:rsidR="002608F1" w:rsidRDefault="002608F1" w:rsidP="00014CF8">
      <w:pPr>
        <w:rPr>
          <w:rFonts w:ascii="CCW Cursive Writing 5" w:hAnsi="CCW Cursive Writing 5"/>
          <w:sz w:val="24"/>
          <w:u w:val="single"/>
        </w:rPr>
      </w:pPr>
    </w:p>
    <w:p w:rsidR="002608F1" w:rsidRPr="002608F1" w:rsidRDefault="002608F1" w:rsidP="00014CF8">
      <w:pPr>
        <w:pBdr>
          <w:bottom w:val="single" w:sz="12" w:space="1" w:color="auto"/>
        </w:pBdr>
        <w:rPr>
          <w:rFonts w:ascii="CCW Cursive Writing 5" w:hAnsi="CCW Cursive Writing 5"/>
          <w:sz w:val="24"/>
        </w:rPr>
      </w:pPr>
      <w:r w:rsidRPr="002608F1">
        <w:rPr>
          <w:rFonts w:ascii="CCW Cursive Writing 5" w:hAnsi="CCW Cursive Writing 5"/>
          <w:sz w:val="24"/>
        </w:rPr>
        <w:t>3.  What colour was the fairy godmother</w:t>
      </w:r>
      <w:r w:rsidR="00BB143D">
        <w:rPr>
          <w:rFonts w:ascii="CCW Cursive Writing 5" w:hAnsi="CCW Cursive Writing 5"/>
          <w:sz w:val="24"/>
        </w:rPr>
        <w:t>’</w:t>
      </w:r>
      <w:r w:rsidRPr="002608F1">
        <w:rPr>
          <w:rFonts w:ascii="CCW Cursive Writing 5" w:hAnsi="CCW Cursive Writing 5"/>
          <w:sz w:val="24"/>
        </w:rPr>
        <w:t>s dress?</w:t>
      </w:r>
    </w:p>
    <w:p w:rsidR="002608F1" w:rsidRDefault="002608F1" w:rsidP="00014CF8">
      <w:pPr>
        <w:pBdr>
          <w:bottom w:val="single" w:sz="12" w:space="1" w:color="auto"/>
        </w:pBdr>
        <w:rPr>
          <w:rFonts w:ascii="CCW Cursive Writing 5" w:hAnsi="CCW Cursive Writing 5"/>
          <w:sz w:val="24"/>
          <w:u w:val="single"/>
        </w:rPr>
      </w:pPr>
    </w:p>
    <w:p w:rsidR="002608F1" w:rsidRDefault="002608F1" w:rsidP="00014CF8">
      <w:pPr>
        <w:rPr>
          <w:rFonts w:ascii="CCW Cursive Writing 5" w:hAnsi="CCW Cursive Writing 5"/>
          <w:sz w:val="24"/>
          <w:u w:val="single"/>
        </w:rPr>
      </w:pPr>
    </w:p>
    <w:p w:rsidR="002608F1" w:rsidRPr="00990E33" w:rsidRDefault="00C36758" w:rsidP="00014CF8">
      <w:pPr>
        <w:pBdr>
          <w:bottom w:val="single" w:sz="12" w:space="1" w:color="auto"/>
        </w:pBdr>
        <w:rPr>
          <w:rFonts w:ascii="CCW Cursive Writing 5" w:hAnsi="CCW Cursive Writing 5"/>
          <w:sz w:val="24"/>
        </w:rPr>
      </w:pPr>
      <w:r w:rsidRPr="00990E33">
        <w:rPr>
          <w:rFonts w:ascii="CCW Cursive Writing 5" w:hAnsi="CCW Cursive Writing 5"/>
          <w:sz w:val="24"/>
        </w:rPr>
        <w:t>4.  W</w:t>
      </w:r>
      <w:r w:rsidR="002608F1" w:rsidRPr="00990E33">
        <w:rPr>
          <w:rFonts w:ascii="CCW Cursive Writing 5" w:hAnsi="CCW Cursive Writing 5"/>
          <w:sz w:val="24"/>
        </w:rPr>
        <w:t>ho did Cinderella marry?</w:t>
      </w:r>
    </w:p>
    <w:p w:rsidR="002608F1" w:rsidRDefault="002608F1" w:rsidP="00014CF8">
      <w:pPr>
        <w:pBdr>
          <w:bottom w:val="single" w:sz="12" w:space="1" w:color="auto"/>
        </w:pBdr>
        <w:rPr>
          <w:rFonts w:ascii="CCW Cursive Writing 5" w:hAnsi="CCW Cursive Writing 5"/>
          <w:sz w:val="24"/>
          <w:u w:val="single"/>
        </w:rPr>
      </w:pPr>
    </w:p>
    <w:p w:rsidR="002608F1" w:rsidRDefault="002608F1" w:rsidP="00014CF8">
      <w:pPr>
        <w:rPr>
          <w:rFonts w:ascii="CCW Cursive Writing 5" w:hAnsi="CCW Cursive Writing 5"/>
          <w:sz w:val="24"/>
          <w:u w:val="single"/>
        </w:rPr>
      </w:pPr>
    </w:p>
    <w:p w:rsidR="00A947C7" w:rsidRDefault="00276E4C" w:rsidP="00A947C7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lastRenderedPageBreak/>
        <w:t>Maths Homework –</w:t>
      </w:r>
      <w:r w:rsidR="004170DC">
        <w:rPr>
          <w:rFonts w:ascii="CCW Cursive Writing 5" w:hAnsi="CCW Cursive Writing 5"/>
          <w:sz w:val="24"/>
          <w:u w:val="single"/>
        </w:rPr>
        <w:t xml:space="preserve"> </w:t>
      </w:r>
      <w:r w:rsidR="00A1459F">
        <w:rPr>
          <w:rFonts w:ascii="CCW Cursive Writing 5" w:hAnsi="CCW Cursive Writing 5"/>
          <w:sz w:val="24"/>
          <w:u w:val="single"/>
        </w:rPr>
        <w:t>Monday</w:t>
      </w:r>
    </w:p>
    <w:p w:rsidR="00A947C7" w:rsidRDefault="00C927DB" w:rsidP="00A947C7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>Count the pictures and w</w:t>
      </w:r>
      <w:r w:rsidR="00A947C7" w:rsidRPr="00A947C7">
        <w:rPr>
          <w:rFonts w:ascii="CCW Cursive Writing 5" w:hAnsi="CCW Cursive Writing 5"/>
          <w:sz w:val="24"/>
        </w:rPr>
        <w:t>rite the answers in the circles.</w:t>
      </w:r>
      <w:r w:rsidR="00BD0633">
        <w:rPr>
          <w:rFonts w:ascii="CCW Cursive Writing 5" w:hAnsi="CCW Cursive Writing 5"/>
          <w:sz w:val="24"/>
        </w:rPr>
        <w:t xml:space="preserve"> You can use the number line to help you to write the numbers.</w:t>
      </w:r>
    </w:p>
    <w:p w:rsidR="00BD0633" w:rsidRDefault="00BD0633" w:rsidP="00A947C7">
      <w:pPr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inline distT="0" distB="0" distL="0" distR="0" wp14:anchorId="2A88F10F" wp14:editId="2AA63EE6">
            <wp:extent cx="5731510" cy="74358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633" w:rsidRDefault="00BD0633" w:rsidP="00BD0633">
      <w:pPr>
        <w:tabs>
          <w:tab w:val="left" w:pos="2149"/>
        </w:tabs>
        <w:rPr>
          <w:rFonts w:ascii="CCW Cursive Writing 5" w:hAnsi="CCW Cursive Writing 5"/>
          <w:sz w:val="24"/>
        </w:rPr>
      </w:pPr>
    </w:p>
    <w:p w:rsidR="00C927DB" w:rsidRDefault="00C927DB" w:rsidP="00C927DB">
      <w:pPr>
        <w:jc w:val="center"/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2FFF1660" wp14:editId="187027FE">
            <wp:extent cx="5485729" cy="6005015"/>
            <wp:effectExtent l="0" t="0" r="127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01323" cy="602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0633" w:rsidRDefault="00BD0633" w:rsidP="00276E4C">
      <w:pPr>
        <w:rPr>
          <w:rFonts w:ascii="CCW Cursive Writing 5" w:hAnsi="CCW Cursive Writing 5"/>
          <w:sz w:val="24"/>
          <w:u w:val="single"/>
        </w:rPr>
      </w:pPr>
    </w:p>
    <w:p w:rsidR="00F20A71" w:rsidRDefault="00DF6EDD" w:rsidP="00276E4C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lastRenderedPageBreak/>
        <w:t xml:space="preserve">Literacy </w:t>
      </w:r>
      <w:r w:rsidR="00F20A71">
        <w:rPr>
          <w:rFonts w:ascii="CCW Cursive Writing 5" w:hAnsi="CCW Cursive Writing 5"/>
          <w:sz w:val="24"/>
          <w:u w:val="single"/>
        </w:rPr>
        <w:t>Homework – Tuesday</w:t>
      </w:r>
    </w:p>
    <w:p w:rsidR="00BB143D" w:rsidRDefault="00EF5DA6" w:rsidP="00601011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>W</w:t>
      </w:r>
      <w:r w:rsidR="00601011">
        <w:rPr>
          <w:rFonts w:ascii="CCW Cursive Writing 5" w:hAnsi="CCW Cursive Writing 5"/>
          <w:sz w:val="24"/>
        </w:rPr>
        <w:t>rite a word / caption or a sentence</w:t>
      </w:r>
      <w:r>
        <w:rPr>
          <w:rFonts w:ascii="CCW Cursive Writing 5" w:hAnsi="CCW Cursive Writing 5"/>
          <w:sz w:val="24"/>
        </w:rPr>
        <w:t xml:space="preserve"> about each of the pictures.</w:t>
      </w:r>
    </w:p>
    <w:p w:rsidR="00BB143D" w:rsidRDefault="00BB143D" w:rsidP="00BD5A0E">
      <w:pPr>
        <w:jc w:val="center"/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inline distT="0" distB="0" distL="0" distR="0" wp14:anchorId="21EE6B87" wp14:editId="5AEF12B5">
            <wp:extent cx="1400175" cy="11430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400519" cy="1143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143D" w:rsidRDefault="00BB143D" w:rsidP="00BB143D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>_______________________________________________________________________</w:t>
      </w:r>
      <w:r w:rsidRPr="00BB143D">
        <w:rPr>
          <w:rFonts w:ascii="CCW Cursive Writing 5" w:hAnsi="CCW Cursive Writing 5"/>
          <w:sz w:val="56"/>
          <w:szCs w:val="56"/>
        </w:rPr>
        <w:t>____________________________________________</w:t>
      </w:r>
    </w:p>
    <w:p w:rsidR="00601011" w:rsidRDefault="00BD5A0E" w:rsidP="00BD5A0E">
      <w:pPr>
        <w:jc w:val="center"/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inline distT="0" distB="0" distL="0" distR="0" wp14:anchorId="35D3EC97" wp14:editId="6179FB4F">
            <wp:extent cx="2485390" cy="10858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25924" cy="11035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D5A0E" w:rsidRDefault="00BD5A0E" w:rsidP="00BD5A0E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>_______________________________________________________________________</w:t>
      </w:r>
      <w:r w:rsidRPr="00BB143D">
        <w:rPr>
          <w:rFonts w:ascii="CCW Cursive Writing 5" w:hAnsi="CCW Cursive Writing 5"/>
          <w:sz w:val="56"/>
          <w:szCs w:val="56"/>
        </w:rPr>
        <w:t>_________</w:t>
      </w:r>
      <w:r w:rsidR="00453CE3">
        <w:rPr>
          <w:rFonts w:ascii="CCW Cursive Writing 5" w:hAnsi="CCW Cursive Writing 5"/>
          <w:sz w:val="56"/>
          <w:szCs w:val="56"/>
        </w:rPr>
        <w:t>___________________________________</w:t>
      </w:r>
    </w:p>
    <w:p w:rsidR="00601011" w:rsidRPr="00601011" w:rsidRDefault="00A62229" w:rsidP="00A62229">
      <w:pPr>
        <w:jc w:val="center"/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inline distT="0" distB="0" distL="0" distR="0" wp14:anchorId="69C54473" wp14:editId="2780FEBC">
            <wp:extent cx="2295525" cy="1108075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00574" cy="1110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2229" w:rsidRDefault="00A62229" w:rsidP="00A62229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>_______________________________________________________________________</w:t>
      </w:r>
      <w:r w:rsidRPr="00BB143D">
        <w:rPr>
          <w:rFonts w:ascii="CCW Cursive Writing 5" w:hAnsi="CCW Cursive Writing 5"/>
          <w:sz w:val="56"/>
          <w:szCs w:val="56"/>
        </w:rPr>
        <w:t>_________</w:t>
      </w:r>
      <w:r>
        <w:rPr>
          <w:rFonts w:ascii="CCW Cursive Writing 5" w:hAnsi="CCW Cursive Writing 5"/>
          <w:sz w:val="56"/>
          <w:szCs w:val="56"/>
        </w:rPr>
        <w:t>___________________________________</w:t>
      </w:r>
    </w:p>
    <w:p w:rsidR="00195911" w:rsidRDefault="00195911" w:rsidP="00276E4C">
      <w:pPr>
        <w:rPr>
          <w:rFonts w:ascii="CCW Cursive Writing 5" w:hAnsi="CCW Cursive Writing 5"/>
          <w:sz w:val="24"/>
          <w:u w:val="single"/>
        </w:rPr>
      </w:pPr>
    </w:p>
    <w:p w:rsidR="003624AD" w:rsidRDefault="00DF6EDD" w:rsidP="00276E4C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lastRenderedPageBreak/>
        <w:t>Maths Homework- Tuesday</w:t>
      </w:r>
    </w:p>
    <w:p w:rsidR="00DF6EDD" w:rsidRDefault="003624AD" w:rsidP="00276E4C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 xml:space="preserve">Count the two groups and write the </w:t>
      </w:r>
      <w:r w:rsidR="007770D3">
        <w:rPr>
          <w:rFonts w:ascii="CCW Cursive Writing 5" w:hAnsi="CCW Cursive Writing 5"/>
          <w:sz w:val="24"/>
          <w:u w:val="single"/>
        </w:rPr>
        <w:t>ans</w:t>
      </w:r>
      <w:r>
        <w:rPr>
          <w:rFonts w:ascii="CCW Cursive Writing 5" w:hAnsi="CCW Cursive Writing 5"/>
          <w:sz w:val="24"/>
          <w:u w:val="single"/>
        </w:rPr>
        <w:t>wer in th</w:t>
      </w:r>
      <w:r w:rsidR="007770D3">
        <w:rPr>
          <w:rFonts w:ascii="CCW Cursive Writing 5" w:hAnsi="CCW Cursive Writing 5"/>
          <w:sz w:val="24"/>
          <w:u w:val="single"/>
        </w:rPr>
        <w:t>e</w:t>
      </w:r>
      <w:r>
        <w:rPr>
          <w:rFonts w:ascii="CCW Cursive Writing 5" w:hAnsi="CCW Cursive Writing 5"/>
          <w:sz w:val="24"/>
          <w:u w:val="single"/>
        </w:rPr>
        <w:t xml:space="preserve"> circle.</w:t>
      </w:r>
      <w:r w:rsidR="00DF6EDD">
        <w:rPr>
          <w:rFonts w:ascii="CCW Cursive Writing 5" w:hAnsi="CCW Cursive Writing 5"/>
          <w:sz w:val="24"/>
          <w:u w:val="single"/>
        </w:rPr>
        <w:t xml:space="preserve"> </w:t>
      </w:r>
    </w:p>
    <w:p w:rsidR="006F609B" w:rsidRDefault="006F609B" w:rsidP="00276E4C">
      <w:pPr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70335861" wp14:editId="7CD262F1">
            <wp:extent cx="5731510" cy="74358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43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609B" w:rsidRDefault="006F609B" w:rsidP="00276E4C">
      <w:pPr>
        <w:rPr>
          <w:rFonts w:ascii="CCW Cursive Writing 5" w:hAnsi="CCW Cursive Writing 5"/>
          <w:sz w:val="24"/>
          <w:u w:val="single"/>
        </w:rPr>
      </w:pPr>
    </w:p>
    <w:p w:rsidR="003624AD" w:rsidRDefault="003624AD" w:rsidP="00276E4C">
      <w:pPr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4275150" wp14:editId="63673810">
            <wp:extent cx="5730613" cy="6414448"/>
            <wp:effectExtent l="0" t="0" r="381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49774" cy="6435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EDD" w:rsidRDefault="00DF6EDD" w:rsidP="00DF6EDD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lastRenderedPageBreak/>
        <w:t xml:space="preserve">Literacy Homework – Wednesday </w:t>
      </w:r>
    </w:p>
    <w:p w:rsidR="003B1D74" w:rsidRDefault="00DF6EDD" w:rsidP="00DF6EDD">
      <w:r>
        <w:rPr>
          <w:rFonts w:ascii="CCW Cursive Writing 5" w:hAnsi="CCW Cursive Writing 5"/>
          <w:sz w:val="24"/>
        </w:rPr>
        <w:t>Read</w:t>
      </w:r>
      <w:r w:rsidR="00195911">
        <w:rPr>
          <w:rFonts w:ascii="CCW Cursive Writing 5" w:hAnsi="CCW Cursive Writing 5"/>
          <w:sz w:val="24"/>
        </w:rPr>
        <w:t xml:space="preserve"> the story Hansel and Gretel</w:t>
      </w:r>
      <w:r>
        <w:rPr>
          <w:rFonts w:ascii="CCW Cursive Writing 5" w:hAnsi="CCW Cursive Writing 5"/>
          <w:sz w:val="24"/>
        </w:rPr>
        <w:t>. If you don’t have this book at home you can access it, for free here:</w:t>
      </w:r>
      <w:r w:rsidR="003B1D74" w:rsidRPr="003B1D74">
        <w:t xml:space="preserve"> </w:t>
      </w:r>
    </w:p>
    <w:p w:rsidR="00DF6EDD" w:rsidRDefault="003B1D74" w:rsidP="00DF6EDD">
      <w:pPr>
        <w:rPr>
          <w:rFonts w:ascii="CCW Cursive Writing 5" w:hAnsi="CCW Cursive Writing 5"/>
          <w:sz w:val="24"/>
        </w:rPr>
      </w:pPr>
      <w:hyperlink r:id="rId15" w:history="1">
        <w:r w:rsidRPr="00E12943">
          <w:rPr>
            <w:rStyle w:val="Hyperlink"/>
            <w:rFonts w:ascii="CCW Cursive Writing 5" w:hAnsi="CCW Cursive Writing 5"/>
            <w:sz w:val="24"/>
          </w:rPr>
          <w:t>https://www.twinkl.co.uk/resource/t-t-10621-hansel-and-gretel-story-powerpoint</w:t>
        </w:r>
      </w:hyperlink>
    </w:p>
    <w:p w:rsidR="00011AD4" w:rsidRDefault="00011AD4" w:rsidP="00DF6EDD">
      <w:pPr>
        <w:rPr>
          <w:rFonts w:ascii="CCW Cursive Writing 5" w:hAnsi="CCW Cursive Writing 5"/>
          <w:sz w:val="24"/>
        </w:rPr>
      </w:pPr>
    </w:p>
    <w:p w:rsidR="00011AD4" w:rsidRDefault="00011AD4" w:rsidP="00011AD4">
      <w:pPr>
        <w:jc w:val="center"/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inline distT="0" distB="0" distL="0" distR="0" wp14:anchorId="2B8C2BD1" wp14:editId="0D9BADD0">
            <wp:extent cx="5514975" cy="5076011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29557" cy="5089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911" w:rsidRDefault="00195911" w:rsidP="00DF6EDD">
      <w:pPr>
        <w:rPr>
          <w:rStyle w:val="Hyperlink"/>
          <w:rFonts w:ascii="CCW Cursive Writing 5" w:hAnsi="CCW Cursive Writing 5"/>
          <w:sz w:val="24"/>
        </w:rPr>
      </w:pPr>
    </w:p>
    <w:p w:rsidR="00195911" w:rsidRDefault="00195911" w:rsidP="00DF6EDD">
      <w:pPr>
        <w:rPr>
          <w:rStyle w:val="Hyperlink"/>
          <w:rFonts w:ascii="CCW Cursive Writing 5" w:hAnsi="CCW Cursive Writing 5"/>
          <w:sz w:val="24"/>
        </w:rPr>
      </w:pPr>
    </w:p>
    <w:p w:rsidR="008029A9" w:rsidRDefault="008029A9" w:rsidP="00DF6EDD">
      <w:pPr>
        <w:jc w:val="center"/>
        <w:rPr>
          <w:rFonts w:ascii="CCW Cursive Writing 5" w:hAnsi="CCW Cursive Writing 5"/>
          <w:sz w:val="24"/>
          <w:u w:val="single"/>
        </w:rPr>
      </w:pPr>
    </w:p>
    <w:p w:rsidR="00DF6EDD" w:rsidRDefault="00DF6EDD" w:rsidP="00DF6EDD">
      <w:pPr>
        <w:jc w:val="right"/>
        <w:rPr>
          <w:rFonts w:ascii="CCW Cursive Writing 5" w:hAnsi="CCW Cursive Writing 5"/>
          <w:sz w:val="24"/>
          <w:u w:val="single"/>
        </w:rPr>
      </w:pPr>
    </w:p>
    <w:p w:rsidR="002737A3" w:rsidRDefault="002737A3" w:rsidP="008029A9">
      <w:pPr>
        <w:rPr>
          <w:rFonts w:ascii="CCW Cursive Writing 5" w:hAnsi="CCW Cursive Writing 5"/>
          <w:sz w:val="24"/>
          <w:u w:val="single"/>
        </w:rPr>
      </w:pPr>
    </w:p>
    <w:p w:rsidR="008029A9" w:rsidRDefault="008029A9" w:rsidP="008029A9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>Maths Homework – Wednesday</w:t>
      </w:r>
    </w:p>
    <w:p w:rsidR="006E688A" w:rsidRDefault="006E688A" w:rsidP="008029A9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>Fill in the missing numbers on the path.</w:t>
      </w:r>
    </w:p>
    <w:p w:rsidR="006E688A" w:rsidRDefault="006E688A" w:rsidP="008029A9">
      <w:pPr>
        <w:rPr>
          <w:rFonts w:ascii="CCW Cursive Writing 5" w:hAnsi="CCW Cursive Writing 5"/>
          <w:sz w:val="24"/>
          <w:u w:val="single"/>
        </w:rPr>
      </w:pPr>
    </w:p>
    <w:p w:rsidR="002737A3" w:rsidRDefault="002737A3" w:rsidP="008029A9">
      <w:pPr>
        <w:rPr>
          <w:rFonts w:ascii="CCW Cursive Writing 5" w:hAnsi="CCW Cursive Writing 5"/>
          <w:sz w:val="24"/>
          <w:u w:val="single"/>
        </w:rPr>
      </w:pPr>
    </w:p>
    <w:p w:rsidR="002737A3" w:rsidRDefault="002737A3" w:rsidP="002737A3">
      <w:pPr>
        <w:jc w:val="center"/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inline distT="0" distB="0" distL="0" distR="0" wp14:anchorId="40ABBCB6" wp14:editId="62DDE7F7">
            <wp:extent cx="5848350" cy="6637282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853019" cy="6642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29A9" w:rsidRDefault="008029A9" w:rsidP="008029A9">
      <w:pPr>
        <w:jc w:val="center"/>
        <w:rPr>
          <w:rFonts w:ascii="CCW Cursive Writing 5" w:hAnsi="CCW Cursive Writing 5"/>
          <w:sz w:val="24"/>
        </w:rPr>
      </w:pPr>
    </w:p>
    <w:p w:rsidR="00A05E5E" w:rsidRDefault="00A05E5E" w:rsidP="008029A9">
      <w:pPr>
        <w:rPr>
          <w:rFonts w:ascii="CCW Cursive Writing 5" w:hAnsi="CCW Cursive Writing 5"/>
          <w:sz w:val="24"/>
        </w:rPr>
      </w:pPr>
    </w:p>
    <w:p w:rsidR="008029A9" w:rsidRDefault="008029A9" w:rsidP="008029A9">
      <w:pPr>
        <w:rPr>
          <w:rFonts w:ascii="CCW Cursive Writing 5" w:hAnsi="CCW Cursive Writing 5"/>
          <w:sz w:val="24"/>
          <w:u w:val="single"/>
        </w:rPr>
      </w:pPr>
      <w:r w:rsidRPr="008029A9">
        <w:rPr>
          <w:rFonts w:ascii="CCW Cursive Writing 5" w:hAnsi="CCW Cursive Writing 5"/>
          <w:sz w:val="24"/>
          <w:u w:val="single"/>
        </w:rPr>
        <w:t xml:space="preserve">Literacy Homework – Thursday </w:t>
      </w:r>
    </w:p>
    <w:p w:rsidR="00994092" w:rsidRDefault="00994092" w:rsidP="00994092">
      <w:pPr>
        <w:rPr>
          <w:rFonts w:ascii="CCW Cursive Writing 5" w:hAnsi="CCW Cursive Writing 5"/>
          <w:sz w:val="24"/>
        </w:rPr>
      </w:pPr>
      <w:r>
        <w:rPr>
          <w:rFonts w:ascii="CCW Cursive Writing 5" w:hAnsi="CCW Cursive Writing 5"/>
          <w:sz w:val="24"/>
        </w:rPr>
        <w:t xml:space="preserve">Using the pictures, write a word, caption or a sentence. </w:t>
      </w:r>
    </w:p>
    <w:p w:rsidR="00994092" w:rsidRDefault="00324CEA" w:rsidP="00994092">
      <w:pPr>
        <w:pBdr>
          <w:bottom w:val="single" w:sz="12" w:space="1" w:color="auto"/>
        </w:pBdr>
        <w:jc w:val="center"/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46FCE77C" wp14:editId="791C703F">
            <wp:extent cx="3027563" cy="1714500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86387" cy="1747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092" w:rsidRDefault="00994092" w:rsidP="00994092">
      <w:pPr>
        <w:pBdr>
          <w:bottom w:val="single" w:sz="12" w:space="1" w:color="auto"/>
        </w:pBdr>
        <w:jc w:val="center"/>
        <w:rPr>
          <w:rFonts w:ascii="CCW Cursive Writing 5" w:hAnsi="CCW Cursive Writing 5"/>
          <w:sz w:val="24"/>
          <w:u w:val="single"/>
        </w:rPr>
      </w:pPr>
    </w:p>
    <w:p w:rsidR="00994092" w:rsidRDefault="00994092" w:rsidP="00994092">
      <w:pPr>
        <w:spacing w:line="360" w:lineRule="auto"/>
        <w:jc w:val="center"/>
        <w:rPr>
          <w:rFonts w:ascii="CCW Cursive Writing 5" w:hAnsi="CCW Cursive Writing 5"/>
          <w:sz w:val="24"/>
          <w:u w:val="single"/>
        </w:rPr>
      </w:pPr>
    </w:p>
    <w:p w:rsidR="004A5C4B" w:rsidRDefault="004A5C4B" w:rsidP="00994092">
      <w:pPr>
        <w:pBdr>
          <w:top w:val="single" w:sz="12" w:space="1" w:color="auto"/>
          <w:bottom w:val="single" w:sz="12" w:space="1" w:color="auto"/>
        </w:pBdr>
        <w:spacing w:line="360" w:lineRule="auto"/>
        <w:rPr>
          <w:rFonts w:ascii="CCW Cursive Writing 5" w:hAnsi="CCW Cursive Writing 5"/>
          <w:sz w:val="24"/>
          <w:u w:val="single"/>
        </w:rPr>
      </w:pPr>
    </w:p>
    <w:p w:rsidR="00994092" w:rsidRDefault="000A6BF5" w:rsidP="00994092">
      <w:pPr>
        <w:pBdr>
          <w:bottom w:val="single" w:sz="12" w:space="1" w:color="auto"/>
          <w:between w:val="single" w:sz="12" w:space="1" w:color="auto"/>
        </w:pBdr>
        <w:spacing w:line="720" w:lineRule="auto"/>
        <w:jc w:val="center"/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61CBD25" wp14:editId="0791145A">
            <wp:extent cx="3741755" cy="2076450"/>
            <wp:effectExtent l="0" t="0" r="0" b="0"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762681" cy="2088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4092" w:rsidRPr="008029A9" w:rsidRDefault="00994092" w:rsidP="00994092">
      <w:pPr>
        <w:pBdr>
          <w:bottom w:val="single" w:sz="12" w:space="1" w:color="auto"/>
          <w:between w:val="single" w:sz="12" w:space="1" w:color="auto"/>
        </w:pBdr>
        <w:spacing w:line="360" w:lineRule="auto"/>
        <w:jc w:val="center"/>
        <w:rPr>
          <w:rFonts w:ascii="CCW Cursive Writing 5" w:hAnsi="CCW Cursive Writing 5"/>
          <w:sz w:val="24"/>
        </w:rPr>
      </w:pPr>
    </w:p>
    <w:p w:rsidR="00381B93" w:rsidRDefault="00381B93" w:rsidP="00276E4C">
      <w:pPr>
        <w:rPr>
          <w:rFonts w:ascii="CCW Cursive Writing 5" w:hAnsi="CCW Cursive Writing 5"/>
          <w:sz w:val="24"/>
          <w:u w:val="single"/>
        </w:rPr>
      </w:pPr>
    </w:p>
    <w:p w:rsidR="00381B93" w:rsidRDefault="00381B93" w:rsidP="00276E4C">
      <w:pPr>
        <w:rPr>
          <w:rFonts w:ascii="CCW Cursive Writing 5" w:hAnsi="CCW Cursive Writing 5"/>
          <w:sz w:val="24"/>
          <w:u w:val="single"/>
        </w:rPr>
      </w:pPr>
    </w:p>
    <w:p w:rsidR="00381B93" w:rsidRDefault="00381B93" w:rsidP="00276E4C">
      <w:pPr>
        <w:rPr>
          <w:rFonts w:ascii="CCW Cursive Writing 5" w:hAnsi="CCW Cursive Writing 5"/>
          <w:sz w:val="24"/>
          <w:u w:val="single"/>
        </w:rPr>
      </w:pPr>
    </w:p>
    <w:p w:rsidR="00381B93" w:rsidRDefault="00381B93" w:rsidP="00276E4C">
      <w:pPr>
        <w:rPr>
          <w:rFonts w:ascii="CCW Cursive Writing 5" w:hAnsi="CCW Cursive Writing 5"/>
          <w:sz w:val="24"/>
          <w:u w:val="single"/>
        </w:rPr>
      </w:pPr>
    </w:p>
    <w:p w:rsidR="00381B93" w:rsidRDefault="00381B93" w:rsidP="00276E4C">
      <w:pPr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3457575</wp:posOffset>
                </wp:positionH>
                <wp:positionV relativeFrom="paragraph">
                  <wp:posOffset>416560</wp:posOffset>
                </wp:positionV>
                <wp:extent cx="0" cy="0"/>
                <wp:effectExtent l="0" t="0" r="0" b="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B6B95A" id="Straight Connector 27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2.25pt,32.8pt" to="272.25pt,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CCW Cursive Writing 5" w:hAnsi="CCW Cursive Writing 5"/>
          <w:sz w:val="24"/>
          <w:u w:val="single"/>
        </w:rPr>
        <w:t xml:space="preserve">Maths Homework – Thursday </w:t>
      </w:r>
    </w:p>
    <w:p w:rsidR="00427B5A" w:rsidRDefault="00427B5A" w:rsidP="00276E4C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 xml:space="preserve">Use the number shapes to work out the answers to each subtraction question. </w:t>
      </w:r>
    </w:p>
    <w:p w:rsidR="007C2778" w:rsidRDefault="007C2778" w:rsidP="00276E4C">
      <w:pPr>
        <w:rPr>
          <w:rFonts w:ascii="CCW Cursive Writing 5" w:hAnsi="CCW Cursive Writing 5"/>
          <w:sz w:val="24"/>
          <w:u w:val="single"/>
        </w:rPr>
      </w:pPr>
      <w:bookmarkStart w:id="0" w:name="_GoBack"/>
      <w:bookmarkEnd w:id="0"/>
    </w:p>
    <w:p w:rsidR="00A1459F" w:rsidRDefault="00530CC0" w:rsidP="00A1459F">
      <w:pPr>
        <w:jc w:val="center"/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0D1BE50F" wp14:editId="6247A71C">
            <wp:extent cx="5690836" cy="6525469"/>
            <wp:effectExtent l="0" t="0" r="5715" b="8890"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26077" cy="6565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BCA" w:rsidRDefault="00F33BCA" w:rsidP="00F33BCA">
      <w:pPr>
        <w:jc w:val="center"/>
        <w:rPr>
          <w:rFonts w:ascii="CCW Cursive Writing 5" w:hAnsi="CCW Cursive Writing 5"/>
          <w:sz w:val="24"/>
          <w:u w:val="single"/>
        </w:rPr>
      </w:pPr>
    </w:p>
    <w:p w:rsidR="00F33BCA" w:rsidRDefault="00F33BCA" w:rsidP="00F33BCA">
      <w:pPr>
        <w:jc w:val="center"/>
        <w:rPr>
          <w:rFonts w:ascii="CCW Cursive Writing 5" w:hAnsi="CCW Cursive Writing 5"/>
          <w:sz w:val="24"/>
          <w:u w:val="single"/>
        </w:rPr>
      </w:pPr>
    </w:p>
    <w:p w:rsidR="00F33BCA" w:rsidRDefault="00F33BCA" w:rsidP="00F33BCA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 xml:space="preserve">Literacy homework – Friday </w:t>
      </w:r>
    </w:p>
    <w:p w:rsidR="003C646A" w:rsidRDefault="003C646A" w:rsidP="00F33BCA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>Read and copy the tricky words the caterpillars are saying onto the leaves to help them turn into a butterfly.</w:t>
      </w:r>
    </w:p>
    <w:p w:rsidR="003C646A" w:rsidRDefault="003C646A" w:rsidP="00F33BCA">
      <w:pPr>
        <w:rPr>
          <w:rFonts w:ascii="CCW Cursive Writing 5" w:hAnsi="CCW Cursive Writing 5"/>
          <w:sz w:val="24"/>
          <w:u w:val="single"/>
        </w:rPr>
      </w:pPr>
    </w:p>
    <w:p w:rsidR="003C646A" w:rsidRDefault="003C646A" w:rsidP="003C646A">
      <w:pPr>
        <w:jc w:val="center"/>
        <w:rPr>
          <w:rFonts w:ascii="CCW Cursive Writing 5" w:hAnsi="CCW Cursive Writing 5"/>
          <w:sz w:val="24"/>
          <w:u w:val="single"/>
        </w:rPr>
      </w:pPr>
      <w:r>
        <w:rPr>
          <w:noProof/>
          <w:lang w:eastAsia="en-GB"/>
        </w:rPr>
        <w:drawing>
          <wp:inline distT="0" distB="0" distL="0" distR="0" wp14:anchorId="3B0A0000" wp14:editId="13CDFFF2">
            <wp:extent cx="5403850" cy="6755500"/>
            <wp:effectExtent l="0" t="0" r="6350" b="7620"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429190" cy="6787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28C8" w:rsidRDefault="00F33BCA" w:rsidP="00276E4C">
      <w:pPr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lastRenderedPageBreak/>
        <w:t>Maths Homework – Friday</w:t>
      </w:r>
    </w:p>
    <w:p w:rsidR="000728C8" w:rsidRDefault="000728C8" w:rsidP="00B87C3A">
      <w:pPr>
        <w:jc w:val="center"/>
        <w:rPr>
          <w:rFonts w:ascii="CCW Cursive Writing 5" w:hAnsi="CCW Cursive Writing 5"/>
          <w:sz w:val="24"/>
          <w:u w:val="single"/>
        </w:rPr>
      </w:pPr>
      <w:r>
        <w:rPr>
          <w:rFonts w:ascii="CCW Cursive Writing 5" w:hAnsi="CCW Cursive Writing 5"/>
          <w:sz w:val="24"/>
          <w:u w:val="single"/>
        </w:rPr>
        <w:t>2D shape colouring</w:t>
      </w:r>
    </w:p>
    <w:p w:rsidR="00F33BCA" w:rsidRDefault="00B87C3A" w:rsidP="00276E4C">
      <w:pPr>
        <w:rPr>
          <w:rFonts w:ascii="CCW Cursive Writing 5" w:hAnsi="CCW Cursive Writing 5"/>
          <w:sz w:val="24"/>
        </w:rPr>
      </w:pPr>
      <w:r w:rsidRPr="00B87C3A">
        <w:rPr>
          <w:rFonts w:ascii="CCW Cursive Writing 5" w:hAnsi="CCW Cursive Writing 5"/>
          <w:sz w:val="24"/>
        </w:rPr>
        <w:t>Say the names of the 2D shapes and their properties and colouring them using the key.</w:t>
      </w:r>
      <w:r w:rsidR="00F33BCA" w:rsidRPr="00B87C3A">
        <w:rPr>
          <w:rFonts w:ascii="CCW Cursive Writing 5" w:hAnsi="CCW Cursive Writing 5"/>
          <w:sz w:val="24"/>
        </w:rPr>
        <w:t xml:space="preserve"> </w:t>
      </w:r>
    </w:p>
    <w:p w:rsidR="00B87C3A" w:rsidRPr="00B87C3A" w:rsidRDefault="00B87C3A" w:rsidP="00B87C3A">
      <w:pPr>
        <w:jc w:val="center"/>
        <w:rPr>
          <w:rFonts w:ascii="CCW Cursive Writing 5" w:hAnsi="CCW Cursive Writing 5"/>
          <w:sz w:val="24"/>
        </w:rPr>
      </w:pPr>
      <w:r>
        <w:rPr>
          <w:noProof/>
          <w:lang w:eastAsia="en-GB"/>
        </w:rPr>
        <w:drawing>
          <wp:inline distT="0" distB="0" distL="0" distR="0" wp14:anchorId="244818E0" wp14:editId="057B3CC4">
            <wp:extent cx="1285239" cy="2210937"/>
            <wp:effectExtent l="0" t="0" r="0" b="0"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363865" cy="2346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7C8E">
        <w:rPr>
          <w:noProof/>
          <w:lang w:eastAsia="en-GB"/>
        </w:rPr>
        <w:drawing>
          <wp:inline distT="0" distB="0" distL="0" distR="0" wp14:anchorId="26BDDD3B" wp14:editId="5CDCF6D3">
            <wp:extent cx="4352925" cy="5718412"/>
            <wp:effectExtent l="0" t="0" r="0" b="0"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390418" cy="5767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7C8E">
        <w:rPr>
          <w:rFonts w:ascii="CCW Cursive Writing 5" w:hAnsi="CCW Cursive Writing 5"/>
          <w:color w:val="FF0000"/>
          <w:sz w:val="24"/>
        </w:rPr>
        <w:br w:type="textWrapping" w:clear="all"/>
      </w:r>
    </w:p>
    <w:p w:rsidR="000728C8" w:rsidRDefault="000728C8" w:rsidP="00276E4C">
      <w:pPr>
        <w:rPr>
          <w:noProof/>
          <w:lang w:eastAsia="en-GB"/>
        </w:rPr>
      </w:pPr>
    </w:p>
    <w:p w:rsidR="000728C8" w:rsidRDefault="000728C8" w:rsidP="00B87C3A">
      <w:pPr>
        <w:jc w:val="center"/>
        <w:rPr>
          <w:rFonts w:ascii="CCW Cursive Writing 5" w:hAnsi="CCW Cursive Writing 5"/>
          <w:sz w:val="24"/>
          <w:u w:val="single"/>
        </w:rPr>
      </w:pPr>
    </w:p>
    <w:p w:rsidR="00F33BCA" w:rsidRDefault="00F33BCA" w:rsidP="00276E4C">
      <w:pPr>
        <w:rPr>
          <w:rFonts w:ascii="CCW Cursive Writing 5" w:hAnsi="CCW Cursive Writing 5"/>
          <w:sz w:val="24"/>
          <w:u w:val="single"/>
        </w:rPr>
      </w:pPr>
    </w:p>
    <w:p w:rsidR="00A86D02" w:rsidRDefault="00A86D02"/>
    <w:sectPr w:rsidR="00A86D02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28C8" w:rsidRDefault="000728C8" w:rsidP="00BB76A8">
      <w:pPr>
        <w:spacing w:after="0" w:line="240" w:lineRule="auto"/>
      </w:pPr>
      <w:r>
        <w:separator/>
      </w:r>
    </w:p>
  </w:endnote>
  <w:endnote w:type="continuationSeparator" w:id="0">
    <w:p w:rsidR="000728C8" w:rsidRDefault="000728C8" w:rsidP="00BB76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28C8" w:rsidRDefault="000728C8" w:rsidP="00BB76A8">
      <w:pPr>
        <w:spacing w:after="0" w:line="240" w:lineRule="auto"/>
      </w:pPr>
      <w:r>
        <w:separator/>
      </w:r>
    </w:p>
  </w:footnote>
  <w:footnote w:type="continuationSeparator" w:id="0">
    <w:p w:rsidR="000728C8" w:rsidRDefault="000728C8" w:rsidP="00BB76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28C8" w:rsidRPr="00BB76A8" w:rsidRDefault="000728C8">
    <w:pPr>
      <w:pStyle w:val="Header"/>
      <w:rPr>
        <w:rFonts w:ascii="CCW Cursive Writing 5" w:hAnsi="CCW Cursive Writing 5"/>
      </w:rPr>
    </w:pPr>
    <w:r>
      <w:rPr>
        <w:rFonts w:ascii="CCW Cursive Writing 5" w:hAnsi="CCW Cursive Writing 5"/>
      </w:rPr>
      <w:t xml:space="preserve">Home learning Pack </w:t>
    </w:r>
    <w:r w:rsidR="000D1630">
      <w:rPr>
        <w:rFonts w:ascii="CCW Cursive Writing 5" w:hAnsi="CCW Cursive Writing 5"/>
      </w:rPr>
      <w:t xml:space="preserve">- </w:t>
    </w:r>
    <w:r>
      <w:rPr>
        <w:rFonts w:ascii="CCW Cursive Writing 5" w:hAnsi="CCW Cursive Writing 5"/>
      </w:rPr>
      <w:t>Week commencing 27.04.20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D1668C"/>
    <w:multiLevelType w:val="hybridMultilevel"/>
    <w:tmpl w:val="B8762F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E4C"/>
    <w:rsid w:val="00011AD4"/>
    <w:rsid w:val="00014CF8"/>
    <w:rsid w:val="000728C8"/>
    <w:rsid w:val="000A6BF5"/>
    <w:rsid w:val="000D1630"/>
    <w:rsid w:val="00195911"/>
    <w:rsid w:val="002608F1"/>
    <w:rsid w:val="002737A3"/>
    <w:rsid w:val="00276E4C"/>
    <w:rsid w:val="00324CEA"/>
    <w:rsid w:val="00355928"/>
    <w:rsid w:val="003624AD"/>
    <w:rsid w:val="00381B93"/>
    <w:rsid w:val="003B1D74"/>
    <w:rsid w:val="003C646A"/>
    <w:rsid w:val="00404F41"/>
    <w:rsid w:val="004170DC"/>
    <w:rsid w:val="00427B5A"/>
    <w:rsid w:val="004409F8"/>
    <w:rsid w:val="00453CE3"/>
    <w:rsid w:val="004A5C4B"/>
    <w:rsid w:val="005044B2"/>
    <w:rsid w:val="00530CC0"/>
    <w:rsid w:val="00542B5B"/>
    <w:rsid w:val="00601011"/>
    <w:rsid w:val="006E688A"/>
    <w:rsid w:val="006F609B"/>
    <w:rsid w:val="007770D3"/>
    <w:rsid w:val="007C2778"/>
    <w:rsid w:val="008029A9"/>
    <w:rsid w:val="00927C8E"/>
    <w:rsid w:val="00990E33"/>
    <w:rsid w:val="00994092"/>
    <w:rsid w:val="00A05E5E"/>
    <w:rsid w:val="00A1459F"/>
    <w:rsid w:val="00A62229"/>
    <w:rsid w:val="00A86D02"/>
    <w:rsid w:val="00A947C7"/>
    <w:rsid w:val="00B34801"/>
    <w:rsid w:val="00B35A7C"/>
    <w:rsid w:val="00B87C3A"/>
    <w:rsid w:val="00B90C5B"/>
    <w:rsid w:val="00BB143D"/>
    <w:rsid w:val="00BB76A8"/>
    <w:rsid w:val="00BD0633"/>
    <w:rsid w:val="00BD5A0E"/>
    <w:rsid w:val="00BE750E"/>
    <w:rsid w:val="00C36758"/>
    <w:rsid w:val="00C927DB"/>
    <w:rsid w:val="00CB008F"/>
    <w:rsid w:val="00DF6EDD"/>
    <w:rsid w:val="00EC4922"/>
    <w:rsid w:val="00EF5DA6"/>
    <w:rsid w:val="00F20A71"/>
    <w:rsid w:val="00F33BCA"/>
    <w:rsid w:val="00FA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4477C9-4EB0-454B-8B14-86DFD601C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6E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76E4C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B76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76A8"/>
  </w:style>
  <w:style w:type="paragraph" w:styleId="Footer">
    <w:name w:val="footer"/>
    <w:basedOn w:val="Normal"/>
    <w:link w:val="FooterChar"/>
    <w:uiPriority w:val="99"/>
    <w:unhideWhenUsed/>
    <w:rsid w:val="00BB76A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76A8"/>
  </w:style>
  <w:style w:type="paragraph" w:styleId="ListParagraph">
    <w:name w:val="List Paragraph"/>
    <w:basedOn w:val="Normal"/>
    <w:uiPriority w:val="34"/>
    <w:qFormat/>
    <w:rsid w:val="002608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winkl.co.uk/resource/t-t-5223-cinderella-story-powerpoint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twinkl.co.uk/resource/t-t-10621-hansel-and-gretel-story-powerpoint" TargetMode="External"/><Relationship Id="rId23" Type="http://schemas.openxmlformats.org/officeDocument/2006/relationships/image" Target="media/image15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55F8BC81</Template>
  <TotalTime>8</TotalTime>
  <Pages>10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T.Wedgwood</dc:creator>
  <cp:keywords/>
  <dc:description/>
  <cp:lastModifiedBy>K.Treasure</cp:lastModifiedBy>
  <cp:revision>8</cp:revision>
  <dcterms:created xsi:type="dcterms:W3CDTF">2020-04-21T11:50:00Z</dcterms:created>
  <dcterms:modified xsi:type="dcterms:W3CDTF">2020-04-26T11:16:00Z</dcterms:modified>
</cp:coreProperties>
</file>