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E1559F" w:rsidP="00020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33A72"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J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V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W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X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E1457D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E1457D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/j/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/v/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/w/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/x/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E1559F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7F568F" w:rsidRPr="00020ED7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CDCF74" wp14:editId="57892E1B">
                  <wp:extent cx="1828800" cy="1306195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30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05F99E" wp14:editId="47DCAF7A">
                  <wp:extent cx="1829435" cy="11715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B757CE" wp14:editId="7D6C7D46">
                  <wp:extent cx="1829435" cy="1024255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0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50A4D9" wp14:editId="76B5FF56">
                  <wp:extent cx="1829435" cy="1139825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13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J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Play the V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7F568F" w:rsidRPr="00020ED7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W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171D4E" w:rsidRPr="00020ED7" w:rsidRDefault="00171D4E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Play the X game on  Education City- Free Trial </w:t>
            </w:r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E1559F">
      <w:rPr>
        <w:rFonts w:ascii="Comic Sans MS" w:hAnsi="Comic Sans MS"/>
        <w:u w:val="single"/>
      </w:rPr>
      <w:t>18</w:t>
    </w:r>
    <w:r w:rsidR="00E1559F" w:rsidRPr="00E1559F">
      <w:rPr>
        <w:rFonts w:ascii="Comic Sans MS" w:hAnsi="Comic Sans MS"/>
        <w:u w:val="single"/>
        <w:vertAlign w:val="superscript"/>
      </w:rPr>
      <w:t>th</w:t>
    </w:r>
    <w:r w:rsidR="00E1559F">
      <w:rPr>
        <w:rFonts w:ascii="Comic Sans MS" w:hAnsi="Comic Sans MS"/>
        <w:u w:val="single"/>
      </w:rPr>
      <w:t xml:space="preserve"> May 2020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</w:t>
    </w:r>
    <w:r w:rsidR="00E1559F">
      <w:rPr>
        <w:rFonts w:ascii="Comic Sans MS" w:hAnsi="Comic Sans MS"/>
        <w:u w:val="single"/>
      </w:rPr>
      <w:t>–</w:t>
    </w:r>
    <w:r w:rsidRPr="00233A72">
      <w:rPr>
        <w:rFonts w:ascii="Comic Sans MS" w:hAnsi="Comic Sans MS"/>
        <w:u w:val="single"/>
      </w:rPr>
      <w:t xml:space="preserve"> </w:t>
    </w:r>
    <w:r w:rsidR="00E1559F">
      <w:rPr>
        <w:rFonts w:ascii="Comic Sans MS" w:hAnsi="Comic Sans MS"/>
        <w:u w:val="single"/>
      </w:rPr>
      <w:t xml:space="preserve">Recap </w:t>
    </w:r>
    <w:r w:rsidRPr="00233A72">
      <w:rPr>
        <w:rFonts w:ascii="Comic Sans MS" w:hAnsi="Comic Sans MS"/>
        <w:u w:val="single"/>
      </w:rPr>
      <w:t xml:space="preserve">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214757"/>
    <w:rsid w:val="002275B1"/>
    <w:rsid w:val="00233A72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E1559F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6DC9677B</Template>
  <TotalTime>0</TotalTime>
  <Pages>3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2020-05-17T17:42:00Z</dcterms:created>
  <dcterms:modified xsi:type="dcterms:W3CDTF">2020-05-17T17:42:00Z</dcterms:modified>
</cp:coreProperties>
</file>