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E1559F" w:rsidP="00020ED7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="00233A72"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7F568F" w:rsidRPr="00020ED7" w:rsidTr="00020ED7">
        <w:trPr>
          <w:trHeight w:val="646"/>
        </w:trPr>
        <w:tc>
          <w:tcPr>
            <w:tcW w:w="3096" w:type="dxa"/>
          </w:tcPr>
          <w:p w:rsidR="007F568F" w:rsidRPr="00020ED7" w:rsidRDefault="009E22A0" w:rsidP="00020ED7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CH</w:t>
            </w:r>
          </w:p>
        </w:tc>
        <w:tc>
          <w:tcPr>
            <w:tcW w:w="3097" w:type="dxa"/>
          </w:tcPr>
          <w:p w:rsidR="007F568F" w:rsidRPr="00020ED7" w:rsidRDefault="009E22A0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SH</w:t>
            </w:r>
          </w:p>
        </w:tc>
        <w:tc>
          <w:tcPr>
            <w:tcW w:w="3097" w:type="dxa"/>
          </w:tcPr>
          <w:p w:rsidR="007F568F" w:rsidRPr="00020ED7" w:rsidRDefault="009E22A0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TH</w:t>
            </w:r>
          </w:p>
        </w:tc>
        <w:tc>
          <w:tcPr>
            <w:tcW w:w="3097" w:type="dxa"/>
          </w:tcPr>
          <w:p w:rsidR="007F568F" w:rsidRPr="00020ED7" w:rsidRDefault="009E22A0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NG</w:t>
            </w: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7F568F" w:rsidRPr="00020ED7" w:rsidTr="00020ED7">
        <w:trPr>
          <w:trHeight w:val="1837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7F568F" w:rsidRPr="00020ED7" w:rsidRDefault="007F568F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 xml:space="preserve">- Flash Card Speed Trial-Phase 2 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233A72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171D4E" w:rsidRPr="00020ED7" w:rsidRDefault="009E22A0" w:rsidP="00020ED7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="00171D4E"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171D4E" w:rsidRPr="00020ED7" w:rsidRDefault="009E22A0" w:rsidP="00020ED7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="00171D4E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171D4E" w:rsidRPr="00020ED7" w:rsidRDefault="00171D4E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9E22A0">
              <w:rPr>
                <w:rStyle w:val="HTMLCite"/>
                <w:rFonts w:ascii="Comic Sans MS" w:hAnsi="Comic Sans MS"/>
                <w:b/>
                <w:color w:val="auto"/>
              </w:rPr>
              <w:t>aldine the Giraffe learns the /CH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9E22A0">
              <w:rPr>
                <w:rStyle w:val="HTMLCite"/>
                <w:rFonts w:ascii="Comic Sans MS" w:hAnsi="Comic Sans MS"/>
                <w:b/>
                <w:color w:val="auto"/>
              </w:rPr>
              <w:t>aldine the Giraffe learns the /SH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>a</w:t>
            </w:r>
            <w:r w:rsidR="009E22A0">
              <w:rPr>
                <w:rStyle w:val="HTMLCite"/>
                <w:rFonts w:ascii="Comic Sans MS" w:hAnsi="Comic Sans MS"/>
                <w:b/>
                <w:color w:val="auto"/>
              </w:rPr>
              <w:t>ldine the Giraffe learns the /TH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7F568F" w:rsidRPr="00020ED7" w:rsidRDefault="007F568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Search ‘Ger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>a</w:t>
            </w:r>
            <w:r w:rsidR="009E22A0">
              <w:rPr>
                <w:rStyle w:val="HTMLCite"/>
                <w:rFonts w:ascii="Comic Sans MS" w:hAnsi="Comic Sans MS"/>
                <w:b/>
                <w:color w:val="auto"/>
              </w:rPr>
              <w:t>ldine the Giraffe learns the /NG</w:t>
            </w:r>
            <w:r w:rsidRPr="00020ED7">
              <w:rPr>
                <w:rStyle w:val="HTMLCite"/>
                <w:rFonts w:ascii="Comic Sans MS" w:hAnsi="Comic Sans MS"/>
                <w:b/>
                <w:color w:val="auto"/>
              </w:rPr>
              <w:t>/ sound’ on YouTube</w:t>
            </w:r>
          </w:p>
          <w:p w:rsidR="00233A72" w:rsidRPr="00020ED7" w:rsidRDefault="00233A72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Tricky Words Phase 2/3</w:t>
            </w:r>
            <w:r w:rsidRPr="00020ED7">
              <w:rPr>
                <w:rFonts w:ascii="Comic Sans MS" w:hAnsi="Comic Sans MS"/>
              </w:rPr>
              <w:t xml:space="preserve"> –</w:t>
            </w:r>
          </w:p>
          <w:p w:rsidR="00020ED7" w:rsidRPr="00020ED7" w:rsidRDefault="00020ED7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</w:rPr>
              <w:t xml:space="preserve">Play game on Phonics Play </w:t>
            </w:r>
          </w:p>
          <w:p w:rsidR="00233A72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</w:rPr>
              <w:t>Tricky Word Trucks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E1559F" w:rsidRDefault="00E1559F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  <w:r w:rsidR="000E5672">
              <w:rPr>
                <w:rStyle w:val="HTMLCite"/>
                <w:rFonts w:ascii="Comic Sans MS" w:hAnsi="Comic Sans MS"/>
                <w:b/>
                <w:color w:val="auto"/>
              </w:rPr>
              <w:t xml:space="preserve"> </w:t>
            </w:r>
          </w:p>
          <w:p w:rsidR="007F568F" w:rsidRPr="00020ED7" w:rsidRDefault="009E22A0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26317B" wp14:editId="2CFB924C">
                  <wp:extent cx="1828800" cy="1076960"/>
                  <wp:effectExtent l="0" t="0" r="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76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9E22A0" w:rsidP="000E5672">
            <w:pPr>
              <w:jc w:val="center"/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43FE78" wp14:editId="6A9D9231">
                  <wp:extent cx="1829435" cy="112585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9435" cy="112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9E22A0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inline distT="0" distB="0" distL="0" distR="0" wp14:anchorId="4850BB3F" wp14:editId="79255C07">
                  <wp:extent cx="1724025" cy="1291373"/>
                  <wp:effectExtent l="0" t="0" r="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672" cy="1298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097" w:type="dxa"/>
          </w:tcPr>
          <w:p w:rsidR="00E1559F" w:rsidRDefault="00E1559F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Look at the picture and write a sentence about the picture.</w:t>
            </w:r>
          </w:p>
          <w:p w:rsidR="00171D4E" w:rsidRPr="00020ED7" w:rsidRDefault="009E22A0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017DA5" wp14:editId="0A1F323B">
                  <wp:extent cx="1210310" cy="960350"/>
                  <wp:effectExtent l="0" t="0" r="889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742" cy="962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7" w:type="dxa"/>
          </w:tcPr>
          <w:p w:rsidR="00020ED7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Matching pairs Write some of tricky words on paper (duplicate).</w:t>
            </w:r>
          </w:p>
          <w:p w:rsidR="00020ED7" w:rsidRPr="00020ED7" w:rsidRDefault="00020ED7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</w:rPr>
              <w:t>Put them face down on the table and play the matching pair game.</w:t>
            </w:r>
          </w:p>
        </w:tc>
      </w:tr>
      <w:tr w:rsidR="007F568F" w:rsidRPr="00020ED7" w:rsidTr="00020ED7">
        <w:trPr>
          <w:trHeight w:val="348"/>
        </w:trPr>
        <w:tc>
          <w:tcPr>
            <w:tcW w:w="3096" w:type="dxa"/>
          </w:tcPr>
          <w:p w:rsidR="007F568F" w:rsidRPr="00020ED7" w:rsidRDefault="009E22A0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CH</w:t>
            </w:r>
            <w:r w:rsidR="00E1559F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</w:t>
            </w:r>
          </w:p>
        </w:tc>
        <w:tc>
          <w:tcPr>
            <w:tcW w:w="3097" w:type="dxa"/>
          </w:tcPr>
          <w:p w:rsidR="008B2D55" w:rsidRPr="00020ED7" w:rsidRDefault="009E22A0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SH</w:t>
            </w:r>
            <w:r w:rsidR="008B2D55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Education City- Free Trial</w:t>
            </w:r>
          </w:p>
          <w:p w:rsidR="008B2D55" w:rsidRPr="00020ED7" w:rsidRDefault="008B2D55" w:rsidP="00020ED7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</w:p>
        </w:tc>
        <w:tc>
          <w:tcPr>
            <w:tcW w:w="3097" w:type="dxa"/>
          </w:tcPr>
          <w:p w:rsidR="007F568F" w:rsidRPr="00020ED7" w:rsidRDefault="009E22A0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TH</w:t>
            </w:r>
            <w:r w:rsidR="00E1559F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</w:t>
            </w:r>
          </w:p>
        </w:tc>
        <w:tc>
          <w:tcPr>
            <w:tcW w:w="3097" w:type="dxa"/>
          </w:tcPr>
          <w:p w:rsidR="00171D4E" w:rsidRPr="00020ED7" w:rsidRDefault="009E22A0" w:rsidP="00E1559F">
            <w:pPr>
              <w:rPr>
                <w:rStyle w:val="HTMLCite"/>
                <w:rFonts w:ascii="Comic Sans MS" w:hAnsi="Comic Sans MS"/>
                <w:b/>
                <w:color w:val="auto"/>
              </w:rPr>
            </w:pPr>
            <w:r>
              <w:rPr>
                <w:rStyle w:val="HTMLCite"/>
                <w:rFonts w:ascii="Comic Sans MS" w:hAnsi="Comic Sans MS"/>
                <w:b/>
                <w:color w:val="auto"/>
              </w:rPr>
              <w:t>Play the NG</w:t>
            </w:r>
            <w:r w:rsidR="00171D4E" w:rsidRPr="00020ED7">
              <w:rPr>
                <w:rStyle w:val="HTMLCite"/>
                <w:rFonts w:ascii="Comic Sans MS" w:hAnsi="Comic Sans MS"/>
                <w:b/>
                <w:color w:val="auto"/>
              </w:rPr>
              <w:t xml:space="preserve"> game on  Education City- Free Trial </w:t>
            </w:r>
          </w:p>
        </w:tc>
        <w:tc>
          <w:tcPr>
            <w:tcW w:w="3097" w:type="dxa"/>
          </w:tcPr>
          <w:p w:rsidR="007F568F" w:rsidRPr="00020ED7" w:rsidRDefault="00020ED7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Use an online timer. How many tricky words can you read in a minute?</w:t>
            </w:r>
          </w:p>
        </w:tc>
      </w:tr>
    </w:tbl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lastRenderedPageBreak/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A53" w:rsidRDefault="00CD6A53" w:rsidP="00233A72">
      <w:pPr>
        <w:spacing w:after="0" w:line="240" w:lineRule="auto"/>
      </w:pPr>
      <w:r>
        <w:separator/>
      </w:r>
    </w:p>
  </w:endnote>
  <w:end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A53" w:rsidRDefault="00CD6A53" w:rsidP="00233A72">
      <w:pPr>
        <w:spacing w:after="0" w:line="240" w:lineRule="auto"/>
      </w:pPr>
      <w:r>
        <w:separator/>
      </w:r>
    </w:p>
  </w:footnote>
  <w:footnote w:type="continuationSeparator" w:id="0">
    <w:p w:rsidR="00CD6A53" w:rsidRDefault="00CD6A53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 w:rsidR="009E22A0">
      <w:rPr>
        <w:rFonts w:ascii="Comic Sans MS" w:hAnsi="Comic Sans MS"/>
        <w:u w:val="single"/>
        <w:vertAlign w:val="superscript"/>
      </w:rPr>
      <w:t>8th</w:t>
    </w:r>
    <w:r w:rsidR="000E5672">
      <w:rPr>
        <w:rFonts w:ascii="Comic Sans MS" w:hAnsi="Comic Sans MS"/>
        <w:u w:val="single"/>
      </w:rPr>
      <w:t xml:space="preserve"> June</w:t>
    </w:r>
    <w:r w:rsidR="00E1559F">
      <w:rPr>
        <w:rFonts w:ascii="Comic Sans MS" w:hAnsi="Comic Sans MS"/>
        <w:u w:val="single"/>
      </w:rPr>
      <w:t xml:space="preserve"> 2020</w:t>
    </w:r>
  </w:p>
  <w:p w:rsidR="00CD6A53" w:rsidRPr="00233A72" w:rsidRDefault="00CD6A53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</w:t>
    </w:r>
    <w:r w:rsidR="00E1559F">
      <w:rPr>
        <w:rFonts w:ascii="Comic Sans MS" w:hAnsi="Comic Sans MS"/>
        <w:u w:val="single"/>
      </w:rPr>
      <w:t>–</w:t>
    </w:r>
    <w:r w:rsidRPr="00233A72">
      <w:rPr>
        <w:rFonts w:ascii="Comic Sans MS" w:hAnsi="Comic Sans MS"/>
        <w:u w:val="single"/>
      </w:rPr>
      <w:t xml:space="preserve"> </w:t>
    </w:r>
    <w:r w:rsidR="00E1559F">
      <w:rPr>
        <w:rFonts w:ascii="Comic Sans MS" w:hAnsi="Comic Sans MS"/>
        <w:u w:val="single"/>
      </w:rPr>
      <w:t xml:space="preserve">Recap </w:t>
    </w:r>
    <w:r w:rsidRPr="00233A72">
      <w:rPr>
        <w:rFonts w:ascii="Comic Sans MS" w:hAnsi="Comic Sans MS"/>
        <w:u w:val="single"/>
      </w:rPr>
      <w:t xml:space="preserve">Phase 3 </w:t>
    </w:r>
  </w:p>
  <w:p w:rsidR="00CD6A53" w:rsidRDefault="00CD6A53">
    <w:pPr>
      <w:pStyle w:val="Header"/>
    </w:pPr>
  </w:p>
  <w:p w:rsidR="00CD6A53" w:rsidRDefault="00CD6A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0E5672"/>
    <w:rsid w:val="00171D4E"/>
    <w:rsid w:val="00214757"/>
    <w:rsid w:val="002275B1"/>
    <w:rsid w:val="00233A72"/>
    <w:rsid w:val="00282A5C"/>
    <w:rsid w:val="002F71FF"/>
    <w:rsid w:val="003B221E"/>
    <w:rsid w:val="003E6F8F"/>
    <w:rsid w:val="004E552F"/>
    <w:rsid w:val="00510ED2"/>
    <w:rsid w:val="005E52CD"/>
    <w:rsid w:val="006F363C"/>
    <w:rsid w:val="00770A27"/>
    <w:rsid w:val="00793E99"/>
    <w:rsid w:val="007D1173"/>
    <w:rsid w:val="007F568F"/>
    <w:rsid w:val="008B2D55"/>
    <w:rsid w:val="009B79D5"/>
    <w:rsid w:val="009E22A0"/>
    <w:rsid w:val="00BD2F87"/>
    <w:rsid w:val="00CB2A60"/>
    <w:rsid w:val="00CC5690"/>
    <w:rsid w:val="00CD6A53"/>
    <w:rsid w:val="00E1559F"/>
    <w:rsid w:val="00EB3D79"/>
    <w:rsid w:val="00F20B50"/>
    <w:rsid w:val="00F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94301D8A</Template>
  <TotalTime>1</TotalTime>
  <Pages>3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2</cp:revision>
  <dcterms:created xsi:type="dcterms:W3CDTF">2020-06-07T19:40:00Z</dcterms:created>
  <dcterms:modified xsi:type="dcterms:W3CDTF">2020-06-07T19:40:00Z</dcterms:modified>
</cp:coreProperties>
</file>