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5E6" w:rsidRDefault="00403F9A"/>
    <w:p w:rsidR="00C82C2E" w:rsidRDefault="00095DB3">
      <w:pPr>
        <w:rPr>
          <w:rFonts w:ascii="CCW Cursive Writing 5" w:hAnsi="CCW Cursive Writing 5"/>
        </w:rPr>
      </w:pPr>
      <w:r w:rsidRPr="00095DB3">
        <w:rPr>
          <w:rFonts w:ascii="CCW Cursive Writing 5" w:hAnsi="CCW Cursive Writing 5"/>
        </w:rPr>
        <w:t>Hello everyone,</w:t>
      </w:r>
    </w:p>
    <w:p w:rsidR="00C82C2E" w:rsidRDefault="00C82C2E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 xml:space="preserve">I hope you are all well and enjoying your home learning! </w:t>
      </w:r>
    </w:p>
    <w:p w:rsidR="00C82C2E" w:rsidRDefault="00C82C2E">
      <w:pPr>
        <w:rPr>
          <w:rFonts w:ascii="CCW Cursive Writing 5" w:hAnsi="CCW Cursive Writing 5"/>
        </w:rPr>
      </w:pPr>
    </w:p>
    <w:p w:rsidR="00C82C2E" w:rsidRDefault="00C82C2E">
      <w:pPr>
        <w:rPr>
          <w:rFonts w:ascii="CCW Cursive Writing 5" w:hAnsi="CCW Cursive Writing 5"/>
        </w:rPr>
      </w:pPr>
      <w:r w:rsidRPr="00C82C2E">
        <w:rPr>
          <w:rFonts w:ascii="CCW Cursive Writing 5" w:hAnsi="CCW Cursive Writing 5"/>
        </w:rPr>
        <w:t>When children start Phase Four of the phonics programme, they will know a grapheme for each of the 42 phonemes. They will also be able to blend phonemes to read CVC (consonant-vowel-consonant) words and segment in order to spell them. Children will also have begun reading straightforward two-syllable words and simple captions, a</w:t>
      </w:r>
      <w:r>
        <w:rPr>
          <w:rFonts w:ascii="CCW Cursive Writing 5" w:hAnsi="CCW Cursive Writing 5"/>
        </w:rPr>
        <w:t xml:space="preserve">s well as reading and spelling </w:t>
      </w:r>
      <w:r w:rsidRPr="00C82C2E">
        <w:rPr>
          <w:rFonts w:ascii="CCW Cursive Writing 5" w:hAnsi="CCW Cursive Writing 5"/>
        </w:rPr>
        <w:t>tricky words.</w:t>
      </w:r>
    </w:p>
    <w:p w:rsidR="00C82C2E" w:rsidRPr="00095DB3" w:rsidRDefault="00C82C2E">
      <w:pPr>
        <w:rPr>
          <w:rFonts w:ascii="CCW Cursive Writing 5" w:hAnsi="CCW Cursive Writing 5"/>
        </w:rPr>
      </w:pPr>
    </w:p>
    <w:p w:rsidR="008831D3" w:rsidRDefault="00C82C2E">
      <w:pPr>
        <w:rPr>
          <w:rFonts w:ascii="CCW Cursive Writing 5" w:hAnsi="CCW Cursive Writing 5"/>
        </w:rPr>
      </w:pPr>
      <w:r w:rsidRPr="00C82C2E">
        <w:rPr>
          <w:rFonts w:ascii="CCW Cursive Writing 5" w:hAnsi="CCW Cursive Writing 5"/>
        </w:rPr>
        <w:t>The main aim of this phase is to consolidate the children's knowledge and to help them learn to read and spell words which have adjacent consonants, such as</w:t>
      </w:r>
      <w:r>
        <w:rPr>
          <w:rFonts w:ascii="CCW Cursive Writing 5" w:hAnsi="CCW Cursive Writing 5"/>
        </w:rPr>
        <w:t xml:space="preserve">: trap, string and milk. </w:t>
      </w:r>
    </w:p>
    <w:p w:rsidR="00C82C2E" w:rsidRDefault="00C82C2E">
      <w:pPr>
        <w:rPr>
          <w:rFonts w:ascii="CCW Cursive Writing 5" w:hAnsi="CCW Cursive Writing 5"/>
        </w:rPr>
      </w:pPr>
    </w:p>
    <w:p w:rsidR="008831D3" w:rsidRPr="00095DB3" w:rsidRDefault="008831D3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>Miss Wedgwood</w:t>
      </w:r>
    </w:p>
    <w:p w:rsidR="006234C8" w:rsidRDefault="006234C8"/>
    <w:p w:rsidR="00C82C2E" w:rsidRDefault="00C82C2E"/>
    <w:p w:rsidR="00C82C2E" w:rsidRDefault="00C82C2E"/>
    <w:tbl>
      <w:tblPr>
        <w:tblStyle w:val="TableGrid"/>
        <w:tblpPr w:leftFromText="180" w:rightFromText="180" w:vertAnchor="text" w:horzAnchor="margin" w:tblpY="144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2551"/>
        <w:gridCol w:w="2835"/>
        <w:gridCol w:w="2613"/>
      </w:tblGrid>
      <w:tr w:rsidR="00095DB3" w:rsidTr="00095DB3">
        <w:tc>
          <w:tcPr>
            <w:tcW w:w="3114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Monday</w:t>
            </w:r>
          </w:p>
        </w:tc>
        <w:tc>
          <w:tcPr>
            <w:tcW w:w="2835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Tuesday</w:t>
            </w:r>
          </w:p>
        </w:tc>
        <w:tc>
          <w:tcPr>
            <w:tcW w:w="2551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Wednesday</w:t>
            </w:r>
          </w:p>
        </w:tc>
        <w:tc>
          <w:tcPr>
            <w:tcW w:w="2835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Thursday</w:t>
            </w:r>
          </w:p>
        </w:tc>
        <w:tc>
          <w:tcPr>
            <w:tcW w:w="2613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Friday</w:t>
            </w:r>
          </w:p>
        </w:tc>
      </w:tr>
      <w:tr w:rsidR="00095DB3" w:rsidTr="00095DB3">
        <w:tc>
          <w:tcPr>
            <w:tcW w:w="3114" w:type="dxa"/>
          </w:tcPr>
          <w:p w:rsidR="00095DB3" w:rsidRPr="000942E3" w:rsidRDefault="00095DB3" w:rsidP="008831D3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 w:rsidR="006E53E2">
              <w:rPr>
                <w:rFonts w:asciiTheme="majorHAnsi" w:hAnsiTheme="majorHAnsi" w:cstheme="majorHAnsi"/>
                <w:b/>
                <w:szCs w:val="24"/>
              </w:rPr>
              <w:t>lp</w:t>
            </w:r>
            <w:proofErr w:type="spellEnd"/>
          </w:p>
        </w:tc>
        <w:tc>
          <w:tcPr>
            <w:tcW w:w="2835" w:type="dxa"/>
          </w:tcPr>
          <w:p w:rsidR="00095DB3" w:rsidRPr="000942E3" w:rsidRDefault="00095DB3" w:rsidP="00095DB3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</w:t>
            </w:r>
            <w:r w:rsidR="008831D3">
              <w:rPr>
                <w:rFonts w:asciiTheme="majorHAnsi" w:hAnsiTheme="majorHAnsi" w:cstheme="majorHAnsi"/>
                <w:b/>
                <w:szCs w:val="24"/>
              </w:rPr>
              <w:t xml:space="preserve">honics focus – </w:t>
            </w:r>
            <w:r w:rsidR="006E53E2">
              <w:rPr>
                <w:rFonts w:asciiTheme="majorHAnsi" w:hAnsiTheme="majorHAnsi" w:cstheme="majorHAnsi"/>
                <w:b/>
                <w:szCs w:val="24"/>
              </w:rPr>
              <w:t>lf</w:t>
            </w:r>
          </w:p>
        </w:tc>
        <w:tc>
          <w:tcPr>
            <w:tcW w:w="2551" w:type="dxa"/>
          </w:tcPr>
          <w:p w:rsidR="00095DB3" w:rsidRPr="000942E3" w:rsidRDefault="008831D3" w:rsidP="00095DB3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 w:rsidR="006E53E2">
              <w:rPr>
                <w:rFonts w:asciiTheme="majorHAnsi" w:hAnsiTheme="majorHAnsi" w:cstheme="majorHAnsi"/>
                <w:b/>
                <w:szCs w:val="24"/>
              </w:rPr>
              <w:t>lk</w:t>
            </w:r>
            <w:proofErr w:type="spellEnd"/>
          </w:p>
        </w:tc>
        <w:tc>
          <w:tcPr>
            <w:tcW w:w="2835" w:type="dxa"/>
          </w:tcPr>
          <w:p w:rsidR="00095DB3" w:rsidRPr="000942E3" w:rsidRDefault="008831D3" w:rsidP="00095DB3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 w:rsidR="006E53E2">
              <w:rPr>
                <w:rFonts w:asciiTheme="majorHAnsi" w:hAnsiTheme="majorHAnsi" w:cstheme="majorHAnsi"/>
                <w:b/>
                <w:szCs w:val="24"/>
              </w:rPr>
              <w:t>pt</w:t>
            </w:r>
            <w:proofErr w:type="spellEnd"/>
          </w:p>
        </w:tc>
        <w:tc>
          <w:tcPr>
            <w:tcW w:w="2613" w:type="dxa"/>
          </w:tcPr>
          <w:p w:rsidR="00095DB3" w:rsidRPr="000942E3" w:rsidRDefault="00095DB3" w:rsidP="00095DB3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 tricky words</w:t>
            </w:r>
          </w:p>
        </w:tc>
      </w:tr>
      <w:tr w:rsidR="00095DB3" w:rsidTr="00095DB3">
        <w:tc>
          <w:tcPr>
            <w:tcW w:w="3114" w:type="dxa"/>
          </w:tcPr>
          <w:p w:rsidR="00095DB3" w:rsidRDefault="00C82C2E" w:rsidP="00C82C2E"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Recap sounds </w:t>
            </w:r>
          </w:p>
          <w:p w:rsidR="00C82C2E" w:rsidRDefault="00403F9A" w:rsidP="00C82C2E">
            <w:pPr>
              <w:rPr>
                <w:rFonts w:asciiTheme="majorHAnsi" w:hAnsiTheme="majorHAnsi" w:cstheme="majorHAnsi"/>
                <w:szCs w:val="24"/>
              </w:rPr>
            </w:pPr>
            <w:hyperlink r:id="rId6" w:history="1">
              <w:r w:rsidR="0098615B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https://www.phonicsplay.co.uk/member-only/Flashcards.html</w:t>
              </w:r>
            </w:hyperlink>
          </w:p>
          <w:p w:rsidR="0098615B" w:rsidRPr="00016AAB" w:rsidRDefault="0098615B" w:rsidP="00C82C2E">
            <w:pPr>
              <w:rPr>
                <w:rFonts w:asciiTheme="majorHAnsi" w:hAnsiTheme="majorHAnsi" w:cstheme="majorHAnsi"/>
                <w:szCs w:val="24"/>
              </w:rPr>
            </w:pPr>
            <w:proofErr w:type="gramStart"/>
            <w:r>
              <w:rPr>
                <w:rFonts w:asciiTheme="majorHAnsi" w:hAnsiTheme="majorHAnsi" w:cstheme="majorHAnsi"/>
                <w:szCs w:val="24"/>
              </w:rPr>
              <w:t>phase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 xml:space="preserve"> 2 and 3.</w:t>
            </w:r>
          </w:p>
        </w:tc>
        <w:tc>
          <w:tcPr>
            <w:tcW w:w="2835" w:type="dxa"/>
          </w:tcPr>
          <w:p w:rsidR="00C82C2E" w:rsidRDefault="00C82C2E" w:rsidP="00C82C2E"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Recap sounds </w:t>
            </w:r>
          </w:p>
          <w:p w:rsidR="00095DB3" w:rsidRPr="00016AAB" w:rsidRDefault="0098615B" w:rsidP="00C82C2E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98615B">
              <w:rPr>
                <w:rFonts w:asciiTheme="majorHAnsi" w:hAnsiTheme="majorHAnsi" w:cstheme="majorHAnsi"/>
                <w:szCs w:val="24"/>
              </w:rPr>
              <w:t>https://www.phonicsplay.co.uk/member-only/Flashcards.html</w:t>
            </w:r>
          </w:p>
        </w:tc>
        <w:tc>
          <w:tcPr>
            <w:tcW w:w="2551" w:type="dxa"/>
          </w:tcPr>
          <w:p w:rsidR="00C82C2E" w:rsidRDefault="00C82C2E" w:rsidP="00C82C2E"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Recap sounds </w:t>
            </w:r>
          </w:p>
          <w:p w:rsidR="00095DB3" w:rsidRPr="00016AAB" w:rsidRDefault="0098615B" w:rsidP="00C82C2E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98615B">
              <w:rPr>
                <w:rFonts w:asciiTheme="majorHAnsi" w:hAnsiTheme="majorHAnsi" w:cstheme="majorHAnsi"/>
                <w:szCs w:val="24"/>
              </w:rPr>
              <w:t>https://www.phonicsplay.co.uk/member-only/Flashcards.html</w:t>
            </w:r>
          </w:p>
        </w:tc>
        <w:tc>
          <w:tcPr>
            <w:tcW w:w="2835" w:type="dxa"/>
          </w:tcPr>
          <w:p w:rsidR="00C82C2E" w:rsidRDefault="00C82C2E" w:rsidP="00C82C2E"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Recap sounds </w:t>
            </w:r>
          </w:p>
          <w:p w:rsidR="00095DB3" w:rsidRPr="00016AAB" w:rsidRDefault="0098615B" w:rsidP="00C82C2E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98615B">
              <w:rPr>
                <w:rFonts w:asciiTheme="majorHAnsi" w:hAnsiTheme="majorHAnsi" w:cstheme="majorHAnsi"/>
                <w:szCs w:val="24"/>
              </w:rPr>
              <w:t>https://www.phonicsplay.co.uk/member-only/Flashcards.html</w:t>
            </w:r>
          </w:p>
        </w:tc>
        <w:tc>
          <w:tcPr>
            <w:tcW w:w="2613" w:type="dxa"/>
          </w:tcPr>
          <w:p w:rsidR="00095DB3" w:rsidRDefault="00095DB3" w:rsidP="000B66B3">
            <w:pPr>
              <w:rPr>
                <w:rStyle w:val="Hyperlink"/>
              </w:rPr>
            </w:pPr>
          </w:p>
          <w:p w:rsidR="002B3F6E" w:rsidRPr="00016AAB" w:rsidRDefault="00403F9A" w:rsidP="000B66B3">
            <w:pPr>
              <w:rPr>
                <w:rFonts w:asciiTheme="majorHAnsi" w:hAnsiTheme="majorHAnsi" w:cstheme="majorHAnsi"/>
                <w:szCs w:val="24"/>
              </w:rPr>
            </w:pPr>
            <w:hyperlink r:id="rId7" w:history="1">
              <w:r w:rsidR="002B3F6E" w:rsidRPr="00CF40A2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https://www.youtube.com/watch?v=3NOzgR1ANc4</w:t>
              </w:r>
            </w:hyperlink>
            <w:r w:rsidR="002B3F6E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</w:tr>
      <w:tr w:rsidR="00095DB3" w:rsidTr="00095DB3">
        <w:tc>
          <w:tcPr>
            <w:tcW w:w="3114" w:type="dxa"/>
          </w:tcPr>
          <w:p w:rsidR="000A2CBF" w:rsidRDefault="000A2CBF" w:rsidP="00095DB3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Please watch this video on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youtube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>:</w:t>
            </w:r>
          </w:p>
          <w:p w:rsidR="000A2CBF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  <w:hyperlink r:id="rId8" w:history="1">
              <w:r w:rsidR="000A2CBF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https://www.youtube.com/watch?v=7_c8RCjU8_g</w:t>
              </w:r>
            </w:hyperlink>
          </w:p>
          <w:p w:rsidR="000A2CBF" w:rsidRPr="000942E3" w:rsidRDefault="000A2CBF" w:rsidP="00095DB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0A2CBF" w:rsidRDefault="000A2CBF" w:rsidP="000A2CBF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Please watch this video on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youtube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>:</w:t>
            </w:r>
          </w:p>
          <w:p w:rsidR="00095DB3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  <w:hyperlink r:id="rId9" w:history="1">
              <w:r w:rsidR="000A2CBF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https://www.youtube.com/watch?v=k-1rmuOxGE8</w:t>
              </w:r>
            </w:hyperlink>
          </w:p>
          <w:p w:rsidR="000A2CBF" w:rsidRPr="000942E3" w:rsidRDefault="000A2CBF" w:rsidP="00095DB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0A2CBF" w:rsidRDefault="000A2CBF" w:rsidP="000A2CBF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Please watch this video on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youtube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>:</w:t>
            </w:r>
          </w:p>
          <w:p w:rsidR="00095DB3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  <w:hyperlink r:id="rId10" w:history="1">
              <w:r w:rsidR="000A2CBF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https://www.youtube.com/watch?v=k-1rmuOxGE8</w:t>
              </w:r>
            </w:hyperlink>
          </w:p>
          <w:p w:rsidR="000A2CBF" w:rsidRPr="000942E3" w:rsidRDefault="000A2CBF" w:rsidP="00095DB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0A2CBF" w:rsidRDefault="000A2CBF" w:rsidP="000A2CBF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Please watch this video on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youtube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, skip it to 3:50: </w:t>
            </w:r>
          </w:p>
          <w:p w:rsidR="00095DB3" w:rsidRPr="000942E3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  <w:hyperlink r:id="rId11" w:history="1">
              <w:r w:rsidR="000A2CBF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https://www.youtube.com/watch?v=y8wcpHpfOKY&amp;t=458s</w:t>
              </w:r>
            </w:hyperlink>
            <w:r w:rsidR="000A2CBF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  <w:tc>
          <w:tcPr>
            <w:tcW w:w="2613" w:type="dxa"/>
          </w:tcPr>
          <w:p w:rsidR="00095DB3" w:rsidRPr="000942E3" w:rsidRDefault="00095DB3" w:rsidP="00095DB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Get your child to write each of the tricky words as they appear on the screen.</w:t>
            </w:r>
          </w:p>
        </w:tc>
      </w:tr>
      <w:tr w:rsidR="00403F9A" w:rsidTr="00095DB3">
        <w:tc>
          <w:tcPr>
            <w:tcW w:w="3114" w:type="dxa"/>
          </w:tcPr>
          <w:p w:rsidR="00403F9A" w:rsidRDefault="00403F9A" w:rsidP="00C82C2E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Have a go at writing these words; ink, blink, think, stink</w:t>
            </w:r>
          </w:p>
          <w:p w:rsidR="00403F9A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</w:p>
          <w:p w:rsidR="00403F9A" w:rsidRDefault="00403F9A" w:rsidP="00095DB3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Have a go at writing this sentence: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A drip from the tap drops in the sink.</w:t>
            </w:r>
          </w:p>
          <w:p w:rsidR="00403F9A" w:rsidRPr="00C21E13" w:rsidRDefault="00403F9A" w:rsidP="00095DB3">
            <w:pPr>
              <w:jc w:val="center"/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C21E13">
              <w:rPr>
                <w:rFonts w:asciiTheme="majorHAnsi" w:hAnsiTheme="majorHAnsi" w:cstheme="majorHAnsi"/>
                <w:b/>
                <w:szCs w:val="24"/>
                <w:u w:val="single"/>
              </w:rPr>
              <w:t>Remember; capital letters, finger spaces and a full stop.</w:t>
            </w:r>
          </w:p>
        </w:tc>
        <w:tc>
          <w:tcPr>
            <w:tcW w:w="2835" w:type="dxa"/>
          </w:tcPr>
          <w:p w:rsidR="00403F9A" w:rsidRDefault="00403F9A" w:rsidP="00C82C2E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Have a go at writing these words; left, gift, lift.</w:t>
            </w:r>
          </w:p>
          <w:p w:rsidR="00403F9A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</w:p>
          <w:p w:rsidR="00403F9A" w:rsidRPr="00016AAB" w:rsidRDefault="00403F9A" w:rsidP="00095DB3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I left a gift on the step.</w:t>
            </w:r>
          </w:p>
          <w:p w:rsidR="00403F9A" w:rsidRPr="000942E3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403F9A" w:rsidRDefault="00403F9A" w:rsidP="00C82C2E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Have a go at writing these words; tusk, mask, ask, task</w:t>
            </w:r>
          </w:p>
          <w:p w:rsidR="00403F9A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</w:p>
          <w:p w:rsidR="00403F9A" w:rsidRPr="00016AAB" w:rsidRDefault="00403F9A" w:rsidP="00095DB3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403F9A" w:rsidRPr="00B321FA" w:rsidRDefault="00403F9A" w:rsidP="00095DB3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The plump skunk stinks.</w:t>
            </w:r>
          </w:p>
        </w:tc>
        <w:tc>
          <w:tcPr>
            <w:tcW w:w="2835" w:type="dxa"/>
          </w:tcPr>
          <w:p w:rsidR="00403F9A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Have a go at writing these words; belt, felt, melt, adult</w:t>
            </w:r>
          </w:p>
          <w:p w:rsidR="00403F9A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</w:p>
          <w:p w:rsidR="00403F9A" w:rsidRPr="00016AAB" w:rsidRDefault="00403F9A" w:rsidP="00C82C2E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 w:rsidRPr="00B321FA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The flag twisted on the steep hill.</w:t>
            </w:r>
          </w:p>
        </w:tc>
        <w:tc>
          <w:tcPr>
            <w:tcW w:w="2613" w:type="dxa"/>
            <w:vMerge w:val="restart"/>
          </w:tcPr>
          <w:p w:rsidR="00403F9A" w:rsidRPr="000942E3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</w:p>
        </w:tc>
      </w:tr>
      <w:tr w:rsidR="00403F9A" w:rsidTr="00095DB3">
        <w:tc>
          <w:tcPr>
            <w:tcW w:w="3114" w:type="dxa"/>
          </w:tcPr>
          <w:p w:rsidR="00403F9A" w:rsidRDefault="00403F9A" w:rsidP="006234C8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the game ’Picnic on Pluto’ on Phonics Play. </w:t>
            </w:r>
          </w:p>
          <w:p w:rsidR="00403F9A" w:rsidRDefault="00403F9A" w:rsidP="006234C8">
            <w:pPr>
              <w:rPr>
                <w:rFonts w:asciiTheme="majorHAnsi" w:hAnsiTheme="majorHAnsi" w:cstheme="majorHAnsi"/>
                <w:szCs w:val="24"/>
              </w:rPr>
            </w:pPr>
            <w:hyperlink r:id="rId12" w:history="1">
              <w:r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https://www.phonicsplay.co.uk/member-only/PicnicOnPluto.html</w:t>
              </w:r>
            </w:hyperlink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="00403F9A" w:rsidRPr="000942E3" w:rsidRDefault="00403F9A" w:rsidP="006234C8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403F9A" w:rsidRDefault="00403F9A" w:rsidP="00C96F6B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‘Rocket Rescue’ on Phonics Play. </w:t>
            </w:r>
          </w:p>
          <w:p w:rsidR="00403F9A" w:rsidRPr="000942E3" w:rsidRDefault="00403F9A" w:rsidP="00C96F6B">
            <w:pPr>
              <w:rPr>
                <w:rFonts w:asciiTheme="majorHAnsi" w:hAnsiTheme="majorHAnsi" w:cstheme="majorHAnsi"/>
                <w:szCs w:val="24"/>
              </w:rPr>
            </w:pPr>
            <w:hyperlink r:id="rId13" w:history="1">
              <w:r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https://www.phonicsplay.co.uk/member-only/Ph4RocketRescue.html</w:t>
              </w:r>
            </w:hyperlink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03F9A" w:rsidRDefault="00403F9A" w:rsidP="00C96F6B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the game ’Picnic on Pluto’ on Phonics Play. </w:t>
            </w:r>
          </w:p>
          <w:p w:rsidR="00403F9A" w:rsidRDefault="00403F9A" w:rsidP="00C96F6B">
            <w:pPr>
              <w:rPr>
                <w:rFonts w:asciiTheme="majorHAnsi" w:hAnsiTheme="majorHAnsi" w:cstheme="majorHAnsi"/>
                <w:szCs w:val="24"/>
              </w:rPr>
            </w:pPr>
            <w:hyperlink r:id="rId14" w:history="1">
              <w:r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https://www.phonicsplay.co.uk/member-only/PicnicOnPluto.html</w:t>
              </w:r>
            </w:hyperlink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="00403F9A" w:rsidRPr="000942E3" w:rsidRDefault="00403F9A" w:rsidP="00095DB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403F9A" w:rsidRDefault="00403F9A" w:rsidP="00C96F6B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‘Rocket Rescue’ on Phonics Play. </w:t>
            </w:r>
          </w:p>
          <w:p w:rsidR="00403F9A" w:rsidRPr="000942E3" w:rsidRDefault="00403F9A" w:rsidP="00C96F6B">
            <w:pPr>
              <w:rPr>
                <w:rFonts w:asciiTheme="majorHAnsi" w:hAnsiTheme="majorHAnsi" w:cstheme="majorHAnsi"/>
                <w:szCs w:val="24"/>
              </w:rPr>
            </w:pPr>
            <w:hyperlink r:id="rId15" w:history="1">
              <w:r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https://www.phonicsplay.co.uk/member-only/Ph4RocketRescue.html</w:t>
              </w:r>
            </w:hyperlink>
          </w:p>
        </w:tc>
        <w:tc>
          <w:tcPr>
            <w:tcW w:w="2613" w:type="dxa"/>
            <w:vMerge/>
          </w:tcPr>
          <w:p w:rsidR="00403F9A" w:rsidRPr="000942E3" w:rsidRDefault="00403F9A" w:rsidP="006234C8">
            <w:pPr>
              <w:rPr>
                <w:rFonts w:asciiTheme="majorHAnsi" w:hAnsiTheme="majorHAnsi" w:cstheme="majorHAnsi"/>
                <w:szCs w:val="24"/>
              </w:rPr>
            </w:pPr>
          </w:p>
        </w:tc>
      </w:tr>
    </w:tbl>
    <w:p w:rsidR="00081758" w:rsidRDefault="00081758"/>
    <w:p w:rsidR="006234C8" w:rsidRPr="00FC1F2D" w:rsidRDefault="00095DB3" w:rsidP="00751E5A">
      <w:r>
        <w:rPr>
          <w:noProof/>
          <w:lang w:eastAsia="en-GB"/>
        </w:rPr>
        <w:lastRenderedPageBreak/>
        <w:drawing>
          <wp:inline distT="0" distB="0" distL="0" distR="0" wp14:anchorId="4537B3F3" wp14:editId="0566C05A">
            <wp:extent cx="8863330" cy="51396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3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E5A">
        <w:t xml:space="preserve">    </w:t>
      </w:r>
    </w:p>
    <w:p w:rsidR="0098615B" w:rsidRDefault="0098615B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98615B" w:rsidRDefault="0098615B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  <w:r>
        <w:rPr>
          <w:rFonts w:ascii="CCW Cursive Writing 5" w:hAnsi="CCW Cursive Writing 5"/>
          <w:b/>
          <w:sz w:val="24"/>
          <w:u w:val="single"/>
        </w:rPr>
        <w:lastRenderedPageBreak/>
        <w:t>Weekly recap of sounds</w:t>
      </w:r>
    </w:p>
    <w:p w:rsidR="0098615B" w:rsidRDefault="0098615B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33045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365" y="21316"/>
                <wp:lineTo x="2136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5" t="14526" r="19294" b="12462"/>
                    <a:stretch/>
                  </pic:blipFill>
                  <pic:spPr bwMode="auto">
                    <a:xfrm>
                      <a:off x="0" y="0"/>
                      <a:ext cx="2344452" cy="1456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615B" w:rsidRDefault="0098615B" w:rsidP="0098615B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 xml:space="preserve">Click start </w:t>
      </w:r>
    </w:p>
    <w:p w:rsidR="0098615B" w:rsidRDefault="0098615B" w:rsidP="0098615B">
      <w:pPr>
        <w:rPr>
          <w:rFonts w:ascii="CCW Cursive Writing 5" w:hAnsi="CCW Cursive Writing 5"/>
          <w:sz w:val="24"/>
        </w:rPr>
      </w:pPr>
    </w:p>
    <w:p w:rsidR="0098615B" w:rsidRDefault="0098615B" w:rsidP="0098615B">
      <w:pPr>
        <w:rPr>
          <w:rFonts w:ascii="CCW Cursive Writing 5" w:hAnsi="CCW Cursive Writing 5"/>
          <w:sz w:val="24"/>
        </w:rPr>
      </w:pPr>
    </w:p>
    <w:p w:rsidR="0098615B" w:rsidRDefault="0098615B" w:rsidP="0098615B">
      <w:pPr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172085</wp:posOffset>
            </wp:positionV>
            <wp:extent cx="2413000" cy="1524000"/>
            <wp:effectExtent l="0" t="0" r="6350" b="0"/>
            <wp:wrapTight wrapText="bothSides">
              <wp:wrapPolygon edited="0">
                <wp:start x="0" y="0"/>
                <wp:lineTo x="0" y="21330"/>
                <wp:lineTo x="21486" y="21330"/>
                <wp:lineTo x="2148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5" t="14526" r="19186" b="12080"/>
                    <a:stretch/>
                  </pic:blipFill>
                  <pic:spPr bwMode="auto">
                    <a:xfrm>
                      <a:off x="0" y="0"/>
                      <a:ext cx="2413000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615B" w:rsidRDefault="0098615B" w:rsidP="0098615B">
      <w:pPr>
        <w:rPr>
          <w:rFonts w:ascii="CCW Cursive Writing 5" w:hAnsi="CCW Cursive Writing 5"/>
          <w:sz w:val="24"/>
        </w:rPr>
      </w:pPr>
    </w:p>
    <w:p w:rsidR="0098615B" w:rsidRPr="0098615B" w:rsidRDefault="0098615B" w:rsidP="0098615B">
      <w:pPr>
        <w:rPr>
          <w:rFonts w:ascii="CCW Cursive Writing 5" w:hAnsi="CCW Cursive Writing 5"/>
          <w:sz w:val="24"/>
        </w:rPr>
      </w:pPr>
    </w:p>
    <w:p w:rsidR="0098615B" w:rsidRDefault="0098615B" w:rsidP="0098615B">
      <w:pPr>
        <w:rPr>
          <w:rFonts w:ascii="CCW Cursive Writing 5" w:hAnsi="CCW Cursive Writing 5"/>
          <w:sz w:val="24"/>
        </w:rPr>
      </w:pPr>
      <w:r w:rsidRPr="0098615B">
        <w:rPr>
          <w:rFonts w:ascii="CCW Cursive Writing 5" w:hAnsi="CCW Cursive Writing 5"/>
          <w:sz w:val="24"/>
        </w:rPr>
        <w:t>Click phases2 and 3</w:t>
      </w:r>
    </w:p>
    <w:p w:rsidR="0098615B" w:rsidRDefault="0098615B" w:rsidP="0098615B">
      <w:pPr>
        <w:rPr>
          <w:rFonts w:ascii="CCW Cursive Writing 5" w:hAnsi="CCW Cursive Writing 5"/>
          <w:sz w:val="24"/>
        </w:rPr>
      </w:pPr>
    </w:p>
    <w:p w:rsidR="0098615B" w:rsidRDefault="0098615B" w:rsidP="0098615B">
      <w:pPr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63500</wp:posOffset>
            </wp:positionV>
            <wp:extent cx="2374391" cy="1504950"/>
            <wp:effectExtent l="0" t="0" r="6985" b="0"/>
            <wp:wrapTight wrapText="bothSides">
              <wp:wrapPolygon edited="0">
                <wp:start x="0" y="0"/>
                <wp:lineTo x="0" y="21327"/>
                <wp:lineTo x="21490" y="21327"/>
                <wp:lineTo x="2149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68" t="13762" r="19186" b="12462"/>
                    <a:stretch/>
                  </pic:blipFill>
                  <pic:spPr bwMode="auto">
                    <a:xfrm>
                      <a:off x="0" y="0"/>
                      <a:ext cx="2374391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8615B" w:rsidRPr="0098615B" w:rsidRDefault="0098615B" w:rsidP="0098615B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 xml:space="preserve">Your child can choose their own settings for their car </w:t>
      </w:r>
      <w:r w:rsidRPr="0098615B">
        <w:rPr>
          <w:rFonts w:ascii="CCW Cursive Writing 5" w:hAnsi="CCW Cursive Writing 5"/>
          <w:sz w:val="24"/>
        </w:rPr>
        <w:sym w:font="Wingdings" w:char="F04A"/>
      </w:r>
    </w:p>
    <w:p w:rsidR="0098615B" w:rsidRDefault="0098615B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98615B" w:rsidRDefault="0098615B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98615B" w:rsidRDefault="0098615B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C96F6B" w:rsidRDefault="00C96F6B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  <w:r>
        <w:rPr>
          <w:rFonts w:ascii="CCW Cursive Writing 5" w:hAnsi="CCW Cursive Writing 5"/>
          <w:b/>
          <w:sz w:val="24"/>
          <w:u w:val="single"/>
        </w:rPr>
        <w:lastRenderedPageBreak/>
        <w:t>Monday and Wednesday’s Game</w:t>
      </w:r>
    </w:p>
    <w:p w:rsidR="00C96F6B" w:rsidRDefault="00C96F6B" w:rsidP="00C96F6B">
      <w:pPr>
        <w:rPr>
          <w:rFonts w:ascii="CCW Cursive Writing 5" w:hAnsi="CCW Cursive Writing 5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2969865" cy="1857375"/>
            <wp:effectExtent l="0" t="0" r="2540" b="0"/>
            <wp:wrapTight wrapText="bothSides">
              <wp:wrapPolygon edited="0">
                <wp:start x="0" y="0"/>
                <wp:lineTo x="0" y="21268"/>
                <wp:lineTo x="21480" y="21268"/>
                <wp:lineTo x="2148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52" t="17201" r="18864" b="9404"/>
                    <a:stretch/>
                  </pic:blipFill>
                  <pic:spPr bwMode="auto">
                    <a:xfrm>
                      <a:off x="0" y="0"/>
                      <a:ext cx="2969865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8615B" w:rsidRDefault="00C96F6B" w:rsidP="00C96F6B">
      <w:pPr>
        <w:rPr>
          <w:rFonts w:ascii="CCW Cursive Writing 5" w:hAnsi="CCW Cursive Writing 5"/>
          <w:sz w:val="24"/>
        </w:rPr>
      </w:pPr>
      <w:r w:rsidRPr="00C96F6B">
        <w:rPr>
          <w:rFonts w:ascii="CCW Cursive Writing 5" w:hAnsi="CCW Cursive Writing 5"/>
          <w:sz w:val="24"/>
        </w:rPr>
        <w:t>Click Phase 4</w:t>
      </w:r>
    </w:p>
    <w:p w:rsidR="00C96F6B" w:rsidRDefault="00C96F6B" w:rsidP="00C96F6B">
      <w:pPr>
        <w:rPr>
          <w:rFonts w:ascii="CCW Cursive Writing 5" w:hAnsi="CCW Cursive Writing 5"/>
          <w:sz w:val="24"/>
        </w:rPr>
      </w:pPr>
    </w:p>
    <w:p w:rsidR="00C96F6B" w:rsidRDefault="00C96F6B" w:rsidP="00C96F6B">
      <w:pPr>
        <w:rPr>
          <w:rFonts w:ascii="CCW Cursive Writing 5" w:hAnsi="CCW Cursive Writing 5"/>
          <w:sz w:val="24"/>
        </w:rPr>
      </w:pPr>
    </w:p>
    <w:p w:rsidR="00C96F6B" w:rsidRDefault="00C96F6B" w:rsidP="00C96F6B">
      <w:pPr>
        <w:rPr>
          <w:rFonts w:ascii="CCW Cursive Writing 5" w:hAnsi="CCW Cursive Writing 5"/>
          <w:sz w:val="24"/>
        </w:rPr>
      </w:pPr>
    </w:p>
    <w:p w:rsidR="00C96F6B" w:rsidRDefault="00C96F6B" w:rsidP="00C96F6B">
      <w:pPr>
        <w:rPr>
          <w:rFonts w:ascii="CCW Cursive Writing 5" w:hAnsi="CCW Cursive Writing 5"/>
          <w:sz w:val="24"/>
        </w:rPr>
      </w:pPr>
    </w:p>
    <w:p w:rsidR="00C96F6B" w:rsidRPr="00C96F6B" w:rsidRDefault="00C96F6B" w:rsidP="00C96F6B">
      <w:pPr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2981325" cy="1869397"/>
            <wp:effectExtent l="0" t="0" r="0" b="0"/>
            <wp:wrapTight wrapText="bothSides">
              <wp:wrapPolygon edited="0">
                <wp:start x="0" y="0"/>
                <wp:lineTo x="0" y="21358"/>
                <wp:lineTo x="21393" y="21358"/>
                <wp:lineTo x="2139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5" t="17202" r="18971" b="9212"/>
                    <a:stretch/>
                  </pic:blipFill>
                  <pic:spPr bwMode="auto">
                    <a:xfrm>
                      <a:off x="0" y="0"/>
                      <a:ext cx="2981325" cy="1869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96F6B" w:rsidRPr="00C96F6B" w:rsidRDefault="00C96F6B" w:rsidP="00C96F6B">
      <w:pPr>
        <w:rPr>
          <w:rFonts w:ascii="CCW Cursive Writing 5" w:hAnsi="CCW Cursive Writing 5"/>
          <w:sz w:val="24"/>
        </w:rPr>
      </w:pPr>
      <w:r w:rsidRPr="00C96F6B">
        <w:rPr>
          <w:rFonts w:ascii="CCW Cursive Writing 5" w:hAnsi="CCW Cursive Writing 5"/>
          <w:sz w:val="24"/>
        </w:rPr>
        <w:t>Under CVCC words</w:t>
      </w:r>
    </w:p>
    <w:p w:rsidR="00C96F6B" w:rsidRPr="00C96F6B" w:rsidRDefault="00C96F6B" w:rsidP="00C96F6B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>Click set 1-7 plus digraphs</w:t>
      </w:r>
    </w:p>
    <w:p w:rsidR="0098615B" w:rsidRDefault="0098615B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403F9A" w:rsidRDefault="00403F9A" w:rsidP="006234C8">
      <w:pPr>
        <w:jc w:val="center"/>
        <w:rPr>
          <w:noProof/>
          <w:lang w:eastAsia="en-GB"/>
        </w:rPr>
      </w:pPr>
    </w:p>
    <w:p w:rsidR="00403F9A" w:rsidRDefault="00403F9A" w:rsidP="006234C8">
      <w:pPr>
        <w:jc w:val="center"/>
        <w:rPr>
          <w:noProof/>
          <w:lang w:eastAsia="en-GB"/>
        </w:rPr>
      </w:pPr>
    </w:p>
    <w:p w:rsidR="00403F9A" w:rsidRDefault="00403F9A" w:rsidP="006234C8">
      <w:pPr>
        <w:jc w:val="center"/>
        <w:rPr>
          <w:noProof/>
          <w:lang w:eastAsia="en-GB"/>
        </w:rPr>
      </w:pPr>
    </w:p>
    <w:p w:rsidR="00403F9A" w:rsidRDefault="00403F9A" w:rsidP="006234C8">
      <w:pPr>
        <w:jc w:val="center"/>
        <w:rPr>
          <w:noProof/>
          <w:lang w:eastAsia="en-GB"/>
        </w:rPr>
      </w:pPr>
    </w:p>
    <w:p w:rsidR="00403F9A" w:rsidRDefault="00403F9A" w:rsidP="006234C8">
      <w:pPr>
        <w:jc w:val="center"/>
        <w:rPr>
          <w:noProof/>
          <w:lang w:eastAsia="en-GB"/>
        </w:rPr>
      </w:pPr>
    </w:p>
    <w:p w:rsidR="00403F9A" w:rsidRDefault="00403F9A" w:rsidP="006234C8">
      <w:pPr>
        <w:jc w:val="center"/>
        <w:rPr>
          <w:noProof/>
          <w:lang w:eastAsia="en-GB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  <w:r>
        <w:rPr>
          <w:rFonts w:ascii="CCW Cursive Writing 5" w:hAnsi="CCW Cursive Writing 5"/>
          <w:b/>
          <w:sz w:val="24"/>
          <w:u w:val="single"/>
        </w:rPr>
        <w:lastRenderedPageBreak/>
        <w:t>Friday’s game</w:t>
      </w:r>
    </w:p>
    <w:p w:rsidR="006234C8" w:rsidRPr="006234C8" w:rsidRDefault="00403F9A" w:rsidP="006234C8">
      <w:pPr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3210180" cy="1981200"/>
            <wp:effectExtent l="0" t="0" r="9525" b="0"/>
            <wp:wrapTight wrapText="bothSides">
              <wp:wrapPolygon edited="0">
                <wp:start x="0" y="0"/>
                <wp:lineTo x="0" y="21392"/>
                <wp:lineTo x="21536" y="21392"/>
                <wp:lineTo x="2153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5" t="10513" r="19831" b="18004"/>
                    <a:stretch/>
                  </pic:blipFill>
                  <pic:spPr bwMode="auto">
                    <a:xfrm>
                      <a:off x="0" y="0"/>
                      <a:ext cx="3210180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234C8" w:rsidRPr="00403F9A" w:rsidRDefault="00403F9A" w:rsidP="008831D3">
      <w:pPr>
        <w:rPr>
          <w:rFonts w:ascii="CCW Cursive Writing 5" w:hAnsi="CCW Cursive Writing 5"/>
          <w:sz w:val="24"/>
        </w:rPr>
      </w:pPr>
      <w:r w:rsidRPr="00403F9A">
        <w:rPr>
          <w:rFonts w:ascii="CCW Cursive Writing 5" w:hAnsi="CCW Cursive Writing 5"/>
          <w:sz w:val="24"/>
        </w:rPr>
        <w:t xml:space="preserve">Click Phase 4 </w:t>
      </w:r>
    </w:p>
    <w:p w:rsidR="00403F9A" w:rsidRPr="00403F9A" w:rsidRDefault="00403F9A" w:rsidP="008831D3">
      <w:pPr>
        <w:rPr>
          <w:rFonts w:ascii="CCW Cursive Writing 5" w:hAnsi="CCW Cursive Writing 5"/>
          <w:sz w:val="20"/>
        </w:rPr>
      </w:pPr>
      <w:r w:rsidRPr="00403F9A">
        <w:rPr>
          <w:rFonts w:ascii="CCW Cursive Writing 5" w:hAnsi="CCW Cursive Writing 5"/>
          <w:sz w:val="24"/>
        </w:rPr>
        <w:t>All HFW</w:t>
      </w:r>
      <w:bookmarkStart w:id="0" w:name="_GoBack"/>
      <w:bookmarkEnd w:id="0"/>
    </w:p>
    <w:sectPr w:rsidR="00403F9A" w:rsidRPr="00403F9A" w:rsidSect="009B7A24">
      <w:headerReference w:type="default" r:id="rId2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A24" w:rsidRDefault="009B7A24" w:rsidP="009B7A24">
      <w:pPr>
        <w:spacing w:after="0" w:line="240" w:lineRule="auto"/>
      </w:pPr>
      <w:r>
        <w:separator/>
      </w:r>
    </w:p>
  </w:endnote>
  <w:end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A24" w:rsidRDefault="009B7A24" w:rsidP="009B7A24">
      <w:pPr>
        <w:spacing w:after="0" w:line="240" w:lineRule="auto"/>
      </w:pPr>
      <w:r>
        <w:separator/>
      </w:r>
    </w:p>
  </w:footnote>
  <w:foot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A24" w:rsidRPr="009B7A24" w:rsidRDefault="00C82C2E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>
      <w:rPr>
        <w:rFonts w:ascii="CCW Cursive Writing 5" w:hAnsi="CCW Cursive Writing 5"/>
        <w:sz w:val="24"/>
        <w:szCs w:val="24"/>
      </w:rPr>
      <w:t xml:space="preserve">Week Beginning </w:t>
    </w:r>
    <w:r w:rsidR="006E53E2">
      <w:rPr>
        <w:rFonts w:ascii="CCW Cursive Writing 5" w:hAnsi="CCW Cursive Writing 5"/>
        <w:sz w:val="24"/>
        <w:szCs w:val="24"/>
      </w:rPr>
      <w:t>15</w:t>
    </w:r>
    <w:r w:rsidRPr="00C82C2E">
      <w:rPr>
        <w:rFonts w:ascii="CCW Cursive Writing 5" w:hAnsi="CCW Cursive Writing 5"/>
        <w:sz w:val="24"/>
        <w:szCs w:val="24"/>
        <w:vertAlign w:val="superscript"/>
      </w:rPr>
      <w:t>th</w:t>
    </w:r>
    <w:r w:rsidR="00095DB3">
      <w:rPr>
        <w:rFonts w:ascii="CCW Cursive Writing 5" w:hAnsi="CCW Cursive Writing 5"/>
        <w:sz w:val="24"/>
        <w:szCs w:val="24"/>
      </w:rPr>
      <w:t xml:space="preserve"> June</w:t>
    </w:r>
    <w:r w:rsidR="00B7657D">
      <w:rPr>
        <w:rFonts w:ascii="CCW Cursive Writing 5" w:hAnsi="CCW Cursive Writing 5"/>
        <w:sz w:val="24"/>
        <w:szCs w:val="24"/>
      </w:rPr>
      <w:t xml:space="preserve"> </w:t>
    </w:r>
    <w:r w:rsidR="009B7A24" w:rsidRPr="009B7A24">
      <w:rPr>
        <w:rFonts w:ascii="CCW Cursive Writing 5" w:hAnsi="CCW Cursive Writing 5"/>
        <w:sz w:val="24"/>
        <w:szCs w:val="24"/>
      </w:rPr>
      <w:t>2020</w:t>
    </w:r>
  </w:p>
  <w:p w:rsidR="009B7A24" w:rsidRPr="009B7A24" w:rsidRDefault="009B7A24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 w:rsidRPr="009B7A24">
      <w:rPr>
        <w:rFonts w:ascii="CCW Cursive Writing 5" w:hAnsi="CCW Cursive Writing 5"/>
        <w:sz w:val="24"/>
        <w:szCs w:val="24"/>
      </w:rPr>
      <w:t>Miss We</w:t>
    </w:r>
    <w:r w:rsidR="00095DB3">
      <w:rPr>
        <w:rFonts w:ascii="CCW Cursive Writing 5" w:hAnsi="CCW Cursive Writing 5"/>
        <w:sz w:val="24"/>
        <w:szCs w:val="24"/>
      </w:rPr>
      <w:t>dgwood’s Phonics Group – Phase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24"/>
    <w:rsid w:val="00016AAB"/>
    <w:rsid w:val="00081758"/>
    <w:rsid w:val="000942E3"/>
    <w:rsid w:val="00095749"/>
    <w:rsid w:val="00095DB3"/>
    <w:rsid w:val="000A2CBF"/>
    <w:rsid w:val="000B5F92"/>
    <w:rsid w:val="000B66B3"/>
    <w:rsid w:val="002B3F6E"/>
    <w:rsid w:val="00403F9A"/>
    <w:rsid w:val="004409F8"/>
    <w:rsid w:val="006234C8"/>
    <w:rsid w:val="006657D3"/>
    <w:rsid w:val="006E53E2"/>
    <w:rsid w:val="00717C74"/>
    <w:rsid w:val="00751E5A"/>
    <w:rsid w:val="007B2FDA"/>
    <w:rsid w:val="008831D3"/>
    <w:rsid w:val="008A2765"/>
    <w:rsid w:val="00912866"/>
    <w:rsid w:val="0098615B"/>
    <w:rsid w:val="009B7A24"/>
    <w:rsid w:val="00B321FA"/>
    <w:rsid w:val="00B70493"/>
    <w:rsid w:val="00B7657D"/>
    <w:rsid w:val="00B90C5B"/>
    <w:rsid w:val="00C21E13"/>
    <w:rsid w:val="00C82546"/>
    <w:rsid w:val="00C82C2E"/>
    <w:rsid w:val="00C96F6B"/>
    <w:rsid w:val="00CF7191"/>
    <w:rsid w:val="00DC2E6C"/>
    <w:rsid w:val="00DD045F"/>
    <w:rsid w:val="00EA5992"/>
    <w:rsid w:val="00F16362"/>
    <w:rsid w:val="00FC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04B88-8B79-4D5F-A08A-FFBA8BE0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24"/>
  </w:style>
  <w:style w:type="paragraph" w:styleId="Footer">
    <w:name w:val="footer"/>
    <w:basedOn w:val="Normal"/>
    <w:link w:val="Foot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24"/>
  </w:style>
  <w:style w:type="character" w:styleId="Hyperlink">
    <w:name w:val="Hyperlink"/>
    <w:basedOn w:val="DefaultParagraphFont"/>
    <w:uiPriority w:val="99"/>
    <w:unhideWhenUsed/>
    <w:rsid w:val="009B7A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_c8RCjU8_g" TargetMode="External"/><Relationship Id="rId13" Type="http://schemas.openxmlformats.org/officeDocument/2006/relationships/hyperlink" Target="https://www.phonicsplay.co.uk/member-only/Ph4RocketRescue.html" TargetMode="External"/><Relationship Id="rId18" Type="http://schemas.openxmlformats.org/officeDocument/2006/relationships/image" Target="media/image3.png"/><Relationship Id="rId3" Type="http://schemas.openxmlformats.org/officeDocument/2006/relationships/webSettings" Target="webSettings.xml"/><Relationship Id="rId21" Type="http://schemas.openxmlformats.org/officeDocument/2006/relationships/image" Target="media/image6.png"/><Relationship Id="rId7" Type="http://schemas.openxmlformats.org/officeDocument/2006/relationships/hyperlink" Target="https://www.youtube.com/watch?v=3NOzgR1ANc4" TargetMode="External"/><Relationship Id="rId12" Type="http://schemas.openxmlformats.org/officeDocument/2006/relationships/hyperlink" Target="https://www.phonicsplay.co.uk/member-only/PicnicOnPluto.html" TargetMode="External"/><Relationship Id="rId17" Type="http://schemas.openxmlformats.org/officeDocument/2006/relationships/image" Target="media/image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www.phonicsplay.co.uk/member-only/Flashcards.html" TargetMode="External"/><Relationship Id="rId11" Type="http://schemas.openxmlformats.org/officeDocument/2006/relationships/hyperlink" Target="https://www.youtube.com/watch?v=y8wcpHpfOKY&amp;t=458s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phonicsplay.co.uk/member-only/Ph4RocketRescue.html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youtube.com/watch?v=k-1rmuOxGE8" TargetMode="External"/><Relationship Id="rId19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k-1rmuOxGE8" TargetMode="External"/><Relationship Id="rId14" Type="http://schemas.openxmlformats.org/officeDocument/2006/relationships/hyperlink" Target="https://www.phonicsplay.co.uk/member-only/PicnicOnPluto.html" TargetMode="External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138CAE4E</Template>
  <TotalTime>3</TotalTime>
  <Pages>6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T.Wedgwood</cp:lastModifiedBy>
  <cp:revision>3</cp:revision>
  <dcterms:created xsi:type="dcterms:W3CDTF">2020-06-03T09:49:00Z</dcterms:created>
  <dcterms:modified xsi:type="dcterms:W3CDTF">2020-06-03T10:54:00Z</dcterms:modified>
</cp:coreProperties>
</file>