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1A29D9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Y</w:t>
            </w:r>
          </w:p>
        </w:tc>
        <w:tc>
          <w:tcPr>
            <w:tcW w:w="3097" w:type="dxa"/>
          </w:tcPr>
          <w:p w:rsidR="007F568F" w:rsidRPr="00020ED7" w:rsidRDefault="001A29D9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Z</w:t>
            </w:r>
          </w:p>
        </w:tc>
        <w:tc>
          <w:tcPr>
            <w:tcW w:w="3097" w:type="dxa"/>
          </w:tcPr>
          <w:p w:rsidR="007F568F" w:rsidRPr="00020ED7" w:rsidRDefault="001A29D9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ZZ</w:t>
            </w:r>
          </w:p>
        </w:tc>
        <w:tc>
          <w:tcPr>
            <w:tcW w:w="3097" w:type="dxa"/>
          </w:tcPr>
          <w:p w:rsidR="007F568F" w:rsidRPr="00020ED7" w:rsidRDefault="001A29D9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QU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4972CC" w:rsidRDefault="007F568F" w:rsidP="00020ED7">
            <w:pPr>
              <w:rPr>
                <w:rFonts w:ascii="Comic Sans MS" w:hAnsi="Comic Sans MS"/>
                <w:color w:val="00B050"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</w:t>
            </w:r>
            <w:proofErr w:type="gramStart"/>
            <w:r w:rsidRPr="00020ED7">
              <w:rPr>
                <w:rFonts w:ascii="Comic Sans MS" w:hAnsi="Comic Sans MS"/>
                <w:u w:val="single"/>
              </w:rPr>
              <w:t xml:space="preserve">play </w:t>
            </w:r>
            <w:r w:rsidRPr="00020ED7">
              <w:rPr>
                <w:u w:val="single"/>
              </w:rPr>
              <w:t xml:space="preserve"> </w:t>
            </w:r>
            <w:proofErr w:type="gramEnd"/>
            <w:r w:rsidR="004972CC">
              <w:rPr>
                <w:rFonts w:ascii="Comic Sans MS" w:hAnsi="Comic Sans MS"/>
                <w:color w:val="00B050"/>
                <w:u w:val="single"/>
              </w:rPr>
              <w:fldChar w:fldCharType="begin"/>
            </w:r>
            <w:r w:rsidR="004972CC">
              <w:rPr>
                <w:rFonts w:ascii="Comic Sans MS" w:hAnsi="Comic Sans MS"/>
                <w:color w:val="00B050"/>
                <w:u w:val="single"/>
              </w:rPr>
              <w:instrText xml:space="preserve"> HYPERLINK "</w:instrText>
            </w:r>
            <w:r w:rsidR="004972CC" w:rsidRPr="00020ED7">
              <w:rPr>
                <w:rFonts w:ascii="Comic Sans MS" w:hAnsi="Comic Sans MS"/>
                <w:color w:val="00B050"/>
                <w:u w:val="single"/>
              </w:rPr>
              <w:instrText>https://www.phonicsplay.co</w:instrText>
            </w:r>
            <w:r w:rsidR="004972CC">
              <w:rPr>
                <w:rFonts w:ascii="Comic Sans MS" w:hAnsi="Comic Sans MS"/>
                <w:color w:val="00B050"/>
                <w:u w:val="single"/>
              </w:rPr>
              <w:instrText xml:space="preserve">" </w:instrText>
            </w:r>
            <w:r w:rsidR="004972CC">
              <w:rPr>
                <w:rFonts w:ascii="Comic Sans MS" w:hAnsi="Comic Sans MS"/>
                <w:color w:val="00B050"/>
                <w:u w:val="single"/>
              </w:rPr>
              <w:fldChar w:fldCharType="separate"/>
            </w:r>
            <w:r w:rsidR="004972CC" w:rsidRPr="004F2C84">
              <w:rPr>
                <w:rStyle w:val="Hyperlink"/>
                <w:rFonts w:ascii="Comic Sans MS" w:hAnsi="Comic Sans MS"/>
              </w:rPr>
              <w:t>https://www.phonicsplay.co</w:t>
            </w:r>
            <w:r w:rsidR="004972CC">
              <w:rPr>
                <w:rFonts w:ascii="Comic Sans MS" w:hAnsi="Comic Sans MS"/>
                <w:color w:val="00B050"/>
                <w:u w:val="single"/>
              </w:rPr>
              <w:fldChar w:fldCharType="end"/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.</w:t>
            </w:r>
          </w:p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proofErr w:type="spellStart"/>
            <w:r w:rsidRPr="00020ED7">
              <w:rPr>
                <w:rFonts w:ascii="Comic Sans MS" w:hAnsi="Comic Sans MS"/>
                <w:color w:val="00B050"/>
                <w:u w:val="single"/>
              </w:rPr>
              <w:t>uk</w:t>
            </w:r>
            <w:proofErr w:type="spellEnd"/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</w:t>
            </w:r>
            <w:r w:rsidR="001A29D9">
              <w:rPr>
                <w:rFonts w:ascii="Comic Sans MS" w:hAnsi="Comic Sans MS"/>
              </w:rPr>
              <w:t xml:space="preserve"> Flash Card Speed Trial-Phase 2/3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 w:rsidR="001A29D9"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 w:rsidR="001A29D9"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 w:rsidR="001A29D9"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171D4E" w:rsidRPr="00020ED7" w:rsidRDefault="001A29D9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171D4E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171D4E" w:rsidRPr="00020ED7" w:rsidRDefault="001A29D9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171D4E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EF7B50" w:rsidRDefault="007F568F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 w:rsidR="001A29D9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aldine the Giraffe learns the /Y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233A72" w:rsidRPr="00EF7B50" w:rsidRDefault="00233A72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3097" w:type="dxa"/>
          </w:tcPr>
          <w:p w:rsidR="007F568F" w:rsidRPr="00EF7B50" w:rsidRDefault="007F568F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 w:rsidR="001A29D9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aldine the Giraffe learns the /Z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233A72" w:rsidRPr="00EF7B50" w:rsidRDefault="00233A72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3097" w:type="dxa"/>
          </w:tcPr>
          <w:p w:rsidR="007F568F" w:rsidRPr="00EF7B50" w:rsidRDefault="007F568F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 w:rsidR="001A29D9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aldine the Giraffe learns the /ZZ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233A72" w:rsidRPr="00EF7B50" w:rsidRDefault="00EF7B50" w:rsidP="00EF7B50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sound- You find this diagraph at the end of a word</w:t>
            </w:r>
          </w:p>
        </w:tc>
        <w:tc>
          <w:tcPr>
            <w:tcW w:w="3097" w:type="dxa"/>
          </w:tcPr>
          <w:p w:rsidR="007F568F" w:rsidRPr="00EF7B50" w:rsidRDefault="007F568F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 w:rsidR="001A29D9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aldine the Giraffe learns the /QU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233A72" w:rsidRPr="00EF7B50" w:rsidRDefault="00EF7B50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020ED7" w:rsidRPr="00EF7B50" w:rsidRDefault="00020ED7" w:rsidP="00020ED7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Words Phase 2/3 –</w:t>
            </w:r>
          </w:p>
          <w:p w:rsidR="00020ED7" w:rsidRPr="00EF7B50" w:rsidRDefault="00020ED7" w:rsidP="00020ED7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 xml:space="preserve">Play game on Phonics Play </w:t>
            </w:r>
          </w:p>
          <w:p w:rsidR="00233A72" w:rsidRPr="00EF7B50" w:rsidRDefault="00020ED7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EF7B50" w:rsidRDefault="004972CC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writing the words-</w:t>
            </w:r>
          </w:p>
          <w:p w:rsidR="004972CC" w:rsidRPr="00EF7B50" w:rsidRDefault="004972CC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Yak, yap, yes, yet and yum. Get an adult to stick them up around the room and run to the words.</w:t>
            </w:r>
          </w:p>
        </w:tc>
        <w:tc>
          <w:tcPr>
            <w:tcW w:w="3097" w:type="dxa"/>
          </w:tcPr>
          <w:p w:rsidR="00171D4E" w:rsidRPr="00EF7B50" w:rsidRDefault="00171D4E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 w:rsidR="001A29D9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ting some words that have the Z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sound e.g. </w:t>
            </w:r>
          </w:p>
          <w:p w:rsidR="00171D4E" w:rsidRPr="00EF7B50" w:rsidRDefault="001A29D9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Zip, zap and zigzag</w:t>
            </w:r>
            <w:r w:rsidR="00171D4E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3097" w:type="dxa"/>
          </w:tcPr>
          <w:p w:rsidR="00171D4E" w:rsidRDefault="00EF7B50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Have a go at writing the words- </w:t>
            </w:r>
          </w:p>
          <w:p w:rsidR="00EF7B50" w:rsidRDefault="00EF7B50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Fizz, buzz, fuzz</w:t>
            </w:r>
            <w:r w:rsidR="003F7E0A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and jazz.</w:t>
            </w:r>
          </w:p>
          <w:p w:rsidR="003F7E0A" w:rsidRPr="00EF7B50" w:rsidRDefault="003F7E0A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Get an adult to stick them up around the room and run to the words</w:t>
            </w:r>
          </w:p>
        </w:tc>
        <w:tc>
          <w:tcPr>
            <w:tcW w:w="3097" w:type="dxa"/>
          </w:tcPr>
          <w:p w:rsidR="007F568F" w:rsidRPr="00EF7B50" w:rsidRDefault="00171D4E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Write the words </w:t>
            </w:r>
          </w:p>
          <w:p w:rsidR="00171D4E" w:rsidRPr="00EF7B50" w:rsidRDefault="001A29D9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Quack</w:t>
            </w:r>
            <w:r w:rsidR="00171D4E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,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quilt</w:t>
            </w:r>
            <w:r w:rsidR="00171D4E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,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quick</w:t>
            </w:r>
            <w:r w:rsidR="00171D4E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and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Queen</w:t>
            </w:r>
            <w:r w:rsidR="00171D4E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on some paper.</w:t>
            </w:r>
          </w:p>
          <w:p w:rsidR="00171D4E" w:rsidRPr="00EF7B50" w:rsidRDefault="00171D4E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Cut them up and get the children to put them back together. </w:t>
            </w:r>
          </w:p>
        </w:tc>
        <w:tc>
          <w:tcPr>
            <w:tcW w:w="3097" w:type="dxa"/>
          </w:tcPr>
          <w:p w:rsidR="00020ED7" w:rsidRPr="00EF7B50" w:rsidRDefault="00020ED7" w:rsidP="00020ED7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Matching pairs Write some of tricky words on paper (duplicate).</w:t>
            </w:r>
          </w:p>
          <w:p w:rsidR="00020ED7" w:rsidRPr="00EF7B50" w:rsidRDefault="00020ED7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Put them face down on the table and play the matching pair game.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EF7B50" w:rsidRDefault="004972CC" w:rsidP="004972CC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–Make a match on phonics play.</w:t>
            </w:r>
          </w:p>
          <w:p w:rsidR="004972CC" w:rsidRPr="00EF7B50" w:rsidRDefault="004972CC" w:rsidP="004972CC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hyperlink r:id="rId8" w:history="1">
              <w:r w:rsidRPr="00EF7B50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https://www.phonicsplay.co.uk/member-only/MatchingPh3Wk12.html</w:t>
              </w:r>
            </w:hyperlink>
          </w:p>
        </w:tc>
        <w:tc>
          <w:tcPr>
            <w:tcW w:w="3097" w:type="dxa"/>
          </w:tcPr>
          <w:p w:rsidR="008B2D55" w:rsidRPr="00EF7B50" w:rsidRDefault="001A29D9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z</w:t>
            </w:r>
            <w:r w:rsidR="008B2D55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1A29D9" w:rsidRPr="00EF7B50" w:rsidRDefault="001A29D9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hyperlink r:id="rId9" w:history="1">
              <w:r w:rsidRPr="00EF7B5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https://go.educationcity.com/content/index/34604/0/1/1/null/null/true/false/null/24//0</w:t>
              </w:r>
            </w:hyperlink>
          </w:p>
          <w:p w:rsidR="001A29D9" w:rsidRPr="00EF7B50" w:rsidRDefault="001A29D9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  <w:p w:rsidR="008B2D55" w:rsidRPr="00EF7B50" w:rsidRDefault="008B2D55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4972CC" w:rsidRPr="00EF7B50" w:rsidRDefault="004972CC" w:rsidP="004972CC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Play – Grab a giggling grapheme</w:t>
            </w:r>
          </w:p>
          <w:p w:rsidR="004972CC" w:rsidRPr="00EF7B50" w:rsidRDefault="004972CC" w:rsidP="004972CC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EF7B50">
              <w:rPr>
                <w:rFonts w:ascii="Comic Sans MS" w:hAnsi="Comic Sans MS"/>
                <w:sz w:val="20"/>
                <w:szCs w:val="20"/>
              </w:rPr>
              <w:t>on</w:t>
            </w:r>
            <w:proofErr w:type="gramEnd"/>
            <w:r w:rsidRPr="00EF7B50">
              <w:rPr>
                <w:rFonts w:ascii="Comic Sans MS" w:hAnsi="Comic Sans MS"/>
                <w:sz w:val="20"/>
                <w:szCs w:val="20"/>
              </w:rPr>
              <w:t xml:space="preserve"> phonics play.</w:t>
            </w:r>
          </w:p>
          <w:p w:rsidR="007F568F" w:rsidRPr="00EF7B50" w:rsidRDefault="004972CC" w:rsidP="004972CC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hyperlink r:id="rId10" w:history="1">
              <w:r w:rsidRPr="00EF7B50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https://www.phonicsplay.co.uk/member-only/GrabAGigglingGrapheme.html</w:t>
              </w:r>
            </w:hyperlink>
          </w:p>
        </w:tc>
        <w:tc>
          <w:tcPr>
            <w:tcW w:w="3097" w:type="dxa"/>
          </w:tcPr>
          <w:p w:rsidR="001A29D9" w:rsidRPr="00EF7B50" w:rsidRDefault="001A29D9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QU</w:t>
            </w:r>
            <w:r w:rsidR="00171D4E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 Education City- Free Trial</w:t>
            </w:r>
          </w:p>
          <w:p w:rsidR="00171D4E" w:rsidRPr="00EF7B50" w:rsidRDefault="001A29D9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hyperlink r:id="rId11" w:history="1">
              <w:r w:rsidRPr="00EF7B5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https://go.educationcity.com/content/index/34613/0/1/1/null/null/true/false/null/24//0</w:t>
              </w:r>
            </w:hyperlink>
          </w:p>
          <w:p w:rsidR="001A29D9" w:rsidRPr="00EF7B50" w:rsidRDefault="001A29D9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3F7E0A" w:rsidRDefault="003F7E0A" w:rsidP="00020ED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tricky word game on Education City- Free Trial</w:t>
            </w:r>
          </w:p>
          <w:p w:rsidR="007F568F" w:rsidRDefault="003F7E0A" w:rsidP="00020ED7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4F2C8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https://go.educationcity.com/content/index/34735/0/1/1/null/null/true/false/null/24//0</w:t>
              </w:r>
            </w:hyperlink>
          </w:p>
          <w:p w:rsidR="003F7E0A" w:rsidRPr="00EF7B50" w:rsidRDefault="003F7E0A" w:rsidP="00020ED7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2CC" w:rsidRDefault="004972CC" w:rsidP="00233A72">
      <w:pPr>
        <w:spacing w:after="0" w:line="240" w:lineRule="auto"/>
      </w:pPr>
      <w:r>
        <w:separator/>
      </w:r>
    </w:p>
  </w:endnote>
  <w:endnote w:type="continuationSeparator" w:id="0">
    <w:p w:rsidR="004972CC" w:rsidRDefault="004972CC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2CC" w:rsidRDefault="004972CC" w:rsidP="00233A72">
      <w:pPr>
        <w:spacing w:after="0" w:line="240" w:lineRule="auto"/>
      </w:pPr>
      <w:r>
        <w:separator/>
      </w:r>
    </w:p>
  </w:footnote>
  <w:footnote w:type="continuationSeparator" w:id="0">
    <w:p w:rsidR="004972CC" w:rsidRDefault="004972CC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CC" w:rsidRPr="00233A72" w:rsidRDefault="004972CC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>
      <w:rPr>
        <w:rFonts w:ascii="Comic Sans MS" w:hAnsi="Comic Sans MS"/>
        <w:u w:val="single"/>
      </w:rPr>
      <w:t>06.04.20</w:t>
    </w:r>
  </w:p>
  <w:p w:rsidR="004972CC" w:rsidRPr="00233A72" w:rsidRDefault="004972CC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- Phase 3 </w:t>
    </w:r>
  </w:p>
  <w:p w:rsidR="004972CC" w:rsidRDefault="004972CC">
    <w:pPr>
      <w:pStyle w:val="Header"/>
    </w:pPr>
  </w:p>
  <w:p w:rsidR="004972CC" w:rsidRDefault="004972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1A29D9"/>
    <w:rsid w:val="00214757"/>
    <w:rsid w:val="002275B1"/>
    <w:rsid w:val="00233A72"/>
    <w:rsid w:val="00282A5C"/>
    <w:rsid w:val="002F71FF"/>
    <w:rsid w:val="003B221E"/>
    <w:rsid w:val="003E6F8F"/>
    <w:rsid w:val="003F7E0A"/>
    <w:rsid w:val="004972CC"/>
    <w:rsid w:val="004E552F"/>
    <w:rsid w:val="00510ED2"/>
    <w:rsid w:val="005E52CD"/>
    <w:rsid w:val="006F363C"/>
    <w:rsid w:val="00770A27"/>
    <w:rsid w:val="00793E99"/>
    <w:rsid w:val="007D1173"/>
    <w:rsid w:val="007F568F"/>
    <w:rsid w:val="008B2D55"/>
    <w:rsid w:val="009B79D5"/>
    <w:rsid w:val="00BD2F87"/>
    <w:rsid w:val="00CB2A60"/>
    <w:rsid w:val="00CC5690"/>
    <w:rsid w:val="00CD6A53"/>
    <w:rsid w:val="00EB3D79"/>
    <w:rsid w:val="00EF7B50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MatchingPh3Wk12.html" TargetMode="Externa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hyperlink" Target="https://go.educationcity.com/content/index/34735/0/1/1/null/null/true/false/null/24//0" TargetMode="External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hyperlink" Target="https://go.educationcity.com/content/index/34613/0/1/1/null/null/true/false/null/24//0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s://www.phonicsplay.co.uk/member-only/GrabAGigglingGrapheme.html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go.educationcity.com/content/index/34604/0/1/1/null/null/true/false/null/24//0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623EFE4F</Template>
  <TotalTime>38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5</cp:revision>
  <dcterms:created xsi:type="dcterms:W3CDTF">2020-03-30T13:58:00Z</dcterms:created>
  <dcterms:modified xsi:type="dcterms:W3CDTF">2020-04-03T16:19:00Z</dcterms:modified>
</cp:coreProperties>
</file>