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E1559F" w:rsidP="00020ED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233A72"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0E5672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Y</w:t>
            </w:r>
          </w:p>
        </w:tc>
        <w:tc>
          <w:tcPr>
            <w:tcW w:w="3097" w:type="dxa"/>
          </w:tcPr>
          <w:p w:rsidR="007F568F" w:rsidRPr="00020ED7" w:rsidRDefault="000E5672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Z</w:t>
            </w:r>
          </w:p>
        </w:tc>
        <w:tc>
          <w:tcPr>
            <w:tcW w:w="3097" w:type="dxa"/>
          </w:tcPr>
          <w:p w:rsidR="007F568F" w:rsidRPr="00020ED7" w:rsidRDefault="000E5672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ZZ</w:t>
            </w:r>
          </w:p>
        </w:tc>
        <w:tc>
          <w:tcPr>
            <w:tcW w:w="3097" w:type="dxa"/>
          </w:tcPr>
          <w:p w:rsidR="007F568F" w:rsidRPr="00020ED7" w:rsidRDefault="000E5672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QU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0E5672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171D4E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0E5672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aldine the Giraffe learns the /Y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aldine the Giraffe learns the /Z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aldine the Giraffe learns the /ZZ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aldine the Giraffe learns the /QU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Tricky Words Phase 2/3</w:t>
            </w:r>
            <w:r w:rsidRPr="00020ED7">
              <w:rPr>
                <w:rFonts w:ascii="Comic Sans MS" w:hAnsi="Comic Sans MS"/>
              </w:rPr>
              <w:t xml:space="preserve"> –</w:t>
            </w:r>
          </w:p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E1559F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 xml:space="preserve"> (Yak)</w:t>
            </w:r>
          </w:p>
          <w:p w:rsidR="007F568F" w:rsidRPr="00020ED7" w:rsidRDefault="000E5672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647C4E" wp14:editId="0DABC7F5">
                  <wp:extent cx="1828800" cy="1216660"/>
                  <wp:effectExtent l="0" t="0" r="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1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0E5672" w:rsidP="000E5672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ECF17D" wp14:editId="2720626C">
                  <wp:extent cx="866899" cy="130271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035" cy="1322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0E5672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020267" wp14:editId="05F7D5D9">
                  <wp:extent cx="1270660" cy="1270660"/>
                  <wp:effectExtent l="0" t="0" r="5715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174" cy="1275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 xml:space="preserve"> (Quilt)</w:t>
            </w:r>
            <w:bookmarkStart w:id="0" w:name="_GoBack"/>
            <w:bookmarkEnd w:id="0"/>
          </w:p>
          <w:p w:rsidR="00171D4E" w:rsidRPr="00020ED7" w:rsidRDefault="000E5672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6FA86D" wp14:editId="25A1357E">
                  <wp:extent cx="1829435" cy="130429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020ED7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0E5672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Y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8B2D55" w:rsidRPr="00020ED7" w:rsidRDefault="000E5672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Z</w:t>
            </w:r>
            <w:r w:rsidR="008B2D55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Education City- Free Trial</w:t>
            </w:r>
          </w:p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7F568F" w:rsidRPr="00020ED7" w:rsidRDefault="000E5672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ZZ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171D4E" w:rsidRPr="00020ED7" w:rsidRDefault="000E5672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QU</w:t>
            </w:r>
            <w:r w:rsidR="00171D4E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 </w:t>
            </w:r>
          </w:p>
        </w:tc>
        <w:tc>
          <w:tcPr>
            <w:tcW w:w="3097" w:type="dxa"/>
          </w:tcPr>
          <w:p w:rsidR="007F568F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0E5672">
      <w:rPr>
        <w:rFonts w:ascii="Comic Sans MS" w:hAnsi="Comic Sans MS"/>
        <w:u w:val="single"/>
      </w:rPr>
      <w:t>1</w:t>
    </w:r>
    <w:r w:rsidR="000E5672" w:rsidRPr="000E5672">
      <w:rPr>
        <w:rFonts w:ascii="Comic Sans MS" w:hAnsi="Comic Sans MS"/>
        <w:u w:val="single"/>
        <w:vertAlign w:val="superscript"/>
      </w:rPr>
      <w:t>st</w:t>
    </w:r>
    <w:r w:rsidR="000E5672">
      <w:rPr>
        <w:rFonts w:ascii="Comic Sans MS" w:hAnsi="Comic Sans MS"/>
        <w:u w:val="single"/>
      </w:rPr>
      <w:t xml:space="preserve"> June</w:t>
    </w:r>
    <w:r w:rsidR="00E1559F">
      <w:rPr>
        <w:rFonts w:ascii="Comic Sans MS" w:hAnsi="Comic Sans MS"/>
        <w:u w:val="single"/>
      </w:rPr>
      <w:t xml:space="preserve"> 2020</w:t>
    </w:r>
  </w:p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</w:t>
    </w:r>
    <w:r w:rsidR="00E1559F">
      <w:rPr>
        <w:rFonts w:ascii="Comic Sans MS" w:hAnsi="Comic Sans MS"/>
        <w:u w:val="single"/>
      </w:rPr>
      <w:t>–</w:t>
    </w:r>
    <w:r w:rsidRPr="00233A72">
      <w:rPr>
        <w:rFonts w:ascii="Comic Sans MS" w:hAnsi="Comic Sans MS"/>
        <w:u w:val="single"/>
      </w:rPr>
      <w:t xml:space="preserve"> </w:t>
    </w:r>
    <w:r w:rsidR="00E1559F">
      <w:rPr>
        <w:rFonts w:ascii="Comic Sans MS" w:hAnsi="Comic Sans MS"/>
        <w:u w:val="single"/>
      </w:rPr>
      <w:t xml:space="preserve">Recap </w:t>
    </w:r>
    <w:r w:rsidRPr="00233A72">
      <w:rPr>
        <w:rFonts w:ascii="Comic Sans MS" w:hAnsi="Comic Sans MS"/>
        <w:u w:val="single"/>
      </w:rPr>
      <w:t xml:space="preserve">Phase 3 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0E5672"/>
    <w:rsid w:val="00171D4E"/>
    <w:rsid w:val="00214757"/>
    <w:rsid w:val="002275B1"/>
    <w:rsid w:val="00233A72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7F568F"/>
    <w:rsid w:val="008B2D55"/>
    <w:rsid w:val="009B79D5"/>
    <w:rsid w:val="00BD2F87"/>
    <w:rsid w:val="00CB2A60"/>
    <w:rsid w:val="00CC5690"/>
    <w:rsid w:val="00CD6A53"/>
    <w:rsid w:val="00E1559F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814B331F</Template>
  <TotalTime>1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2020-05-31T23:21:00Z</dcterms:created>
  <dcterms:modified xsi:type="dcterms:W3CDTF">2020-05-31T23:21:00Z</dcterms:modified>
</cp:coreProperties>
</file>