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1607A" w14:textId="2D1BC55D" w:rsidR="00D61749" w:rsidRPr="00D61749" w:rsidRDefault="00D61749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F3E3FD1" wp14:editId="1223253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958A026" wp14:editId="0804CFD6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174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60C26" wp14:editId="6C2CEB9D">
                <wp:simplePos x="0" y="0"/>
                <wp:positionH relativeFrom="margin">
                  <wp:posOffset>-252248</wp:posOffset>
                </wp:positionH>
                <wp:positionV relativeFrom="page">
                  <wp:posOffset>142240</wp:posOffset>
                </wp:positionV>
                <wp:extent cx="10276205" cy="7283450"/>
                <wp:effectExtent l="19050" t="19050" r="1079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6205" cy="7283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49C02BE" id="Rectangle 1" o:spid="_x0000_s1026" style="position:absolute;margin-left:-19.85pt;margin-top:11.2pt;width:809.15pt;height:57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" filled="f" strokecolor="#0070c0" strokeweight="2.25pt">
                <w10:wrap anchorx="margin" anchory="page"/>
              </v:rect>
            </w:pict>
          </mc:Fallback>
        </mc:AlternateContent>
      </w:r>
      <w:r w:rsidR="00AC56FE">
        <w:rPr>
          <w:rFonts w:ascii="Comic Sans MS" w:hAnsi="Comic Sans MS"/>
          <w:b/>
          <w:bCs/>
          <w:sz w:val="28"/>
          <w:szCs w:val="28"/>
          <w:u w:val="single"/>
        </w:rPr>
        <w:t xml:space="preserve">Year 6 </w:t>
      </w:r>
      <w:r w:rsidR="00E21EB3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</w:t>
      </w:r>
      <w:r w:rsidR="007669AE">
        <w:rPr>
          <w:rFonts w:ascii="Comic Sans MS" w:hAnsi="Comic Sans MS"/>
          <w:b/>
          <w:bCs/>
          <w:sz w:val="28"/>
          <w:szCs w:val="28"/>
          <w:u w:val="single"/>
        </w:rPr>
        <w:t>04.05</w:t>
      </w:r>
      <w:r w:rsidR="004E465F">
        <w:rPr>
          <w:rFonts w:ascii="Comic Sans MS" w:hAnsi="Comic Sans MS"/>
          <w:b/>
          <w:bCs/>
          <w:sz w:val="28"/>
          <w:szCs w:val="28"/>
          <w:u w:val="single"/>
        </w:rPr>
        <w:t>.2020</w:t>
      </w:r>
    </w:p>
    <w:p w14:paraId="623F18F0" w14:textId="6C040C3D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7669AE">
        <w:rPr>
          <w:rFonts w:ascii="Comic Sans MS" w:hAnsi="Comic Sans MS"/>
        </w:rPr>
        <w:t>VE Day</w:t>
      </w:r>
    </w:p>
    <w:p w14:paraId="29AC8954" w14:textId="77777777" w:rsidR="00D61749" w:rsidRDefault="00D61749"/>
    <w:tbl>
      <w:tblPr>
        <w:tblStyle w:val="TableGrid"/>
        <w:tblW w:w="15491" w:type="dxa"/>
        <w:tblLayout w:type="fixed"/>
        <w:tblLook w:val="04A0" w:firstRow="1" w:lastRow="0" w:firstColumn="1" w:lastColumn="0" w:noHBand="0" w:noVBand="1"/>
      </w:tblPr>
      <w:tblGrid>
        <w:gridCol w:w="5163"/>
        <w:gridCol w:w="3220"/>
        <w:gridCol w:w="1944"/>
        <w:gridCol w:w="5164"/>
      </w:tblGrid>
      <w:tr w:rsidR="00D61749" w:rsidRPr="004E465F" w14:paraId="438FA18C" w14:textId="77777777" w:rsidTr="004E465F">
        <w:trPr>
          <w:trHeight w:val="316"/>
        </w:trPr>
        <w:tc>
          <w:tcPr>
            <w:tcW w:w="8383" w:type="dxa"/>
            <w:gridSpan w:val="2"/>
          </w:tcPr>
          <w:p w14:paraId="5B1D22B2" w14:textId="77777777"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Maths</w:t>
            </w:r>
          </w:p>
        </w:tc>
        <w:tc>
          <w:tcPr>
            <w:tcW w:w="7108" w:type="dxa"/>
            <w:gridSpan w:val="2"/>
          </w:tcPr>
          <w:p w14:paraId="07C8F5F0" w14:textId="77777777"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English</w:t>
            </w:r>
          </w:p>
        </w:tc>
      </w:tr>
      <w:tr w:rsidR="005E7DD8" w:rsidRPr="004E465F" w14:paraId="6FB1CBD6" w14:textId="77777777" w:rsidTr="003E3330">
        <w:trPr>
          <w:trHeight w:val="3922"/>
        </w:trPr>
        <w:tc>
          <w:tcPr>
            <w:tcW w:w="8383" w:type="dxa"/>
            <w:gridSpan w:val="2"/>
          </w:tcPr>
          <w:p w14:paraId="78355BE3" w14:textId="24B88711" w:rsidR="005E7DD8" w:rsidRPr="007443AB" w:rsidRDefault="005E7DD8" w:rsidP="00AC56FE">
            <w:pPr>
              <w:rPr>
                <w:rFonts w:ascii="Comic Sans MS" w:hAnsi="Comic Sans MS"/>
                <w:sz w:val="20"/>
              </w:rPr>
            </w:pPr>
            <w:r w:rsidRPr="007443AB">
              <w:rPr>
                <w:rFonts w:ascii="Comic Sans MS" w:hAnsi="Comic Sans MS"/>
                <w:b/>
                <w:sz w:val="20"/>
                <w:u w:val="single"/>
              </w:rPr>
              <w:t>White Rose Hub</w:t>
            </w:r>
            <w:r w:rsidRPr="007443AB">
              <w:rPr>
                <w:rFonts w:ascii="Comic Sans MS" w:hAnsi="Comic Sans MS"/>
                <w:sz w:val="20"/>
              </w:rPr>
              <w:t xml:space="preserve"> will be r</w:t>
            </w:r>
            <w:r w:rsidR="007C36F4" w:rsidRPr="007443AB">
              <w:rPr>
                <w:rFonts w:ascii="Comic Sans MS" w:hAnsi="Comic Sans MS"/>
                <w:sz w:val="20"/>
              </w:rPr>
              <w:t xml:space="preserve">eleasing daily learning </w:t>
            </w:r>
            <w:r w:rsidRPr="007443AB">
              <w:rPr>
                <w:rFonts w:ascii="Comic Sans MS" w:hAnsi="Comic Sans MS"/>
                <w:sz w:val="20"/>
              </w:rPr>
              <w:t>to keep your brains engaged with maths. Check out their website below.</w:t>
            </w:r>
          </w:p>
          <w:p w14:paraId="1DF81AB3" w14:textId="062F43DA" w:rsidR="005E7DD8" w:rsidRPr="007443AB" w:rsidRDefault="007669AE" w:rsidP="00AC56FE">
            <w:pPr>
              <w:rPr>
                <w:rFonts w:ascii="Comic Sans MS" w:hAnsi="Comic Sans MS"/>
                <w:sz w:val="20"/>
              </w:rPr>
            </w:pPr>
            <w:hyperlink r:id="rId8" w:history="1">
              <w:r w:rsidR="005E7DD8" w:rsidRPr="007443AB">
                <w:rPr>
                  <w:rStyle w:val="Hyperlink"/>
                  <w:rFonts w:ascii="Comic Sans MS" w:hAnsi="Comic Sans MS"/>
                  <w:sz w:val="20"/>
                </w:rPr>
                <w:t>https://whiterosemaths.com/homelearning/year-6/</w:t>
              </w:r>
            </w:hyperlink>
            <w:r w:rsidR="007C36F4" w:rsidRPr="007443AB">
              <w:rPr>
                <w:rStyle w:val="Hyperlink"/>
                <w:rFonts w:ascii="Comic Sans MS" w:hAnsi="Comic Sans MS"/>
                <w:sz w:val="20"/>
              </w:rPr>
              <w:t xml:space="preserve"> </w:t>
            </w:r>
            <w:r w:rsidR="005E7DD8" w:rsidRPr="007443AB">
              <w:rPr>
                <w:rStyle w:val="Hyperlink"/>
                <w:rFonts w:ascii="Comic Sans MS" w:hAnsi="Comic Sans MS"/>
                <w:color w:val="auto"/>
                <w:sz w:val="20"/>
                <w:u w:val="none"/>
              </w:rPr>
              <w:t>*If you feel that your child cannot access the work as it is too difficult, please feel free to have a look at the work for the week from other year groups on the White Rose website.</w:t>
            </w:r>
          </w:p>
          <w:p w14:paraId="1E260FAC" w14:textId="77777777" w:rsidR="003E3330" w:rsidRDefault="003E3330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5225076A" w14:textId="77777777" w:rsidR="005E7DD8" w:rsidRPr="007443AB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7443AB">
              <w:rPr>
                <w:rFonts w:ascii="Comic Sans MS" w:hAnsi="Comic Sans MS"/>
                <w:b/>
                <w:sz w:val="20"/>
                <w:u w:val="single"/>
              </w:rPr>
              <w:t xml:space="preserve">Times Tables </w:t>
            </w:r>
            <w:proofErr w:type="spellStart"/>
            <w:r w:rsidRPr="007443AB">
              <w:rPr>
                <w:rFonts w:ascii="Comic Sans MS" w:hAnsi="Comic Sans MS"/>
                <w:b/>
                <w:sz w:val="20"/>
                <w:u w:val="single"/>
              </w:rPr>
              <w:t>Rockstars</w:t>
            </w:r>
            <w:proofErr w:type="spellEnd"/>
          </w:p>
          <w:p w14:paraId="464E3767" w14:textId="5E4AC208" w:rsidR="00921E95" w:rsidRPr="007443AB" w:rsidRDefault="007C36F4" w:rsidP="007C36F4">
            <w:pPr>
              <w:rPr>
                <w:rFonts w:ascii="Comic Sans MS" w:hAnsi="Comic Sans MS"/>
                <w:sz w:val="20"/>
              </w:rPr>
            </w:pPr>
            <w:r w:rsidRPr="007443AB">
              <w:rPr>
                <w:rFonts w:ascii="Comic Sans MS" w:hAnsi="Comic Sans MS"/>
                <w:sz w:val="20"/>
              </w:rPr>
              <w:t>Don’t forget to keep practicing your x table knowledge!</w:t>
            </w:r>
          </w:p>
          <w:p w14:paraId="3533FCB2" w14:textId="77777777" w:rsidR="003E3330" w:rsidRDefault="003E3330" w:rsidP="007C36F4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50068210" w14:textId="77777777" w:rsidR="007C36F4" w:rsidRDefault="007669AE" w:rsidP="007C36F4">
            <w:pPr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Division</w:t>
            </w:r>
          </w:p>
          <w:p w14:paraId="20268172" w14:textId="0B80E0BD" w:rsidR="007669AE" w:rsidRPr="007669AE" w:rsidRDefault="007669AE" w:rsidP="007C36F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We have attached a worksheet of some division problems. Have a go!</w:t>
            </w:r>
          </w:p>
        </w:tc>
        <w:tc>
          <w:tcPr>
            <w:tcW w:w="7108" w:type="dxa"/>
            <w:gridSpan w:val="2"/>
            <w:vMerge w:val="restart"/>
          </w:tcPr>
          <w:p w14:paraId="1BF874CF" w14:textId="6E85782F" w:rsidR="00F10E19" w:rsidRP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 xml:space="preserve">Writing task- </w:t>
            </w:r>
            <w:r w:rsidR="00F10E19">
              <w:rPr>
                <w:rFonts w:ascii="Comic Sans MS" w:hAnsi="Comic Sans MS" w:cstheme="minorHAnsi"/>
                <w:b/>
                <w:sz w:val="20"/>
                <w:u w:val="single"/>
              </w:rPr>
              <w:t>Oak National Academy</w:t>
            </w:r>
          </w:p>
          <w:p w14:paraId="0CF560F5" w14:textId="77777777" w:rsidR="009C0694" w:rsidRDefault="00F10E19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On the website below there are daily lessons for all subjects. </w:t>
            </w:r>
          </w:p>
          <w:p w14:paraId="45740C92" w14:textId="77777777" w:rsidR="009C0694" w:rsidRDefault="009C0694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</w:p>
          <w:p w14:paraId="10132917" w14:textId="77777777" w:rsidR="009C0694" w:rsidRDefault="00F10E19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This week I would like you to follow the Engli</w:t>
            </w:r>
            <w:r w:rsidR="00F6461F">
              <w:rPr>
                <w:rFonts w:ascii="Comic Sans MS" w:hAnsi="Comic Sans MS" w:cstheme="minorHAnsi"/>
                <w:sz w:val="20"/>
              </w:rPr>
              <w:t xml:space="preserve">sh lessons for year 6 that are all about </w:t>
            </w:r>
            <w:r w:rsidR="00F6461F" w:rsidRPr="00F6461F">
              <w:rPr>
                <w:rFonts w:ascii="Comic Sans MS" w:hAnsi="Comic Sans MS" w:cstheme="minorHAnsi"/>
                <w:b/>
                <w:sz w:val="20"/>
              </w:rPr>
              <w:t>information leaflets</w:t>
            </w:r>
            <w:r w:rsidR="00F6461F">
              <w:rPr>
                <w:rFonts w:ascii="Comic Sans MS" w:hAnsi="Comic Sans MS" w:cstheme="minorHAnsi"/>
                <w:sz w:val="20"/>
              </w:rPr>
              <w:t xml:space="preserve">. </w:t>
            </w:r>
          </w:p>
          <w:p w14:paraId="2AFE38A9" w14:textId="4A1C07FC" w:rsidR="003E3330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You have written information leaflets in school before and it</w:t>
            </w:r>
            <w:r w:rsidR="003E3330">
              <w:rPr>
                <w:rFonts w:ascii="Comic Sans MS" w:hAnsi="Comic Sans MS" w:cstheme="minorHAnsi"/>
                <w:sz w:val="20"/>
              </w:rPr>
              <w:t xml:space="preserve"> would</w:t>
            </w:r>
            <w:r>
              <w:rPr>
                <w:rFonts w:ascii="Comic Sans MS" w:hAnsi="Comic Sans MS" w:cstheme="minorHAnsi"/>
                <w:sz w:val="20"/>
              </w:rPr>
              <w:t xml:space="preserve"> be great for</w:t>
            </w:r>
            <w:r w:rsidR="003E3330">
              <w:rPr>
                <w:rFonts w:ascii="Comic Sans MS" w:hAnsi="Comic Sans MS" w:cstheme="minorHAnsi"/>
                <w:sz w:val="20"/>
              </w:rPr>
              <w:t xml:space="preserve"> you to refresh your skills by foll</w:t>
            </w:r>
            <w:r>
              <w:rPr>
                <w:rFonts w:ascii="Comic Sans MS" w:hAnsi="Comic Sans MS" w:cstheme="minorHAnsi"/>
                <w:sz w:val="20"/>
              </w:rPr>
              <w:t>owing these activities and then have a go at writing your own.</w:t>
            </w:r>
          </w:p>
          <w:p w14:paraId="25A5E37F" w14:textId="1E0BE40F" w:rsidR="00F10E19" w:rsidRPr="003E3330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There are videos </w:t>
            </w:r>
            <w:r w:rsidR="00F10E19">
              <w:rPr>
                <w:rFonts w:ascii="Comic Sans MS" w:hAnsi="Comic Sans MS" w:cstheme="minorHAnsi"/>
                <w:sz w:val="20"/>
              </w:rPr>
              <w:t>to follow and then activities.</w:t>
            </w:r>
            <w:r w:rsidR="002B22A8">
              <w:rPr>
                <w:rFonts w:ascii="Comic Sans MS" w:hAnsi="Comic Sans MS" w:cstheme="minorHAnsi"/>
                <w:sz w:val="20"/>
              </w:rPr>
              <w:t xml:space="preserve"> These are really good to complete and will keep you busy!</w:t>
            </w:r>
          </w:p>
          <w:p w14:paraId="17D3A184" w14:textId="3E4AE6BB" w:rsidR="00F10E19" w:rsidRP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/>
                <w:sz w:val="22"/>
              </w:rPr>
            </w:pPr>
            <w:hyperlink r:id="rId9" w:anchor="subjects" w:history="1">
              <w:r w:rsidRPr="00F6461F">
                <w:rPr>
                  <w:rStyle w:val="Hyperlink"/>
                  <w:rFonts w:ascii="Comic Sans MS" w:hAnsi="Comic Sans MS"/>
                  <w:sz w:val="22"/>
                </w:rPr>
                <w:t>https://www.thenational.academy/online-classroom/year-6/english#subjects</w:t>
              </w:r>
            </w:hyperlink>
          </w:p>
          <w:p w14:paraId="5A825E1C" w14:textId="77777777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</w:p>
          <w:p w14:paraId="26931703" w14:textId="77777777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</w:p>
          <w:p w14:paraId="11609618" w14:textId="77777777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Reading task</w:t>
            </w:r>
          </w:p>
          <w:p w14:paraId="306B23F7" w14:textId="77777777" w:rsidR="009C0694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I have attached a reading comprehension all about VE day. </w:t>
            </w:r>
          </w:p>
          <w:p w14:paraId="416AC34D" w14:textId="194F9745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This Friday (8</w:t>
            </w:r>
            <w:r w:rsidRPr="00F6461F">
              <w:rPr>
                <w:rFonts w:ascii="Comic Sans MS" w:hAnsi="Comic Sans MS" w:cstheme="minorHAnsi"/>
                <w:sz w:val="20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0"/>
              </w:rPr>
              <w:t xml:space="preserve"> May) is going to be the 75</w:t>
            </w:r>
            <w:r w:rsidRPr="00F6461F">
              <w:rPr>
                <w:rFonts w:ascii="Comic Sans MS" w:hAnsi="Comic Sans MS" w:cstheme="minorHAnsi"/>
                <w:sz w:val="20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0"/>
              </w:rPr>
              <w:t xml:space="preserve"> anniversary of VE day.</w:t>
            </w:r>
          </w:p>
          <w:p w14:paraId="7C0E58EA" w14:textId="5A5C6B74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Please read the information and then answer the questions attached.</w:t>
            </w:r>
          </w:p>
          <w:p w14:paraId="44D0686A" w14:textId="77777777" w:rsid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</w:p>
          <w:p w14:paraId="362C6CE0" w14:textId="77777777" w:rsidR="00F6461F" w:rsidRPr="00F6461F" w:rsidRDefault="00F6461F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</w:p>
          <w:p w14:paraId="6E27946D" w14:textId="77777777" w:rsidR="00921E95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Spelling Shed</w:t>
            </w:r>
          </w:p>
          <w:p w14:paraId="7F761287" w14:textId="77777777" w:rsidR="00E708B7" w:rsidRPr="00E708B7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Please use your logons and go onto spelling shed to complete the tasks (if you haven’t got your login use the spellings from the booklet you took home).</w:t>
            </w:r>
          </w:p>
        </w:tc>
      </w:tr>
      <w:tr w:rsidR="005E7DD8" w:rsidRPr="004E465F" w14:paraId="7E31296F" w14:textId="77777777" w:rsidTr="004E465F">
        <w:trPr>
          <w:trHeight w:val="240"/>
        </w:trPr>
        <w:tc>
          <w:tcPr>
            <w:tcW w:w="8383" w:type="dxa"/>
            <w:gridSpan w:val="2"/>
          </w:tcPr>
          <w:p w14:paraId="12E5C842" w14:textId="0A428D1E" w:rsidR="005E7DD8" w:rsidRPr="004E465F" w:rsidRDefault="005E7DD8" w:rsidP="005E7DD8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Science</w:t>
            </w:r>
          </w:p>
        </w:tc>
        <w:tc>
          <w:tcPr>
            <w:tcW w:w="7108" w:type="dxa"/>
            <w:gridSpan w:val="2"/>
            <w:vMerge/>
          </w:tcPr>
          <w:p w14:paraId="144034AA" w14:textId="77777777"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5E7DD8" w:rsidRPr="004E465F" w14:paraId="1FC8698A" w14:textId="77777777" w:rsidTr="004E465F">
        <w:trPr>
          <w:trHeight w:val="4272"/>
        </w:trPr>
        <w:tc>
          <w:tcPr>
            <w:tcW w:w="8383" w:type="dxa"/>
            <w:gridSpan w:val="2"/>
          </w:tcPr>
          <w:p w14:paraId="51C207D9" w14:textId="093266AB" w:rsidR="003E3330" w:rsidRDefault="003E3330" w:rsidP="00AF480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The Heart</w:t>
            </w:r>
          </w:p>
          <w:p w14:paraId="6D997620" w14:textId="77777777" w:rsidR="003E3330" w:rsidRDefault="003E3330" w:rsidP="00AF480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35598D2" w14:textId="77777777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week we would like you to have a look at how the heart works. </w:t>
            </w:r>
          </w:p>
          <w:p w14:paraId="73348325" w14:textId="77777777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645BA6" w14:textId="75D4790B" w:rsidR="003E3330" w:rsidRP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need to print out the diagram of the heart attached (or draw it if you haven’t got a printer). Once you have done this you need to watch this video:</w:t>
            </w:r>
          </w:p>
          <w:p w14:paraId="054458AA" w14:textId="77777777" w:rsidR="003E3330" w:rsidRDefault="003E3330" w:rsidP="003E3330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hyperlink r:id="rId10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https://www.bhf.org.uk/informationsupport/how-a-healthy-heart-works</w:t>
              </w:r>
            </w:hyperlink>
          </w:p>
          <w:p w14:paraId="12DDA293" w14:textId="7655FE9E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Then we would like you to label the key parts of the heart and write facts around it. </w:t>
            </w:r>
          </w:p>
          <w:p w14:paraId="247F07D5" w14:textId="77777777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F0CED0" w14:textId="7B8A7188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would usually complete this work on a double page in your science books with the heart in the middle, so if you have a3 paper or something similar you could create something similar.</w:t>
            </w:r>
          </w:p>
          <w:p w14:paraId="57C50C8A" w14:textId="77777777" w:rsidR="003E3330" w:rsidRDefault="003E3330" w:rsidP="00AF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9EA140" w14:textId="6126F598" w:rsidR="003E3330" w:rsidRDefault="003E3330" w:rsidP="003E333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Share a picture when you’re done, we would love to see your work!</w:t>
            </w:r>
          </w:p>
          <w:p w14:paraId="5FE5833A" w14:textId="42EC2B21" w:rsidR="003E3330" w:rsidRPr="004E465F" w:rsidRDefault="003E3330" w:rsidP="003E3330">
            <w:pPr>
              <w:shd w:val="clear" w:color="auto" w:fill="FFFFFF"/>
              <w:textAlignment w:val="baseline"/>
              <w:rPr>
                <w:rFonts w:ascii="Comic Sans MS" w:hAnsi="Comic Sans MS"/>
                <w:sz w:val="20"/>
              </w:rPr>
            </w:pPr>
          </w:p>
        </w:tc>
        <w:tc>
          <w:tcPr>
            <w:tcW w:w="7108" w:type="dxa"/>
            <w:gridSpan w:val="2"/>
            <w:vMerge/>
          </w:tcPr>
          <w:p w14:paraId="02E82B0E" w14:textId="77777777"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D61749" w:rsidRPr="004E465F" w14:paraId="7BB554BA" w14:textId="77777777" w:rsidTr="004E465F">
        <w:trPr>
          <w:trHeight w:val="287"/>
        </w:trPr>
        <w:tc>
          <w:tcPr>
            <w:tcW w:w="5163" w:type="dxa"/>
          </w:tcPr>
          <w:p w14:paraId="6685A87A" w14:textId="77777777" w:rsidR="00D61749" w:rsidRPr="004E465F" w:rsidRDefault="005E7DD8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lastRenderedPageBreak/>
              <w:t>History</w:t>
            </w:r>
          </w:p>
        </w:tc>
        <w:tc>
          <w:tcPr>
            <w:tcW w:w="5164" w:type="dxa"/>
            <w:gridSpan w:val="2"/>
          </w:tcPr>
          <w:p w14:paraId="309D3CE5" w14:textId="77777777" w:rsidR="00D61749" w:rsidRPr="004E465F" w:rsidRDefault="00E21EB3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PE</w:t>
            </w:r>
          </w:p>
        </w:tc>
        <w:tc>
          <w:tcPr>
            <w:tcW w:w="5164" w:type="dxa"/>
          </w:tcPr>
          <w:p w14:paraId="1B35D83D" w14:textId="77777777"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Art </w:t>
            </w:r>
          </w:p>
        </w:tc>
      </w:tr>
      <w:tr w:rsidR="00D61749" w:rsidRPr="004E465F" w14:paraId="45C66998" w14:textId="77777777" w:rsidTr="004802F9">
        <w:trPr>
          <w:trHeight w:val="3603"/>
        </w:trPr>
        <w:tc>
          <w:tcPr>
            <w:tcW w:w="5163" w:type="dxa"/>
          </w:tcPr>
          <w:p w14:paraId="282E30C2" w14:textId="1526F71F" w:rsidR="00F6461F" w:rsidRPr="008F5A39" w:rsidRDefault="00F6461F" w:rsidP="004E465F">
            <w:pPr>
              <w:rPr>
                <w:sz w:val="24"/>
                <w:szCs w:val="24"/>
              </w:rPr>
            </w:pPr>
            <w:r w:rsidRPr="008F5A39">
              <w:rPr>
                <w:rFonts w:ascii="Comic Sans MS" w:hAnsi="Comic Sans MS"/>
                <w:sz w:val="24"/>
                <w:szCs w:val="24"/>
              </w:rPr>
              <w:t>Use the reading comprehension and watch the video below all about VE day.</w:t>
            </w:r>
          </w:p>
          <w:p w14:paraId="0F1146E4" w14:textId="77777777" w:rsidR="00F6461F" w:rsidRPr="008F5A39" w:rsidRDefault="00F6461F" w:rsidP="004E465F">
            <w:pPr>
              <w:rPr>
                <w:sz w:val="24"/>
                <w:szCs w:val="24"/>
              </w:rPr>
            </w:pPr>
          </w:p>
          <w:p w14:paraId="2D93EA46" w14:textId="77777777" w:rsidR="00F10E19" w:rsidRPr="008F5A39" w:rsidRDefault="00F6461F" w:rsidP="004E465F">
            <w:pPr>
              <w:rPr>
                <w:sz w:val="24"/>
                <w:szCs w:val="24"/>
              </w:rPr>
            </w:pPr>
            <w:hyperlink r:id="rId11" w:history="1">
              <w:r w:rsidRPr="008F5A39">
                <w:rPr>
                  <w:rStyle w:val="Hyperlink"/>
                  <w:sz w:val="24"/>
                  <w:szCs w:val="24"/>
                </w:rPr>
                <w:t>https://www.b</w:t>
              </w:r>
              <w:r w:rsidRPr="008F5A39">
                <w:rPr>
                  <w:rStyle w:val="Hyperlink"/>
                  <w:sz w:val="24"/>
                  <w:szCs w:val="24"/>
                </w:rPr>
                <w:t>b</w:t>
              </w:r>
              <w:r w:rsidRPr="008F5A39">
                <w:rPr>
                  <w:rStyle w:val="Hyperlink"/>
                  <w:sz w:val="24"/>
                  <w:szCs w:val="24"/>
                </w:rPr>
                <w:t>c.co.uk/teach/class-clips-video/history-ks2-ve-day/z7xtmfr</w:t>
              </w:r>
            </w:hyperlink>
          </w:p>
          <w:p w14:paraId="1E8F4D35" w14:textId="77777777" w:rsidR="00F6461F" w:rsidRPr="008F5A39" w:rsidRDefault="00F6461F" w:rsidP="004E465F">
            <w:pPr>
              <w:rPr>
                <w:sz w:val="24"/>
                <w:szCs w:val="24"/>
              </w:rPr>
            </w:pPr>
          </w:p>
          <w:p w14:paraId="173631F3" w14:textId="77777777" w:rsidR="00F6461F" w:rsidRPr="008F5A39" w:rsidRDefault="00F6461F" w:rsidP="004E465F">
            <w:pPr>
              <w:rPr>
                <w:rFonts w:ascii="Comic Sans MS" w:hAnsi="Comic Sans MS"/>
                <w:sz w:val="24"/>
                <w:szCs w:val="24"/>
              </w:rPr>
            </w:pPr>
            <w:r w:rsidRPr="008F5A39">
              <w:rPr>
                <w:rFonts w:ascii="Comic Sans MS" w:hAnsi="Comic Sans MS"/>
                <w:sz w:val="24"/>
                <w:szCs w:val="24"/>
              </w:rPr>
              <w:t xml:space="preserve">Once you have done this complete the sheet about why VE day is important. </w:t>
            </w:r>
          </w:p>
          <w:p w14:paraId="2B149B5F" w14:textId="77777777" w:rsidR="00F6461F" w:rsidRPr="008F5A39" w:rsidRDefault="00F6461F" w:rsidP="004E465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932F64" w14:textId="72019E93" w:rsidR="00F6461F" w:rsidRPr="008F5A39" w:rsidRDefault="00F6461F" w:rsidP="004E465F">
            <w:pPr>
              <w:rPr>
                <w:rFonts w:ascii="Comic Sans MS" w:hAnsi="Comic Sans MS"/>
                <w:sz w:val="24"/>
                <w:szCs w:val="24"/>
              </w:rPr>
            </w:pPr>
            <w:r w:rsidRPr="008F5A39">
              <w:rPr>
                <w:rFonts w:ascii="Comic Sans MS" w:hAnsi="Comic Sans MS"/>
                <w:sz w:val="24"/>
                <w:szCs w:val="24"/>
              </w:rPr>
              <w:t>If you haven’t got a printer jot the answers down on paper.</w:t>
            </w:r>
          </w:p>
        </w:tc>
        <w:tc>
          <w:tcPr>
            <w:tcW w:w="5164" w:type="dxa"/>
            <w:gridSpan w:val="2"/>
          </w:tcPr>
          <w:p w14:paraId="3F8DD084" w14:textId="77777777" w:rsidR="00E21EB3" w:rsidRPr="008F5A39" w:rsidRDefault="00E21EB3" w:rsidP="005E7DD8">
            <w:pPr>
              <w:rPr>
                <w:rFonts w:ascii="Comic Sans MS" w:hAnsi="Comic Sans MS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F5A39">
              <w:rPr>
                <w:rFonts w:ascii="Comic Sans MS" w:hAnsi="Comic Sans MS"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Please also try to enjoy some daily exercise. </w:t>
            </w:r>
          </w:p>
          <w:p w14:paraId="3E8532D7" w14:textId="77777777" w:rsidR="00E21EB3" w:rsidRPr="008F5A39" w:rsidRDefault="00E21EB3" w:rsidP="005E7DD8">
            <w:pPr>
              <w:rPr>
                <w:rFonts w:ascii="Comic Sans MS" w:hAnsi="Comic Sans MS" w:cstheme="minorHAnsi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6FC489C" w14:textId="77777777" w:rsidR="00D61749" w:rsidRPr="008F5A39" w:rsidRDefault="00E21EB3" w:rsidP="005E7DD8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F5A39">
              <w:rPr>
                <w:rFonts w:ascii="Comic Sans MS" w:hAnsi="Comic Sans MS" w:cstheme="minorHAnsi"/>
                <w:b/>
                <w:color w:val="000000" w:themeColor="text1"/>
                <w:sz w:val="24"/>
                <w:szCs w:val="24"/>
                <w:shd w:val="clear" w:color="auto" w:fill="FFFFFF"/>
              </w:rPr>
              <w:t>*Remember, Joe Wicks does a daily lesson on YouTube at 9am!</w:t>
            </w:r>
          </w:p>
        </w:tc>
        <w:tc>
          <w:tcPr>
            <w:tcW w:w="5164" w:type="dxa"/>
          </w:tcPr>
          <w:p w14:paraId="1A46D9E0" w14:textId="77777777" w:rsidR="004802F9" w:rsidRDefault="008F5A39" w:rsidP="00F6461F">
            <w:pPr>
              <w:tabs>
                <w:tab w:val="left" w:pos="3516"/>
              </w:tabs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</w:pP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>To celebrate or mark special events, pottery companies would produce commemorative plates</w:t>
            </w:r>
            <w:r w:rsidR="004802F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 &amp;</w:t>
            </w: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 cup and saucers. Use the attached sheet to produce your o</w:t>
            </w:r>
            <w:r w:rsidR="004802F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>wn VE</w:t>
            </w: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 day commemorative teacup. </w:t>
            </w:r>
          </w:p>
          <w:p w14:paraId="33D1E4DD" w14:textId="2AD4E192" w:rsidR="004802F9" w:rsidRDefault="008F5A39" w:rsidP="00F6461F">
            <w:pPr>
              <w:tabs>
                <w:tab w:val="left" w:pos="3516"/>
              </w:tabs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</w:pP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You could include the flags </w:t>
            </w:r>
            <w:r w:rsidR="009C0694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>o</w:t>
            </w: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f the allies </w:t>
            </w:r>
            <w:r w:rsidR="004802F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>– UK, USA and France </w:t>
            </w: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 xml:space="preserve">or the dates of the War in Europe, 1939 - 1945. </w:t>
            </w:r>
          </w:p>
          <w:p w14:paraId="7F71033C" w14:textId="1645BCFE" w:rsidR="00F6461F" w:rsidRPr="004802F9" w:rsidRDefault="008F5A39" w:rsidP="00F6461F">
            <w:pPr>
              <w:tabs>
                <w:tab w:val="left" w:pos="3516"/>
              </w:tabs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</w:pPr>
            <w:r w:rsidRPr="008F5A39">
              <w:rPr>
                <w:rFonts w:ascii="Comic Sans MS" w:hAnsi="Comic Sans MS" w:cs="Calibri"/>
                <w:color w:val="000000"/>
                <w:sz w:val="24"/>
                <w:szCs w:val="24"/>
                <w:shd w:val="clear" w:color="auto" w:fill="FFFFFF"/>
              </w:rPr>
              <w:t>Can you come up with a slogan? </w:t>
            </w:r>
            <w:r w:rsidR="00F6461F" w:rsidRPr="008F5A39">
              <w:rPr>
                <w:rFonts w:ascii="Comic Sans MS" w:hAnsi="Comic Sans MS" w:cstheme="minorHAnsi"/>
                <w:iCs/>
                <w:sz w:val="24"/>
                <w:szCs w:val="24"/>
              </w:rPr>
              <w:t xml:space="preserve"> </w:t>
            </w:r>
          </w:p>
          <w:p w14:paraId="5A2B2F67" w14:textId="12E25C47" w:rsidR="00172876" w:rsidRPr="008F5A39" w:rsidRDefault="00172876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24"/>
              </w:rPr>
            </w:pPr>
          </w:p>
        </w:tc>
      </w:tr>
      <w:tr w:rsidR="00D61749" w:rsidRPr="004E465F" w14:paraId="5B79EE43" w14:textId="77777777" w:rsidTr="004E465F">
        <w:trPr>
          <w:trHeight w:val="314"/>
        </w:trPr>
        <w:tc>
          <w:tcPr>
            <w:tcW w:w="5163" w:type="dxa"/>
          </w:tcPr>
          <w:p w14:paraId="67CDCAA0" w14:textId="77777777" w:rsidR="00D61749" w:rsidRPr="008F5A39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8F5A39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Music</w:t>
            </w:r>
          </w:p>
        </w:tc>
        <w:tc>
          <w:tcPr>
            <w:tcW w:w="5164" w:type="dxa"/>
            <w:gridSpan w:val="2"/>
          </w:tcPr>
          <w:p w14:paraId="5CE3573B" w14:textId="77777777" w:rsidR="00D61749" w:rsidRPr="008F5A39" w:rsidRDefault="00D61749" w:rsidP="005E7DD8">
            <w:pPr>
              <w:jc w:val="center"/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</w:pPr>
            <w:r w:rsidRPr="008F5A39"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  <w:t xml:space="preserve">Design and Technology </w:t>
            </w:r>
          </w:p>
        </w:tc>
        <w:tc>
          <w:tcPr>
            <w:tcW w:w="5164" w:type="dxa"/>
          </w:tcPr>
          <w:p w14:paraId="18965CFC" w14:textId="77777777" w:rsidR="00D61749" w:rsidRPr="008F5A39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8F5A39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Geography</w:t>
            </w:r>
          </w:p>
        </w:tc>
      </w:tr>
      <w:tr w:rsidR="00D61749" w:rsidRPr="004E465F" w14:paraId="5049807A" w14:textId="77777777" w:rsidTr="008F5A39">
        <w:trPr>
          <w:trHeight w:val="3903"/>
        </w:trPr>
        <w:tc>
          <w:tcPr>
            <w:tcW w:w="5163" w:type="dxa"/>
          </w:tcPr>
          <w:p w14:paraId="41DF462F" w14:textId="571C60BD" w:rsidR="0001355A" w:rsidRPr="008F5A39" w:rsidRDefault="00F6461F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8F5A39">
              <w:rPr>
                <w:rFonts w:ascii="Comic Sans MS" w:hAnsi="Comic Sans MS" w:cstheme="majorHAnsi"/>
                <w:sz w:val="24"/>
                <w:szCs w:val="24"/>
              </w:rPr>
              <w:t>Click onto the link below and have a listen to some</w:t>
            </w:r>
            <w:r w:rsidR="008F5A39" w:rsidRPr="008F5A39">
              <w:rPr>
                <w:rFonts w:ascii="Comic Sans MS" w:hAnsi="Comic Sans MS" w:cstheme="majorHAnsi"/>
                <w:sz w:val="24"/>
                <w:szCs w:val="24"/>
              </w:rPr>
              <w:t xml:space="preserve"> music from WW2. </w:t>
            </w:r>
          </w:p>
          <w:p w14:paraId="06658EE8" w14:textId="0127FDCD" w:rsidR="008F5A39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764058B1" w14:textId="77777777" w:rsidR="008F5A39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8F5A39">
              <w:rPr>
                <w:rFonts w:ascii="Comic Sans MS" w:hAnsi="Comic Sans MS" w:cstheme="majorHAnsi"/>
                <w:sz w:val="24"/>
                <w:szCs w:val="24"/>
              </w:rPr>
              <w:t>Has anyone in your house heard these songs before?</w:t>
            </w:r>
          </w:p>
          <w:p w14:paraId="0EAD31B3" w14:textId="77777777" w:rsidR="008F5A39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1D97797D" w14:textId="76B81291" w:rsidR="008F5A39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8F5A39">
              <w:rPr>
                <w:rFonts w:ascii="Comic Sans MS" w:hAnsi="Comic Sans MS" w:cstheme="majorHAnsi"/>
                <w:sz w:val="24"/>
                <w:szCs w:val="24"/>
              </w:rPr>
              <w:t>You could even put on a performance for the other people in your house!</w:t>
            </w:r>
          </w:p>
          <w:p w14:paraId="7A83CE9B" w14:textId="77777777" w:rsidR="008F5A39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2D945935" w14:textId="6B5016B3" w:rsidR="0001355A" w:rsidRPr="008F5A39" w:rsidRDefault="008F5A39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  <w:hyperlink r:id="rId12" w:history="1">
              <w:r w:rsidRPr="008F5A39">
                <w:rPr>
                  <w:rStyle w:val="Hyperlink"/>
                  <w:sz w:val="24"/>
                  <w:szCs w:val="24"/>
                </w:rPr>
                <w:t>https://www.bbc.c</w:t>
              </w:r>
              <w:r w:rsidRPr="008F5A39">
                <w:rPr>
                  <w:rStyle w:val="Hyperlink"/>
                  <w:sz w:val="24"/>
                  <w:szCs w:val="24"/>
                </w:rPr>
                <w:t>o</w:t>
              </w:r>
              <w:r w:rsidRPr="008F5A39">
                <w:rPr>
                  <w:rStyle w:val="Hyperlink"/>
                  <w:sz w:val="24"/>
                  <w:szCs w:val="24"/>
                </w:rPr>
                <w:t>.uk/teach/school-radio/history-ks</w:t>
              </w:r>
              <w:r w:rsidRPr="008F5A39">
                <w:rPr>
                  <w:rStyle w:val="Hyperlink"/>
                  <w:sz w:val="24"/>
                  <w:szCs w:val="24"/>
                </w:rPr>
                <w:t>2</w:t>
              </w:r>
              <w:r w:rsidRPr="008F5A39">
                <w:rPr>
                  <w:rStyle w:val="Hyperlink"/>
                  <w:sz w:val="24"/>
                  <w:szCs w:val="24"/>
                </w:rPr>
                <w:t>-world-war-2-clips-ww2-songs-index/zbg9gwx</w:t>
              </w:r>
            </w:hyperlink>
          </w:p>
          <w:p w14:paraId="2F2F21D1" w14:textId="77777777" w:rsidR="0001355A" w:rsidRPr="008F5A39" w:rsidRDefault="0001355A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</w:tc>
        <w:tc>
          <w:tcPr>
            <w:tcW w:w="5164" w:type="dxa"/>
            <w:gridSpan w:val="2"/>
          </w:tcPr>
          <w:p w14:paraId="48E262FC" w14:textId="77777777" w:rsidR="004802F9" w:rsidRPr="004802F9" w:rsidRDefault="004802F9" w:rsidP="003230C5">
            <w:pP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</w:pPr>
            <w:r w:rsidRPr="004802F9"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 xml:space="preserve">Many things were rationed during World War 2, including food. </w:t>
            </w:r>
          </w:p>
          <w:p w14:paraId="457D367C" w14:textId="77777777" w:rsidR="004802F9" w:rsidRDefault="004802F9" w:rsidP="004802F9">
            <w:pP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</w:pPr>
            <w:r w:rsidRPr="004802F9"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>If yo</w:t>
            </w:r>
            <w:r w:rsidRPr="004802F9"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>u wish, have a go at cooking a wartime recipe</w:t>
            </w:r>
            <w:r w:rsidRPr="004802F9"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>.</w:t>
            </w:r>
            <w: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 xml:space="preserve"> There are lots of ideas online. </w:t>
            </w:r>
          </w:p>
          <w:p w14:paraId="7E00C4F1" w14:textId="77777777" w:rsidR="004802F9" w:rsidRPr="004802F9" w:rsidRDefault="004802F9" w:rsidP="004802F9">
            <w:pP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</w:pPr>
          </w:p>
          <w:p w14:paraId="3BC89AA3" w14:textId="48F9E9A4" w:rsidR="005E7DD8" w:rsidRDefault="004802F9" w:rsidP="004802F9">
            <w:pP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</w:pPr>
            <w:r w:rsidRPr="004802F9"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>We w</w:t>
            </w:r>
            <w: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  <w:t>ould love to see a pictures of your creations.</w:t>
            </w:r>
          </w:p>
          <w:p w14:paraId="19E13FA6" w14:textId="77777777" w:rsidR="004802F9" w:rsidRDefault="004802F9" w:rsidP="004802F9">
            <w:pPr>
              <w:rPr>
                <w:rFonts w:ascii="Comic Sans MS" w:hAnsi="Comic Sans MS" w:cs="Calibri"/>
                <w:color w:val="000000"/>
                <w:sz w:val="24"/>
                <w:shd w:val="clear" w:color="auto" w:fill="FFFFFF"/>
              </w:rPr>
            </w:pPr>
          </w:p>
          <w:p w14:paraId="032A83DC" w14:textId="35B48A81" w:rsidR="004802F9" w:rsidRPr="008F5A39" w:rsidRDefault="004802F9" w:rsidP="004802F9">
            <w:pPr>
              <w:rPr>
                <w:rFonts w:ascii="Comic Sans MS" w:hAnsi="Comic Sans MS" w:cstheme="maj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6A585186" w14:textId="77777777" w:rsidR="004802F9" w:rsidRDefault="004802F9" w:rsidP="004802F9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eastAsia="en-GB"/>
              </w:rPr>
            </w:pPr>
            <w:r w:rsidRPr="004802F9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eastAsia="en-GB"/>
              </w:rPr>
              <w:t xml:space="preserve">VE day was one of the proudest days in the history of our country. </w:t>
            </w:r>
          </w:p>
          <w:p w14:paraId="7EA36B8D" w14:textId="77777777" w:rsidR="004802F9" w:rsidRPr="004802F9" w:rsidRDefault="004802F9" w:rsidP="004802F9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eastAsia="en-GB"/>
              </w:rPr>
            </w:pPr>
          </w:p>
          <w:p w14:paraId="131A1305" w14:textId="593C700C" w:rsidR="004802F9" w:rsidRPr="004802F9" w:rsidRDefault="004802F9" w:rsidP="004802F9">
            <w:pPr>
              <w:shd w:val="clear" w:color="auto" w:fill="FFFFFF"/>
              <w:textAlignment w:val="baseline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eastAsia="en-GB"/>
              </w:rPr>
            </w:pPr>
            <w:r w:rsidRPr="004802F9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eastAsia="en-GB"/>
              </w:rPr>
              <w:t>Do some research and find at least two INTERESTING FACTS about the 4 countries that make up the United Kingdom - England Scotland Wales and Northern Ireland </w:t>
            </w:r>
          </w:p>
          <w:p w14:paraId="664A6D21" w14:textId="63B19C9F" w:rsidR="00233322" w:rsidRPr="008F5A39" w:rsidRDefault="00233322" w:rsidP="008F5A39">
            <w:pPr>
              <w:rPr>
                <w:rFonts w:ascii="Comic Sans MS" w:hAnsi="Comic Sans MS" w:cstheme="minorHAns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61749" w:rsidRPr="004E465F" w14:paraId="608FDCFB" w14:textId="77777777" w:rsidTr="004E465F">
        <w:trPr>
          <w:trHeight w:val="288"/>
        </w:trPr>
        <w:tc>
          <w:tcPr>
            <w:tcW w:w="15491" w:type="dxa"/>
            <w:gridSpan w:val="4"/>
            <w:tcBorders>
              <w:left w:val="nil"/>
              <w:bottom w:val="nil"/>
              <w:right w:val="nil"/>
            </w:tcBorders>
          </w:tcPr>
          <w:p w14:paraId="2ED29AF8" w14:textId="7E9044F0" w:rsidR="00D61749" w:rsidRPr="004E465F" w:rsidRDefault="00D61749" w:rsidP="00E21EB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730E91B" w14:textId="77777777" w:rsidR="008F5A39" w:rsidRDefault="00172876">
      <w:pPr>
        <w:rPr>
          <w:rFonts w:ascii="Comic Sans MS" w:hAnsi="Comic Sans MS"/>
        </w:rPr>
      </w:pPr>
      <w:r w:rsidRPr="002B22A8">
        <w:rPr>
          <w:rFonts w:ascii="Comic Sans MS" w:hAnsi="Comic Sans MS"/>
        </w:rPr>
        <w:t xml:space="preserve">If you would like to complete more work at home there are daily lessons on BBC bitesize. There are lessons for all subjects. Here is the link. </w:t>
      </w:r>
      <w:hyperlink r:id="rId13" w:history="1">
        <w:r w:rsidRPr="002B22A8">
          <w:rPr>
            <w:rStyle w:val="Hyperlink"/>
            <w:rFonts w:ascii="Comic Sans MS" w:hAnsi="Comic Sans MS"/>
          </w:rPr>
          <w:t>https://www.bbc.co.uk/bitesize</w:t>
        </w:r>
      </w:hyperlink>
      <w:r w:rsidR="00233322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241F7D" wp14:editId="65D8DEFE">
                <wp:simplePos x="0" y="0"/>
                <wp:positionH relativeFrom="column">
                  <wp:posOffset>-311150</wp:posOffset>
                </wp:positionH>
                <wp:positionV relativeFrom="page">
                  <wp:posOffset>7591244</wp:posOffset>
                </wp:positionV>
                <wp:extent cx="10278745" cy="7204710"/>
                <wp:effectExtent l="19050" t="19050" r="27305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25EC20A" id="Rectangle 18" o:spid="_x0000_s1026" style="position:absolute;margin-left:-24.5pt;margin-top:597.75pt;width:809.35pt;height:567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" filled="f" strokecolor="#0070c0" strokeweight="2.25pt">
                <w10:wrap anchory="page"/>
              </v:rect>
            </w:pict>
          </mc:Fallback>
        </mc:AlternateContent>
      </w:r>
      <w:r w:rsidR="00233322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5EADD6" wp14:editId="6C3FB466">
                <wp:simplePos x="0" y="0"/>
                <wp:positionH relativeFrom="column">
                  <wp:posOffset>10367010</wp:posOffset>
                </wp:positionH>
                <wp:positionV relativeFrom="page">
                  <wp:posOffset>571681</wp:posOffset>
                </wp:positionV>
                <wp:extent cx="10278745" cy="7204710"/>
                <wp:effectExtent l="19050" t="19050" r="2730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A9D44C9" id="Rectangle 19" o:spid="_x0000_s1026" style="position:absolute;margin-left:816.3pt;margin-top:45pt;width:809.35pt;height:567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" filled="f" strokecolor="#0070c0" strokeweight="2.25pt">
                <w10:wrap anchory="page"/>
              </v:rect>
            </w:pict>
          </mc:Fallback>
        </mc:AlternateContent>
      </w:r>
      <w:r w:rsidR="00D61749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EE81A4" wp14:editId="27EEEFB7">
                <wp:simplePos x="0" y="0"/>
                <wp:positionH relativeFrom="column">
                  <wp:posOffset>-268014</wp:posOffset>
                </wp:positionH>
                <wp:positionV relativeFrom="page">
                  <wp:posOffset>157480</wp:posOffset>
                </wp:positionV>
                <wp:extent cx="10278745" cy="7204710"/>
                <wp:effectExtent l="19050" t="19050" r="27305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AEF09F1" id="Rectangle 8" o:spid="_x0000_s1026" style="position:absolute;margin-left:-21.1pt;margin-top:12.4pt;width:809.35pt;height:567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" filled="f" strokecolor="#0070c0" strokeweight="2.25pt">
                <w10:wrap anchory="page"/>
              </v:rect>
            </w:pict>
          </mc:Fallback>
        </mc:AlternateContent>
      </w:r>
      <w:r w:rsidRPr="002B22A8">
        <w:rPr>
          <w:rFonts w:ascii="Comic Sans MS" w:hAnsi="Comic Sans MS"/>
        </w:rPr>
        <w:t xml:space="preserve"> </w:t>
      </w:r>
      <w:proofErr w:type="gramStart"/>
      <w:r w:rsidRPr="002B22A8">
        <w:rPr>
          <w:rFonts w:ascii="Comic Sans MS" w:hAnsi="Comic Sans MS"/>
        </w:rPr>
        <w:t>Just</w:t>
      </w:r>
      <w:proofErr w:type="gramEnd"/>
      <w:r w:rsidRPr="002B22A8">
        <w:rPr>
          <w:rFonts w:ascii="Comic Sans MS" w:hAnsi="Comic Sans MS"/>
        </w:rPr>
        <w:t xml:space="preserve"> enter year 6 into the year group and the activities will load up.</w:t>
      </w:r>
      <w:r w:rsidR="002B22A8" w:rsidRPr="002B22A8">
        <w:rPr>
          <w:rFonts w:ascii="Comic Sans MS" w:hAnsi="Comic Sans MS"/>
        </w:rPr>
        <w:t xml:space="preserve"> </w:t>
      </w:r>
      <w:r w:rsidR="002B22A8">
        <w:rPr>
          <w:rFonts w:ascii="Comic Sans MS" w:hAnsi="Comic Sans MS"/>
        </w:rPr>
        <w:t xml:space="preserve"> </w:t>
      </w:r>
    </w:p>
    <w:p w14:paraId="12408705" w14:textId="7A6B5286" w:rsidR="002B22A8" w:rsidRPr="002B22A8" w:rsidRDefault="002B22A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can also use the lessons on </w:t>
      </w:r>
      <w:r w:rsidR="00B46A14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he Oak National Academy. They have a good range of activities linked to all different subjects. </w:t>
      </w:r>
      <w:hyperlink r:id="rId14" w:anchor="subjects" w:history="1">
        <w:r w:rsidRPr="002B22A8">
          <w:rPr>
            <w:rStyle w:val="Hyperlink"/>
            <w:rFonts w:ascii="Comic Sans MS" w:hAnsi="Comic Sans MS"/>
          </w:rPr>
          <w:t>https://www.thenational.academy/online-classroom/year-6#subjects</w:t>
        </w:r>
      </w:hyperlink>
    </w:p>
    <w:p w14:paraId="5FF719F1" w14:textId="7A660D28" w:rsidR="00233322" w:rsidRDefault="003E3330"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665D9F1B" wp14:editId="32804899">
            <wp:simplePos x="0" y="0"/>
            <wp:positionH relativeFrom="margin">
              <wp:posOffset>3733800</wp:posOffset>
            </wp:positionH>
            <wp:positionV relativeFrom="paragraph">
              <wp:posOffset>0</wp:posOffset>
            </wp:positionV>
            <wp:extent cx="4549617" cy="6756085"/>
            <wp:effectExtent l="0" t="0" r="3810" b="6985"/>
            <wp:wrapThrough wrapText="bothSides">
              <wp:wrapPolygon edited="0">
                <wp:start x="0" y="0"/>
                <wp:lineTo x="0" y="21561"/>
                <wp:lineTo x="21528" y="21561"/>
                <wp:lineTo x="2152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1" r="4830"/>
                    <a:stretch/>
                  </pic:blipFill>
                  <pic:spPr bwMode="auto">
                    <a:xfrm>
                      <a:off x="0" y="0"/>
                      <a:ext cx="4561207" cy="6773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6E16CD5" wp14:editId="3813C36C">
            <wp:simplePos x="0" y="0"/>
            <wp:positionH relativeFrom="margin">
              <wp:posOffset>438150</wp:posOffset>
            </wp:positionH>
            <wp:positionV relativeFrom="paragraph">
              <wp:posOffset>0</wp:posOffset>
            </wp:positionV>
            <wp:extent cx="1714500" cy="6544235"/>
            <wp:effectExtent l="0" t="0" r="0" b="9525"/>
            <wp:wrapThrough wrapText="bothSides">
              <wp:wrapPolygon edited="0">
                <wp:start x="0" y="0"/>
                <wp:lineTo x="0" y="21569"/>
                <wp:lineTo x="21360" y="21569"/>
                <wp:lineTo x="21360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6544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3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238399" wp14:editId="5F4E3E14">
                <wp:simplePos x="0" y="0"/>
                <wp:positionH relativeFrom="margin">
                  <wp:posOffset>-239171</wp:posOffset>
                </wp:positionH>
                <wp:positionV relativeFrom="margin">
                  <wp:posOffset>-269240</wp:posOffset>
                </wp:positionV>
                <wp:extent cx="10278745" cy="7204710"/>
                <wp:effectExtent l="19050" t="19050" r="27305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A76C1" id="Rectangle 20" o:spid="_x0000_s1026" style="position:absolute;margin-left:-18.85pt;margin-top:-21.2pt;width:809.35pt;height:567.3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" filled="f" strokecolor="#0070c0" strokeweight="2.25pt">
                <w10:wrap anchorx="margin" anchory="margin"/>
              </v:rect>
            </w:pict>
          </mc:Fallback>
        </mc:AlternateContent>
      </w:r>
    </w:p>
    <w:p w14:paraId="25AB1F6C" w14:textId="00316304" w:rsidR="00233322" w:rsidRPr="00233322" w:rsidRDefault="008F5A39" w:rsidP="0023332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1AE95D" wp14:editId="5FC0CEF0">
                <wp:simplePos x="0" y="0"/>
                <wp:positionH relativeFrom="margin">
                  <wp:posOffset>-322164</wp:posOffset>
                </wp:positionH>
                <wp:positionV relativeFrom="page">
                  <wp:posOffset>137795</wp:posOffset>
                </wp:positionV>
                <wp:extent cx="10278745" cy="7204710"/>
                <wp:effectExtent l="19050" t="19050" r="27305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1488DC" id="Rectangle 6" o:spid="_x0000_s1026" style="position:absolute;margin-left:-25.35pt;margin-top:10.85pt;width:809.35pt;height:567.3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" filled="f" strokecolor="#0070c0" strokeweight="2.25pt">
                <w10:wrap anchorx="margin" anchory="page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08F6A4E7" wp14:editId="33AEAD4D">
            <wp:simplePos x="0" y="0"/>
            <wp:positionH relativeFrom="margin">
              <wp:posOffset>0</wp:posOffset>
            </wp:positionH>
            <wp:positionV relativeFrom="paragraph">
              <wp:posOffset>219</wp:posOffset>
            </wp:positionV>
            <wp:extent cx="4729480" cy="6779172"/>
            <wp:effectExtent l="0" t="0" r="0" b="3175"/>
            <wp:wrapThrough wrapText="bothSides">
              <wp:wrapPolygon edited="0">
                <wp:start x="0" y="0"/>
                <wp:lineTo x="0" y="21549"/>
                <wp:lineTo x="21490" y="21549"/>
                <wp:lineTo x="21490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9480" cy="6779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178D7650" wp14:editId="31062E6B">
            <wp:simplePos x="0" y="0"/>
            <wp:positionH relativeFrom="column">
              <wp:posOffset>4934607</wp:posOffset>
            </wp:positionH>
            <wp:positionV relativeFrom="paragraph">
              <wp:posOffset>526</wp:posOffset>
            </wp:positionV>
            <wp:extent cx="4572000" cy="6676915"/>
            <wp:effectExtent l="0" t="0" r="0" b="0"/>
            <wp:wrapThrough wrapText="bothSides">
              <wp:wrapPolygon edited="0">
                <wp:start x="0" y="0"/>
                <wp:lineTo x="0" y="21510"/>
                <wp:lineTo x="21510" y="21510"/>
                <wp:lineTo x="2151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170" cy="6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14927" w14:textId="5D5A668C" w:rsidR="00233322" w:rsidRPr="00233322" w:rsidRDefault="008F5A39" w:rsidP="008F5A39">
      <w:pPr>
        <w:tabs>
          <w:tab w:val="center" w:pos="4144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0" locked="0" layoutInCell="1" allowOverlap="1" wp14:anchorId="66AB1546" wp14:editId="228A582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648200" cy="6642100"/>
            <wp:effectExtent l="0" t="0" r="0" b="6350"/>
            <wp:wrapThrough wrapText="bothSides">
              <wp:wrapPolygon edited="0">
                <wp:start x="0" y="0"/>
                <wp:lineTo x="0" y="21559"/>
                <wp:lineTo x="21511" y="21559"/>
                <wp:lineTo x="21511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64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E49443" wp14:editId="725EF008">
                <wp:simplePos x="0" y="0"/>
                <wp:positionH relativeFrom="margin">
                  <wp:posOffset>-266919</wp:posOffset>
                </wp:positionH>
                <wp:positionV relativeFrom="page">
                  <wp:posOffset>156845</wp:posOffset>
                </wp:positionV>
                <wp:extent cx="10278745" cy="7204710"/>
                <wp:effectExtent l="19050" t="19050" r="27305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F30E72" id="Rectangle 21" o:spid="_x0000_s1026" style="position:absolute;margin-left:-21pt;margin-top:12.35pt;width:809.35pt;height:567.3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" filled="f" strokecolor="#0070c0" strokeweight="2.25pt">
                <w10:wrap anchorx="margin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0E5A19" wp14:editId="339ABDEF">
                <wp:simplePos x="0" y="0"/>
                <wp:positionH relativeFrom="column">
                  <wp:posOffset>4745421</wp:posOffset>
                </wp:positionH>
                <wp:positionV relativeFrom="paragraph">
                  <wp:posOffset>-331076</wp:posOffset>
                </wp:positionV>
                <wp:extent cx="63062" cy="7630510"/>
                <wp:effectExtent l="0" t="0" r="32385" b="2794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62" cy="7630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AE7263" id="Straight Connector 17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65pt,-26.05pt" to="378.6pt,5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5B84D2E2" wp14:editId="20DCB3C2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4424045" cy="6461125"/>
            <wp:effectExtent l="0" t="0" r="0" b="0"/>
            <wp:wrapThrough wrapText="bothSides">
              <wp:wrapPolygon edited="0">
                <wp:start x="0" y="0"/>
                <wp:lineTo x="0" y="21526"/>
                <wp:lineTo x="21485" y="21526"/>
                <wp:lineTo x="21485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045" cy="646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4DC02B9E" w14:textId="560BC55D" w:rsidR="00233322" w:rsidRDefault="008F5A39" w:rsidP="00233322"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0" locked="0" layoutInCell="1" allowOverlap="1" wp14:anchorId="5A8F2B0D" wp14:editId="28CED903">
            <wp:simplePos x="0" y="0"/>
            <wp:positionH relativeFrom="margin">
              <wp:align>center</wp:align>
            </wp:positionH>
            <wp:positionV relativeFrom="paragraph">
              <wp:posOffset>30113</wp:posOffset>
            </wp:positionV>
            <wp:extent cx="9498842" cy="6517262"/>
            <wp:effectExtent l="0" t="0" r="7620" b="0"/>
            <wp:wrapThrough wrapText="bothSides">
              <wp:wrapPolygon edited="0">
                <wp:start x="0" y="0"/>
                <wp:lineTo x="0" y="21531"/>
                <wp:lineTo x="21574" y="21531"/>
                <wp:lineTo x="21574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8842" cy="651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9A83ABD" wp14:editId="382FF85B">
                <wp:simplePos x="0" y="0"/>
                <wp:positionH relativeFrom="margin">
                  <wp:posOffset>-238693</wp:posOffset>
                </wp:positionH>
                <wp:positionV relativeFrom="page">
                  <wp:posOffset>165100</wp:posOffset>
                </wp:positionV>
                <wp:extent cx="10278745" cy="7204710"/>
                <wp:effectExtent l="19050" t="19050" r="27305" b="152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22D876" id="Rectangle 24" o:spid="_x0000_s1026" style="position:absolute;margin-left:-18.8pt;margin-top:13pt;width:809.35pt;height:567.3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" filled="f" strokecolor="#0070c0" strokeweight="2.25pt">
                <w10:wrap anchorx="margin" anchory="page"/>
              </v:rect>
            </w:pict>
          </mc:Fallback>
        </mc:AlternateContent>
      </w:r>
    </w:p>
    <w:p w14:paraId="0153B291" w14:textId="1C9F5D66" w:rsidR="001022AB" w:rsidRPr="00233322" w:rsidRDefault="004802F9" w:rsidP="0023332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A62FC5" wp14:editId="27E7C61D">
                <wp:simplePos x="0" y="0"/>
                <wp:positionH relativeFrom="margin">
                  <wp:posOffset>-257175</wp:posOffset>
                </wp:positionH>
                <wp:positionV relativeFrom="page">
                  <wp:posOffset>197733</wp:posOffset>
                </wp:positionV>
                <wp:extent cx="10278745" cy="7204710"/>
                <wp:effectExtent l="19050" t="19050" r="27305" b="152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70E2A0" id="Rectangle 26" o:spid="_x0000_s1026" style="position:absolute;margin-left:-20.25pt;margin-top:15.55pt;width:809.35pt;height:567.3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" filled="f" strokecolor="#0070c0" strokeweight="2.25pt">
                <w10:wrap anchorx="margin" anchory="page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70700A59" wp14:editId="4442EA1E">
            <wp:simplePos x="0" y="0"/>
            <wp:positionH relativeFrom="margin">
              <wp:posOffset>-29416</wp:posOffset>
            </wp:positionH>
            <wp:positionV relativeFrom="paragraph">
              <wp:posOffset>77075</wp:posOffset>
            </wp:positionV>
            <wp:extent cx="9440562" cy="6550053"/>
            <wp:effectExtent l="0" t="0" r="8255" b="3175"/>
            <wp:wrapThrough wrapText="bothSides">
              <wp:wrapPolygon edited="0">
                <wp:start x="0" y="0"/>
                <wp:lineTo x="0" y="21548"/>
                <wp:lineTo x="21575" y="21548"/>
                <wp:lineTo x="21575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0562" cy="6550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62D0E" w14:textId="3A8B304B" w:rsidR="00233322" w:rsidRDefault="00233322" w:rsidP="00233322"/>
    <w:p w14:paraId="650B5810" w14:textId="6E2FF2FD" w:rsidR="00233322" w:rsidRPr="00233322" w:rsidRDefault="00233322" w:rsidP="00233322">
      <w:pPr>
        <w:tabs>
          <w:tab w:val="left" w:pos="2414"/>
        </w:tabs>
      </w:pPr>
      <w:r>
        <w:tab/>
      </w:r>
      <w:r>
        <w:tab/>
      </w:r>
      <w:r>
        <w:tab/>
      </w:r>
      <w:r>
        <w:tab/>
      </w:r>
    </w:p>
    <w:sectPr w:rsidR="00233322" w:rsidRPr="00233322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C1F88"/>
    <w:multiLevelType w:val="hybridMultilevel"/>
    <w:tmpl w:val="3F284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33D4"/>
    <w:multiLevelType w:val="hybridMultilevel"/>
    <w:tmpl w:val="55809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1355A"/>
    <w:rsid w:val="00022A9F"/>
    <w:rsid w:val="00034633"/>
    <w:rsid w:val="001022AB"/>
    <w:rsid w:val="0013042A"/>
    <w:rsid w:val="00172876"/>
    <w:rsid w:val="001F2C27"/>
    <w:rsid w:val="00233322"/>
    <w:rsid w:val="002B22A8"/>
    <w:rsid w:val="003230C5"/>
    <w:rsid w:val="003814D0"/>
    <w:rsid w:val="003E3330"/>
    <w:rsid w:val="004769C9"/>
    <w:rsid w:val="004802F9"/>
    <w:rsid w:val="004A064A"/>
    <w:rsid w:val="004E465F"/>
    <w:rsid w:val="005E7DD8"/>
    <w:rsid w:val="00736F89"/>
    <w:rsid w:val="007443AB"/>
    <w:rsid w:val="007669AE"/>
    <w:rsid w:val="007C36F4"/>
    <w:rsid w:val="00803CD2"/>
    <w:rsid w:val="008C0D02"/>
    <w:rsid w:val="008C6D4A"/>
    <w:rsid w:val="008F5A39"/>
    <w:rsid w:val="00921E95"/>
    <w:rsid w:val="00956E53"/>
    <w:rsid w:val="009C0694"/>
    <w:rsid w:val="00AC1817"/>
    <w:rsid w:val="00AC56FE"/>
    <w:rsid w:val="00AF480D"/>
    <w:rsid w:val="00B46A14"/>
    <w:rsid w:val="00B933E4"/>
    <w:rsid w:val="00D11D0B"/>
    <w:rsid w:val="00D61749"/>
    <w:rsid w:val="00D63188"/>
    <w:rsid w:val="00DA0BFA"/>
    <w:rsid w:val="00E21EB3"/>
    <w:rsid w:val="00E708B7"/>
    <w:rsid w:val="00F10E19"/>
    <w:rsid w:val="00F37B1E"/>
    <w:rsid w:val="00F42C00"/>
    <w:rsid w:val="00F6461F"/>
    <w:rsid w:val="00FB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F11B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E7D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E7DD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E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933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hyperlink" Target="https://www.bbc.co.uk/bitesize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hyperlink" Target="https://www.bbc.co.uk/teach/school-radio/history-ks2-world-war-2-clips-ww2-songs-index/zbg9gwx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bc.co.uk/teach/class-clips-video/history-ks2-ve-day/z7xtmfr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hyperlink" Target="https://www.bhf.org.uk/informationsupport/how-a-healthy-heart-works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thenational.academy/online-classroom/year-6/english" TargetMode="External"/><Relationship Id="rId14" Type="http://schemas.openxmlformats.org/officeDocument/2006/relationships/hyperlink" Target="https://www.thenational.academy/online-classroom/year-6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C0E47-5EBC-454E-812E-6063414D9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388C76D1</Template>
  <TotalTime>4</TotalTime>
  <Pages>7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E.Mason</cp:lastModifiedBy>
  <cp:revision>3</cp:revision>
  <dcterms:created xsi:type="dcterms:W3CDTF">2020-05-04T09:44:00Z</dcterms:created>
  <dcterms:modified xsi:type="dcterms:W3CDTF">2020-05-04T09:47:00Z</dcterms:modified>
</cp:coreProperties>
</file>